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PACIENTE: </w:t>
      </w:r>
      <w:r w:rsidR="00740489" w:rsidRPr="00740489">
        <w:rPr>
          <w:sz w:val="32"/>
          <w:szCs w:val="32"/>
        </w:rPr>
        <w:t>Luciano Emereciano Frezza</w:t>
      </w: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IDADE: </w:t>
      </w:r>
      <w:r w:rsidR="00740489">
        <w:rPr>
          <w:sz w:val="32"/>
          <w:szCs w:val="32"/>
        </w:rPr>
        <w:t xml:space="preserve">41 </w:t>
      </w:r>
      <w:r w:rsidRPr="008F036B">
        <w:rPr>
          <w:sz w:val="32"/>
          <w:szCs w:val="32"/>
        </w:rPr>
        <w:t xml:space="preserve">anos SEXO: M                    </w:t>
      </w:r>
    </w:p>
    <w:p w:rsidR="000E1727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DATA DO EXAME: </w:t>
      </w:r>
      <w:r w:rsidR="00740489">
        <w:rPr>
          <w:sz w:val="32"/>
          <w:szCs w:val="32"/>
        </w:rPr>
        <w:t>02 ago</w:t>
      </w:r>
      <w:bookmarkStart w:id="0" w:name="_GoBack"/>
      <w:bookmarkEnd w:id="0"/>
      <w:r w:rsidR="009F2671">
        <w:rPr>
          <w:sz w:val="32"/>
          <w:szCs w:val="32"/>
        </w:rPr>
        <w:t>. 24</w:t>
      </w:r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C17" w:rsidRDefault="00AC2C17">
      <w:r>
        <w:separator/>
      </w:r>
    </w:p>
  </w:endnote>
  <w:endnote w:type="continuationSeparator" w:id="0">
    <w:p w:rsidR="00AC2C17" w:rsidRDefault="00AC2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C17" w:rsidRDefault="00AC2C17">
      <w:r>
        <w:separator/>
      </w:r>
    </w:p>
  </w:footnote>
  <w:footnote w:type="continuationSeparator" w:id="0">
    <w:p w:rsidR="00AC2C17" w:rsidRDefault="00AC2C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17610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382F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24E0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044B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0489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36B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671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3E7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A799D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2C17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2BB3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AEE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79E20-8BD8-4D6D-A6EC-C9F2E419D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</cp:revision>
  <cp:lastPrinted>1998-02-03T19:29:00Z</cp:lastPrinted>
  <dcterms:created xsi:type="dcterms:W3CDTF">2017-07-11T20:00:00Z</dcterms:created>
  <dcterms:modified xsi:type="dcterms:W3CDTF">2024-08-05T14:26:00Z</dcterms:modified>
</cp:coreProperties>
</file>