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8E78C9" w:rsidRPr="008E78C9">
        <w:rPr>
          <w:sz w:val="22"/>
        </w:rPr>
        <w:t>Luciano Emereciano Frezza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8E78C9">
        <w:rPr>
          <w:sz w:val="22"/>
        </w:rPr>
        <w:t>41</w:t>
      </w:r>
      <w:r w:rsidR="008329C6">
        <w:rPr>
          <w:sz w:val="22"/>
        </w:rPr>
        <w:t xml:space="preserve"> </w:t>
      </w:r>
      <w:r w:rsidRPr="00983C9B">
        <w:rPr>
          <w:sz w:val="22"/>
        </w:rPr>
        <w:t>anos</w:t>
      </w:r>
    </w:p>
    <w:p w:rsidR="00983C9B" w:rsidRPr="00983C9B" w:rsidRDefault="00A57FDE" w:rsidP="00983C9B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E78C9">
        <w:rPr>
          <w:sz w:val="22"/>
        </w:rPr>
        <w:t>Check up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Data:                  </w:t>
      </w:r>
      <w:r w:rsidR="008E78C9">
        <w:rPr>
          <w:sz w:val="22"/>
        </w:rPr>
        <w:t>02 ago</w:t>
      </w:r>
      <w:bookmarkStart w:id="0" w:name="_GoBack"/>
      <w:bookmarkEnd w:id="0"/>
      <w:r w:rsidR="00276C9C">
        <w:rPr>
          <w:sz w:val="22"/>
        </w:rPr>
        <w:t>. 24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</w:r>
      <w:r w:rsidR="00A57FDE">
        <w:rPr>
          <w:sz w:val="22"/>
        </w:rPr>
        <w:t>Ndn</w:t>
      </w:r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BE2AE1">
        <w:t>9.1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E2AE1">
        <w:t>28.6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E78C9">
        <w:rPr>
          <w:noProof/>
          <w:sz w:val="24"/>
        </w:rPr>
        <w:t>5 de agosto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1C8" w:rsidRDefault="00FA61C8">
      <w:r>
        <w:separator/>
      </w:r>
    </w:p>
  </w:endnote>
  <w:endnote w:type="continuationSeparator" w:id="0">
    <w:p w:rsidR="00FA61C8" w:rsidRDefault="00FA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A61C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1C8" w:rsidRDefault="00FA61C8">
      <w:r>
        <w:separator/>
      </w:r>
    </w:p>
  </w:footnote>
  <w:footnote w:type="continuationSeparator" w:id="0">
    <w:p w:rsidR="00FA61C8" w:rsidRDefault="00FA61C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3B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1CB5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3A9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1DA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0BD5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C9C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0BA2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374E"/>
    <w:rsid w:val="00364609"/>
    <w:rsid w:val="00364A87"/>
    <w:rsid w:val="00364BDA"/>
    <w:rsid w:val="003656D6"/>
    <w:rsid w:val="00365E1B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73F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A7B51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394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0929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3F20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222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19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416F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31E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35B"/>
    <w:rsid w:val="00666606"/>
    <w:rsid w:val="00666B5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2FB"/>
    <w:rsid w:val="0069366F"/>
    <w:rsid w:val="00693DDE"/>
    <w:rsid w:val="0069622D"/>
    <w:rsid w:val="006969AB"/>
    <w:rsid w:val="006A080D"/>
    <w:rsid w:val="006A2DC1"/>
    <w:rsid w:val="006A42FC"/>
    <w:rsid w:val="006A5261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48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2E62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2F9B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2478"/>
    <w:rsid w:val="008230F2"/>
    <w:rsid w:val="008254B9"/>
    <w:rsid w:val="008255EE"/>
    <w:rsid w:val="00825C56"/>
    <w:rsid w:val="008267AE"/>
    <w:rsid w:val="00831926"/>
    <w:rsid w:val="00832120"/>
    <w:rsid w:val="00832648"/>
    <w:rsid w:val="008329C6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E78C9"/>
    <w:rsid w:val="008F0BC1"/>
    <w:rsid w:val="008F2B7C"/>
    <w:rsid w:val="008F2D0B"/>
    <w:rsid w:val="008F32C1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7D1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5A0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04F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57FDE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CA7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AE1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14E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A8D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0AEE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502B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173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69E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217"/>
    <w:rsid w:val="00F43BC7"/>
    <w:rsid w:val="00F443CC"/>
    <w:rsid w:val="00F45256"/>
    <w:rsid w:val="00F475E9"/>
    <w:rsid w:val="00F51216"/>
    <w:rsid w:val="00F513B9"/>
    <w:rsid w:val="00F52AD6"/>
    <w:rsid w:val="00F53D0A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61C8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5747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427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65</cp:revision>
  <cp:lastPrinted>2017-08-09T15:22:00Z</cp:lastPrinted>
  <dcterms:created xsi:type="dcterms:W3CDTF">2018-07-18T22:11:00Z</dcterms:created>
  <dcterms:modified xsi:type="dcterms:W3CDTF">2024-08-05T14:26:00Z</dcterms:modified>
</cp:coreProperties>
</file>