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C31F8" w:rsidRPr="009C31F8">
        <w:rPr>
          <w:sz w:val="22"/>
        </w:rPr>
        <w:t>Zulene de Assis Teixeira Luz Fernandes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C31F8">
        <w:rPr>
          <w:sz w:val="22"/>
        </w:rPr>
        <w:t>5</w:t>
      </w:r>
      <w:r w:rsidR="00BD63D1">
        <w:rPr>
          <w:sz w:val="22"/>
        </w:rPr>
        <w:t>0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76927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9C31F8">
        <w:rPr>
          <w:sz w:val="22"/>
        </w:rPr>
        <w:t>30</w:t>
      </w:r>
      <w:bookmarkStart w:id="0" w:name="_GoBack"/>
      <w:bookmarkEnd w:id="0"/>
      <w:r w:rsidR="006D787E">
        <w:rPr>
          <w:sz w:val="22"/>
        </w:rPr>
        <w:t xml:space="preserve"> jul.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122A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2F122A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C31F8">
        <w:rPr>
          <w:noProof/>
          <w:sz w:val="24"/>
        </w:rPr>
        <w:t>31 de julho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AF0" w:rsidRDefault="00383AF0">
      <w:r>
        <w:separator/>
      </w:r>
    </w:p>
  </w:endnote>
  <w:endnote w:type="continuationSeparator" w:id="0">
    <w:p w:rsidR="00383AF0" w:rsidRDefault="00383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83AF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AF0" w:rsidRDefault="00383AF0">
      <w:r>
        <w:separator/>
      </w:r>
    </w:p>
  </w:footnote>
  <w:footnote w:type="continuationSeparator" w:id="0">
    <w:p w:rsidR="00383AF0" w:rsidRDefault="00383A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AF0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58410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5095</cp:revision>
  <cp:lastPrinted>2024-03-07T16:09:00Z</cp:lastPrinted>
  <dcterms:created xsi:type="dcterms:W3CDTF">2016-03-08T22:06:00Z</dcterms:created>
  <dcterms:modified xsi:type="dcterms:W3CDTF">2024-07-31T20:02:00Z</dcterms:modified>
</cp:coreProperties>
</file>