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B4FB8" w:rsidRPr="008B4FB8" w:rsidRDefault="008B4FB8" w:rsidP="008B4FB8">
      <w:pPr>
        <w:rPr>
          <w:sz w:val="32"/>
        </w:rPr>
      </w:pPr>
      <w:r w:rsidRPr="008B4FB8">
        <w:rPr>
          <w:sz w:val="32"/>
        </w:rPr>
        <w:t>PACIENTE: Janaina Rodrigues de Jesus</w:t>
      </w:r>
    </w:p>
    <w:p w:rsidR="008B4FB8" w:rsidRPr="008B4FB8" w:rsidRDefault="008B4FB8" w:rsidP="008B4FB8">
      <w:pPr>
        <w:rPr>
          <w:sz w:val="32"/>
        </w:rPr>
      </w:pPr>
      <w:r w:rsidRPr="008B4FB8">
        <w:rPr>
          <w:sz w:val="32"/>
        </w:rPr>
        <w:t xml:space="preserve">IDADE:30 anos SEXO: F                    </w:t>
      </w:r>
    </w:p>
    <w:p w:rsidR="00F4668A" w:rsidRDefault="008B4FB8" w:rsidP="008B4FB8">
      <w:pPr>
        <w:rPr>
          <w:sz w:val="32"/>
        </w:rPr>
      </w:pPr>
      <w:r w:rsidRPr="008B4FB8">
        <w:rPr>
          <w:sz w:val="32"/>
        </w:rPr>
        <w:t>DATA DO EXAME:29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B50" w:rsidRDefault="00AF3B50">
      <w:r>
        <w:separator/>
      </w:r>
    </w:p>
  </w:endnote>
  <w:endnote w:type="continuationSeparator" w:id="0">
    <w:p w:rsidR="00AF3B50" w:rsidRDefault="00AF3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F3B5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B50" w:rsidRDefault="00AF3B50">
      <w:r>
        <w:separator/>
      </w:r>
    </w:p>
  </w:footnote>
  <w:footnote w:type="continuationSeparator" w:id="0">
    <w:p w:rsidR="00AF3B50" w:rsidRDefault="00AF3B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35717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4977</cp:revision>
  <cp:lastPrinted>2024-03-07T16:05:00Z</cp:lastPrinted>
  <dcterms:created xsi:type="dcterms:W3CDTF">2016-03-08T22:17:00Z</dcterms:created>
  <dcterms:modified xsi:type="dcterms:W3CDTF">2024-07-29T16:15:00Z</dcterms:modified>
</cp:coreProperties>
</file>