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D63D1" w:rsidRPr="00BD63D1">
        <w:rPr>
          <w:sz w:val="22"/>
        </w:rPr>
        <w:t>Janaina Rodrigues de Jesus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D63D1">
        <w:rPr>
          <w:sz w:val="22"/>
        </w:rPr>
        <w:t>30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7692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A24BDE">
        <w:rPr>
          <w:sz w:val="22"/>
        </w:rPr>
        <w:t>2</w:t>
      </w:r>
      <w:r w:rsidR="00BD63D1">
        <w:rPr>
          <w:sz w:val="22"/>
        </w:rPr>
        <w:t>9</w:t>
      </w:r>
      <w:bookmarkStart w:id="0" w:name="_GoBack"/>
      <w:bookmarkEnd w:id="0"/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122A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F122A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D63D1">
        <w:rPr>
          <w:noProof/>
          <w:sz w:val="24"/>
        </w:rPr>
        <w:t>29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972" w:rsidRDefault="001E6972">
      <w:r>
        <w:separator/>
      </w:r>
    </w:p>
  </w:endnote>
  <w:endnote w:type="continuationSeparator" w:id="0">
    <w:p w:rsidR="001E6972" w:rsidRDefault="001E6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E697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972" w:rsidRDefault="001E6972">
      <w:r>
        <w:separator/>
      </w:r>
    </w:p>
  </w:footnote>
  <w:footnote w:type="continuationSeparator" w:id="0">
    <w:p w:rsidR="001E6972" w:rsidRDefault="001E69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58409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5094</cp:revision>
  <cp:lastPrinted>2024-03-07T16:09:00Z</cp:lastPrinted>
  <dcterms:created xsi:type="dcterms:W3CDTF">2016-03-08T22:06:00Z</dcterms:created>
  <dcterms:modified xsi:type="dcterms:W3CDTF">2024-07-29T16:14:00Z</dcterms:modified>
</cp:coreProperties>
</file>