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3EE5" w:rsidRPr="00203EE5" w:rsidRDefault="00203EE5" w:rsidP="00203EE5">
      <w:pPr>
        <w:rPr>
          <w:sz w:val="32"/>
          <w:szCs w:val="32"/>
        </w:rPr>
      </w:pPr>
      <w:r w:rsidRPr="00203EE5">
        <w:rPr>
          <w:sz w:val="32"/>
          <w:szCs w:val="32"/>
        </w:rPr>
        <w:t>PACIENTE: Janaina Rodrigues de Jesus</w:t>
      </w:r>
    </w:p>
    <w:p w:rsidR="00203EE5" w:rsidRPr="00203EE5" w:rsidRDefault="00203EE5" w:rsidP="00203EE5">
      <w:pPr>
        <w:rPr>
          <w:sz w:val="32"/>
          <w:szCs w:val="32"/>
        </w:rPr>
      </w:pPr>
      <w:r w:rsidRPr="00203EE5">
        <w:rPr>
          <w:sz w:val="32"/>
          <w:szCs w:val="32"/>
        </w:rPr>
        <w:t xml:space="preserve">IDADE:30 anos SEXO: F                    </w:t>
      </w:r>
    </w:p>
    <w:p w:rsidR="00004AF5" w:rsidRDefault="00203EE5" w:rsidP="00203EE5">
      <w:pPr>
        <w:rPr>
          <w:sz w:val="32"/>
          <w:szCs w:val="32"/>
        </w:rPr>
      </w:pPr>
      <w:r w:rsidRPr="00203EE5">
        <w:rPr>
          <w:sz w:val="32"/>
          <w:szCs w:val="32"/>
        </w:rPr>
        <w:t>DATA DO EXAME:29 jul. 24</w:t>
      </w:r>
    </w:p>
    <w:p w:rsidR="007D0B8C" w:rsidRDefault="007D0B8C" w:rsidP="007D0B8C">
      <w:pPr>
        <w:rPr>
          <w:sz w:val="32"/>
        </w:rPr>
      </w:pPr>
    </w:p>
    <w:p w:rsidR="00203EE5" w:rsidRDefault="00203EE5" w:rsidP="007D0B8C">
      <w:pPr>
        <w:rPr>
          <w:sz w:val="32"/>
        </w:rPr>
      </w:pPr>
      <w:bookmarkStart w:id="0" w:name="_GoBack"/>
      <w:bookmarkEnd w:id="0"/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C1A" w:rsidRDefault="00037C1A">
      <w:r>
        <w:separator/>
      </w:r>
    </w:p>
  </w:endnote>
  <w:endnote w:type="continuationSeparator" w:id="0">
    <w:p w:rsidR="00037C1A" w:rsidRDefault="00037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037C1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C1A" w:rsidRDefault="00037C1A">
      <w:r>
        <w:separator/>
      </w:r>
    </w:p>
  </w:footnote>
  <w:footnote w:type="continuationSeparator" w:id="0">
    <w:p w:rsidR="00037C1A" w:rsidRDefault="00037C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37C1A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01E4"/>
    <w:rsid w:val="001117FF"/>
    <w:rsid w:val="00114A78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2466"/>
    <w:rsid w:val="001855DB"/>
    <w:rsid w:val="001865D6"/>
    <w:rsid w:val="00187855"/>
    <w:rsid w:val="001A1B8F"/>
    <w:rsid w:val="001A3AD2"/>
    <w:rsid w:val="001B2137"/>
    <w:rsid w:val="001C1552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3EE5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3CCC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2FC2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15537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123A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0C03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9F4C93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0402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398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</cp:revision>
  <cp:lastPrinted>2019-03-25T16:16:00Z</cp:lastPrinted>
  <dcterms:created xsi:type="dcterms:W3CDTF">2016-08-19T21:06:00Z</dcterms:created>
  <dcterms:modified xsi:type="dcterms:W3CDTF">2024-07-29T16:16:00Z</dcterms:modified>
</cp:coreProperties>
</file>