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 xml:space="preserve">PACIENTE: </w:t>
      </w:r>
      <w:r w:rsidR="000768F9" w:rsidRPr="000768F9">
        <w:rPr>
          <w:sz w:val="32"/>
          <w:szCs w:val="32"/>
        </w:rPr>
        <w:t>Kleber de Carvalho Lobo</w:t>
      </w:r>
    </w:p>
    <w:p w:rsidR="006E7D52" w:rsidRPr="006E7D52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IDADE:</w:t>
      </w:r>
      <w:r w:rsidR="000768F9">
        <w:rPr>
          <w:sz w:val="32"/>
          <w:szCs w:val="32"/>
        </w:rPr>
        <w:t>83</w:t>
      </w:r>
      <w:r w:rsidRPr="006E7D52">
        <w:rPr>
          <w:sz w:val="32"/>
          <w:szCs w:val="32"/>
        </w:rPr>
        <w:t xml:space="preserve"> anos SEXO: F                    </w:t>
      </w:r>
    </w:p>
    <w:p w:rsidR="001E162D" w:rsidRDefault="006E7D52" w:rsidP="006E7D52">
      <w:pPr>
        <w:ind w:right="-99"/>
        <w:jc w:val="both"/>
        <w:rPr>
          <w:sz w:val="32"/>
          <w:szCs w:val="32"/>
        </w:rPr>
      </w:pPr>
      <w:r w:rsidRPr="006E7D52">
        <w:rPr>
          <w:sz w:val="32"/>
          <w:szCs w:val="32"/>
        </w:rPr>
        <w:t>DATA DO EXAME:</w:t>
      </w:r>
      <w:r w:rsidR="00066E79">
        <w:rPr>
          <w:sz w:val="32"/>
          <w:szCs w:val="32"/>
        </w:rPr>
        <w:t>2</w:t>
      </w:r>
      <w:r w:rsidR="000768F9">
        <w:rPr>
          <w:sz w:val="32"/>
          <w:szCs w:val="32"/>
        </w:rPr>
        <w:t>6</w:t>
      </w:r>
      <w:bookmarkStart w:id="0" w:name="_GoBack"/>
      <w:bookmarkEnd w:id="0"/>
      <w:r w:rsidRPr="006E7D52">
        <w:rPr>
          <w:sz w:val="32"/>
          <w:szCs w:val="32"/>
        </w:rPr>
        <w:t xml:space="preserve"> jul. 24</w:t>
      </w:r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9DA" w:rsidRDefault="003439DA">
      <w:r>
        <w:separator/>
      </w:r>
    </w:p>
  </w:endnote>
  <w:endnote w:type="continuationSeparator" w:id="0">
    <w:p w:rsidR="003439DA" w:rsidRDefault="00343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439D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9DA" w:rsidRDefault="003439DA">
      <w:r>
        <w:separator/>
      </w:r>
    </w:p>
  </w:footnote>
  <w:footnote w:type="continuationSeparator" w:id="0">
    <w:p w:rsidR="003439DA" w:rsidRDefault="003439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66E79"/>
    <w:rsid w:val="00070742"/>
    <w:rsid w:val="00072302"/>
    <w:rsid w:val="00075A16"/>
    <w:rsid w:val="000768F9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39DA"/>
    <w:rsid w:val="00345BD9"/>
    <w:rsid w:val="003574D3"/>
    <w:rsid w:val="00361381"/>
    <w:rsid w:val="00363D7B"/>
    <w:rsid w:val="00364397"/>
    <w:rsid w:val="0037056E"/>
    <w:rsid w:val="0037147F"/>
    <w:rsid w:val="00372630"/>
    <w:rsid w:val="0038014B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6E7D52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4B6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99</cp:revision>
  <cp:lastPrinted>2017-08-09T15:23:00Z</cp:lastPrinted>
  <dcterms:created xsi:type="dcterms:W3CDTF">2018-01-18T20:11:00Z</dcterms:created>
  <dcterms:modified xsi:type="dcterms:W3CDTF">2024-07-26T22:24:00Z</dcterms:modified>
</cp:coreProperties>
</file>