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 xml:space="preserve">PACIENTE: </w:t>
      </w:r>
      <w:r w:rsidR="00AD4430" w:rsidRPr="00AD4430">
        <w:rPr>
          <w:sz w:val="32"/>
          <w:szCs w:val="32"/>
        </w:rPr>
        <w:t>Kleber de Carvalho Lobo</w:t>
      </w:r>
    </w:p>
    <w:p w:rsidR="00DA5680" w:rsidRPr="00DA5680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IDADE:</w:t>
      </w:r>
      <w:r w:rsidR="00AD4430">
        <w:rPr>
          <w:sz w:val="32"/>
          <w:szCs w:val="32"/>
        </w:rPr>
        <w:t>83</w:t>
      </w:r>
      <w:r w:rsidRPr="00DA5680">
        <w:rPr>
          <w:sz w:val="32"/>
          <w:szCs w:val="32"/>
        </w:rPr>
        <w:t xml:space="preserve"> anos SEXO: </w:t>
      </w:r>
      <w:r w:rsidR="00A25E1E">
        <w:rPr>
          <w:sz w:val="32"/>
          <w:szCs w:val="32"/>
        </w:rPr>
        <w:t>F</w:t>
      </w:r>
      <w:r w:rsidRPr="00DA5680">
        <w:rPr>
          <w:sz w:val="32"/>
          <w:szCs w:val="32"/>
        </w:rPr>
        <w:t xml:space="preserve">                    </w:t>
      </w:r>
    </w:p>
    <w:p w:rsidR="00B07B16" w:rsidRDefault="00DA5680" w:rsidP="00DA5680">
      <w:pPr>
        <w:tabs>
          <w:tab w:val="center" w:pos="4677"/>
        </w:tabs>
        <w:rPr>
          <w:sz w:val="32"/>
          <w:szCs w:val="32"/>
        </w:rPr>
      </w:pPr>
      <w:r w:rsidRPr="00DA5680">
        <w:rPr>
          <w:sz w:val="32"/>
          <w:szCs w:val="32"/>
        </w:rPr>
        <w:t>DATA DO EXAME:</w:t>
      </w:r>
      <w:r w:rsidR="00AD4430">
        <w:rPr>
          <w:sz w:val="32"/>
          <w:szCs w:val="32"/>
        </w:rPr>
        <w:t>26 jul. 24</w:t>
      </w:r>
      <w:bookmarkStart w:id="0" w:name="_GoBack"/>
      <w:bookmarkEnd w:id="0"/>
    </w:p>
    <w:p w:rsidR="002D5C3B" w:rsidRDefault="002D5C3B" w:rsidP="002D5C3B">
      <w:pPr>
        <w:tabs>
          <w:tab w:val="center" w:pos="4677"/>
        </w:tabs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 xml:space="preserve">N1 com latência </w:t>
      </w:r>
      <w:r w:rsidR="001537B3">
        <w:rPr>
          <w:sz w:val="32"/>
        </w:rPr>
        <w:t>prolongada</w:t>
      </w:r>
      <w:r>
        <w:rPr>
          <w:sz w:val="32"/>
        </w:rPr>
        <w:t xml:space="preserve">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</w:t>
      </w:r>
      <w:r w:rsidR="001537B3">
        <w:rPr>
          <w:sz w:val="32"/>
        </w:rPr>
        <w:t xml:space="preserve"> prolongadas</w:t>
      </w:r>
      <w:r>
        <w:rPr>
          <w:sz w:val="32"/>
        </w:rPr>
        <w:t xml:space="preserve"> e amplitudes </w:t>
      </w:r>
      <w:r w:rsidR="001537B3">
        <w:rPr>
          <w:sz w:val="32"/>
        </w:rPr>
        <w:t>diminuidas.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1537B3" w:rsidRDefault="001537B3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1537B3" w:rsidP="00423D35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           </w:t>
      </w:r>
      <w:r w:rsidR="00423D35"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1537B3">
        <w:rPr>
          <w:i/>
          <w:sz w:val="32"/>
        </w:rPr>
        <w:t xml:space="preserve">                                                           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6FCC" w:rsidRDefault="00E56FCC">
      <w:r>
        <w:separator/>
      </w:r>
    </w:p>
  </w:endnote>
  <w:endnote w:type="continuationSeparator" w:id="0">
    <w:p w:rsidR="00E56FCC" w:rsidRDefault="00E56F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1537B3" w:rsidRDefault="00E56FC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1537B3" w:rsidRPr="00B80CB8">
        <w:rPr>
          <w:rStyle w:val="Hyperlink"/>
          <w:b/>
        </w:rPr>
        <w:t>www.neurofis.com.br</w:t>
      </w:r>
    </w:hyperlink>
    <w:r w:rsidR="001537B3">
      <w:rPr>
        <w:b/>
      </w:rPr>
      <w:t xml:space="preserve">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6FCC" w:rsidRDefault="00E56FCC">
      <w:r>
        <w:separator/>
      </w:r>
    </w:p>
  </w:footnote>
  <w:footnote w:type="continuationSeparator" w:id="0">
    <w:p w:rsidR="00E56FCC" w:rsidRDefault="00E56FC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2DB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5BC9"/>
    <w:rsid w:val="00006587"/>
    <w:rsid w:val="0000734A"/>
    <w:rsid w:val="00007492"/>
    <w:rsid w:val="00007A78"/>
    <w:rsid w:val="00010BA6"/>
    <w:rsid w:val="00010CB3"/>
    <w:rsid w:val="000112E5"/>
    <w:rsid w:val="0001140D"/>
    <w:rsid w:val="000118C6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16904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416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4999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3BAD"/>
    <w:rsid w:val="0005415D"/>
    <w:rsid w:val="0005444D"/>
    <w:rsid w:val="00055188"/>
    <w:rsid w:val="00055524"/>
    <w:rsid w:val="00056748"/>
    <w:rsid w:val="00056AB0"/>
    <w:rsid w:val="00056CCD"/>
    <w:rsid w:val="00056CD6"/>
    <w:rsid w:val="000600F2"/>
    <w:rsid w:val="00060AC5"/>
    <w:rsid w:val="00060DD5"/>
    <w:rsid w:val="00060FF3"/>
    <w:rsid w:val="0006138F"/>
    <w:rsid w:val="000617FB"/>
    <w:rsid w:val="00061BC3"/>
    <w:rsid w:val="00061CBD"/>
    <w:rsid w:val="00061D1A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7A5"/>
    <w:rsid w:val="0006581E"/>
    <w:rsid w:val="00065832"/>
    <w:rsid w:val="00065CB5"/>
    <w:rsid w:val="00065FF3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197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87CFE"/>
    <w:rsid w:val="00091357"/>
    <w:rsid w:val="000913B6"/>
    <w:rsid w:val="00091B73"/>
    <w:rsid w:val="000921C6"/>
    <w:rsid w:val="00092C3F"/>
    <w:rsid w:val="00092E34"/>
    <w:rsid w:val="0009306C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97ECC"/>
    <w:rsid w:val="000A00FE"/>
    <w:rsid w:val="000A037B"/>
    <w:rsid w:val="000A05F3"/>
    <w:rsid w:val="000A1142"/>
    <w:rsid w:val="000A114D"/>
    <w:rsid w:val="000A160E"/>
    <w:rsid w:val="000A1D26"/>
    <w:rsid w:val="000A2178"/>
    <w:rsid w:val="000A2F9A"/>
    <w:rsid w:val="000A328B"/>
    <w:rsid w:val="000A32B9"/>
    <w:rsid w:val="000A3727"/>
    <w:rsid w:val="000A3B34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C7DC4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EAC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5DD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39B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31A"/>
    <w:rsid w:val="00102544"/>
    <w:rsid w:val="00102F2D"/>
    <w:rsid w:val="001031FA"/>
    <w:rsid w:val="0010373D"/>
    <w:rsid w:val="001038A8"/>
    <w:rsid w:val="00103948"/>
    <w:rsid w:val="001039A3"/>
    <w:rsid w:val="00104C02"/>
    <w:rsid w:val="00105C94"/>
    <w:rsid w:val="001061BC"/>
    <w:rsid w:val="001073D7"/>
    <w:rsid w:val="00107EF2"/>
    <w:rsid w:val="0011034D"/>
    <w:rsid w:val="00110DE1"/>
    <w:rsid w:val="00111575"/>
    <w:rsid w:val="00111C26"/>
    <w:rsid w:val="00113818"/>
    <w:rsid w:val="00113C67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2290"/>
    <w:rsid w:val="001222BE"/>
    <w:rsid w:val="001230D4"/>
    <w:rsid w:val="00124B23"/>
    <w:rsid w:val="00124C5A"/>
    <w:rsid w:val="00124E64"/>
    <w:rsid w:val="00124EDC"/>
    <w:rsid w:val="00124F57"/>
    <w:rsid w:val="0012554A"/>
    <w:rsid w:val="0012599C"/>
    <w:rsid w:val="00125CA5"/>
    <w:rsid w:val="00126F2C"/>
    <w:rsid w:val="001278E4"/>
    <w:rsid w:val="00127F24"/>
    <w:rsid w:val="001317AB"/>
    <w:rsid w:val="00131897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490"/>
    <w:rsid w:val="00143FFB"/>
    <w:rsid w:val="001441C2"/>
    <w:rsid w:val="00144268"/>
    <w:rsid w:val="001456D1"/>
    <w:rsid w:val="001469CB"/>
    <w:rsid w:val="0014761F"/>
    <w:rsid w:val="0014773A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2DFF"/>
    <w:rsid w:val="00153739"/>
    <w:rsid w:val="001537B3"/>
    <w:rsid w:val="001543EC"/>
    <w:rsid w:val="001557D8"/>
    <w:rsid w:val="00155F0D"/>
    <w:rsid w:val="00155FC3"/>
    <w:rsid w:val="0015619D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3A7"/>
    <w:rsid w:val="00162413"/>
    <w:rsid w:val="0016394B"/>
    <w:rsid w:val="00164A19"/>
    <w:rsid w:val="00165514"/>
    <w:rsid w:val="00165645"/>
    <w:rsid w:val="00165F3E"/>
    <w:rsid w:val="001669BD"/>
    <w:rsid w:val="00166A6C"/>
    <w:rsid w:val="00166F15"/>
    <w:rsid w:val="00166F7E"/>
    <w:rsid w:val="00167AD6"/>
    <w:rsid w:val="00170297"/>
    <w:rsid w:val="0017059C"/>
    <w:rsid w:val="00170860"/>
    <w:rsid w:val="00170EC3"/>
    <w:rsid w:val="00170FAE"/>
    <w:rsid w:val="001711EC"/>
    <w:rsid w:val="001713C0"/>
    <w:rsid w:val="001722C9"/>
    <w:rsid w:val="00172645"/>
    <w:rsid w:val="00172838"/>
    <w:rsid w:val="001733C9"/>
    <w:rsid w:val="001749CD"/>
    <w:rsid w:val="00174DA1"/>
    <w:rsid w:val="0017524B"/>
    <w:rsid w:val="00175312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2D68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5A0"/>
    <w:rsid w:val="00191718"/>
    <w:rsid w:val="00191869"/>
    <w:rsid w:val="00191FC5"/>
    <w:rsid w:val="001928F1"/>
    <w:rsid w:val="00193C97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33C"/>
    <w:rsid w:val="001A1792"/>
    <w:rsid w:val="001A194B"/>
    <w:rsid w:val="001A198C"/>
    <w:rsid w:val="001A1AFD"/>
    <w:rsid w:val="001A1DC2"/>
    <w:rsid w:val="001A1E7C"/>
    <w:rsid w:val="001A26B1"/>
    <w:rsid w:val="001A28F5"/>
    <w:rsid w:val="001A4C36"/>
    <w:rsid w:val="001A525F"/>
    <w:rsid w:val="001A548B"/>
    <w:rsid w:val="001A5A0D"/>
    <w:rsid w:val="001A5F70"/>
    <w:rsid w:val="001A6706"/>
    <w:rsid w:val="001B12D6"/>
    <w:rsid w:val="001B181C"/>
    <w:rsid w:val="001B228B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0C72"/>
    <w:rsid w:val="001D0DF9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8DD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0B4"/>
    <w:rsid w:val="001E3953"/>
    <w:rsid w:val="001E494B"/>
    <w:rsid w:val="001E499E"/>
    <w:rsid w:val="001E4D1D"/>
    <w:rsid w:val="001E6565"/>
    <w:rsid w:val="001E69AE"/>
    <w:rsid w:val="001F070D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0B4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068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944"/>
    <w:rsid w:val="00223A6D"/>
    <w:rsid w:val="0022415C"/>
    <w:rsid w:val="002249D8"/>
    <w:rsid w:val="00224BBE"/>
    <w:rsid w:val="00224BC1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29C9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6E48"/>
    <w:rsid w:val="00237BCD"/>
    <w:rsid w:val="002401E2"/>
    <w:rsid w:val="00240333"/>
    <w:rsid w:val="0024038B"/>
    <w:rsid w:val="00240671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CE7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2F1"/>
    <w:rsid w:val="00255453"/>
    <w:rsid w:val="00255570"/>
    <w:rsid w:val="00255A26"/>
    <w:rsid w:val="00255D9A"/>
    <w:rsid w:val="00256599"/>
    <w:rsid w:val="00256EF1"/>
    <w:rsid w:val="002570B7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5E6"/>
    <w:rsid w:val="002669BF"/>
    <w:rsid w:val="00266B2D"/>
    <w:rsid w:val="00267354"/>
    <w:rsid w:val="00267BA9"/>
    <w:rsid w:val="00271EA9"/>
    <w:rsid w:val="0027269D"/>
    <w:rsid w:val="00272756"/>
    <w:rsid w:val="00272BE4"/>
    <w:rsid w:val="00272D4C"/>
    <w:rsid w:val="00274433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CC7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BAB"/>
    <w:rsid w:val="00290FCB"/>
    <w:rsid w:val="0029245B"/>
    <w:rsid w:val="002933F5"/>
    <w:rsid w:val="0029382E"/>
    <w:rsid w:val="00293E15"/>
    <w:rsid w:val="002943A1"/>
    <w:rsid w:val="002953E9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B39"/>
    <w:rsid w:val="002A1C65"/>
    <w:rsid w:val="002A20C0"/>
    <w:rsid w:val="002A285A"/>
    <w:rsid w:val="002A2F89"/>
    <w:rsid w:val="002A30D6"/>
    <w:rsid w:val="002A3D08"/>
    <w:rsid w:val="002A3D6D"/>
    <w:rsid w:val="002A4087"/>
    <w:rsid w:val="002A412A"/>
    <w:rsid w:val="002A4271"/>
    <w:rsid w:val="002A463B"/>
    <w:rsid w:val="002A4915"/>
    <w:rsid w:val="002A5335"/>
    <w:rsid w:val="002A54BD"/>
    <w:rsid w:val="002A5C80"/>
    <w:rsid w:val="002A5DA1"/>
    <w:rsid w:val="002A6DD4"/>
    <w:rsid w:val="002A6DE9"/>
    <w:rsid w:val="002A73F1"/>
    <w:rsid w:val="002B00BA"/>
    <w:rsid w:val="002B032E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6BDD"/>
    <w:rsid w:val="002B7495"/>
    <w:rsid w:val="002B75BC"/>
    <w:rsid w:val="002B7C84"/>
    <w:rsid w:val="002C02A2"/>
    <w:rsid w:val="002C084B"/>
    <w:rsid w:val="002C1173"/>
    <w:rsid w:val="002C12DB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0C1"/>
    <w:rsid w:val="002C53CF"/>
    <w:rsid w:val="002C53E3"/>
    <w:rsid w:val="002C602C"/>
    <w:rsid w:val="002C6A17"/>
    <w:rsid w:val="002C743F"/>
    <w:rsid w:val="002C79BF"/>
    <w:rsid w:val="002C7F81"/>
    <w:rsid w:val="002D046E"/>
    <w:rsid w:val="002D050D"/>
    <w:rsid w:val="002D0613"/>
    <w:rsid w:val="002D0656"/>
    <w:rsid w:val="002D06E6"/>
    <w:rsid w:val="002D0723"/>
    <w:rsid w:val="002D0874"/>
    <w:rsid w:val="002D2F7C"/>
    <w:rsid w:val="002D3168"/>
    <w:rsid w:val="002D3C49"/>
    <w:rsid w:val="002D48B5"/>
    <w:rsid w:val="002D4BAE"/>
    <w:rsid w:val="002D4D2B"/>
    <w:rsid w:val="002D502E"/>
    <w:rsid w:val="002D5C3B"/>
    <w:rsid w:val="002D5F4C"/>
    <w:rsid w:val="002D6316"/>
    <w:rsid w:val="002D68E4"/>
    <w:rsid w:val="002D693A"/>
    <w:rsid w:val="002D7732"/>
    <w:rsid w:val="002D7F86"/>
    <w:rsid w:val="002D7FF9"/>
    <w:rsid w:val="002E1170"/>
    <w:rsid w:val="002E1D2D"/>
    <w:rsid w:val="002E201E"/>
    <w:rsid w:val="002E2039"/>
    <w:rsid w:val="002E20DF"/>
    <w:rsid w:val="002E25BD"/>
    <w:rsid w:val="002E36E6"/>
    <w:rsid w:val="002E38C5"/>
    <w:rsid w:val="002E3BFE"/>
    <w:rsid w:val="002E3E70"/>
    <w:rsid w:val="002E4B8D"/>
    <w:rsid w:val="002E4F28"/>
    <w:rsid w:val="002E6514"/>
    <w:rsid w:val="002E6BCE"/>
    <w:rsid w:val="002E6C86"/>
    <w:rsid w:val="002E7105"/>
    <w:rsid w:val="002E74A8"/>
    <w:rsid w:val="002E7A12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AB6"/>
    <w:rsid w:val="002F7B78"/>
    <w:rsid w:val="002F7DC7"/>
    <w:rsid w:val="00300150"/>
    <w:rsid w:val="00300449"/>
    <w:rsid w:val="00300C5C"/>
    <w:rsid w:val="0030188E"/>
    <w:rsid w:val="00301A5F"/>
    <w:rsid w:val="00301F3F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1EBB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7EF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8E9"/>
    <w:rsid w:val="00327FB2"/>
    <w:rsid w:val="00331F39"/>
    <w:rsid w:val="00332292"/>
    <w:rsid w:val="00332862"/>
    <w:rsid w:val="00332B9B"/>
    <w:rsid w:val="00332CFF"/>
    <w:rsid w:val="0033373C"/>
    <w:rsid w:val="003339A8"/>
    <w:rsid w:val="00333F01"/>
    <w:rsid w:val="00334AC8"/>
    <w:rsid w:val="00334C6B"/>
    <w:rsid w:val="00334EBC"/>
    <w:rsid w:val="0033519B"/>
    <w:rsid w:val="00335211"/>
    <w:rsid w:val="00335877"/>
    <w:rsid w:val="00335AC6"/>
    <w:rsid w:val="00335B99"/>
    <w:rsid w:val="00335DA7"/>
    <w:rsid w:val="003365F3"/>
    <w:rsid w:val="003378F9"/>
    <w:rsid w:val="00340507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0C2"/>
    <w:rsid w:val="003553B7"/>
    <w:rsid w:val="003556FE"/>
    <w:rsid w:val="00355DBF"/>
    <w:rsid w:val="00355E64"/>
    <w:rsid w:val="00356391"/>
    <w:rsid w:val="003564D6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4F88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221B"/>
    <w:rsid w:val="003733F8"/>
    <w:rsid w:val="0037389E"/>
    <w:rsid w:val="003738C6"/>
    <w:rsid w:val="0037441C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4C7D"/>
    <w:rsid w:val="003952B6"/>
    <w:rsid w:val="003957B7"/>
    <w:rsid w:val="00395E0C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751"/>
    <w:rsid w:val="003B286D"/>
    <w:rsid w:val="003B28D6"/>
    <w:rsid w:val="003B2D3D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A05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BC3"/>
    <w:rsid w:val="003D1D1C"/>
    <w:rsid w:val="003D244B"/>
    <w:rsid w:val="003D2701"/>
    <w:rsid w:val="003D281E"/>
    <w:rsid w:val="003D31E9"/>
    <w:rsid w:val="003D3768"/>
    <w:rsid w:val="003D3CEF"/>
    <w:rsid w:val="003D4180"/>
    <w:rsid w:val="003D4C0A"/>
    <w:rsid w:val="003D5149"/>
    <w:rsid w:val="003D53DB"/>
    <w:rsid w:val="003D53F6"/>
    <w:rsid w:val="003D580F"/>
    <w:rsid w:val="003D5B2B"/>
    <w:rsid w:val="003D63F4"/>
    <w:rsid w:val="003D649A"/>
    <w:rsid w:val="003D6DBA"/>
    <w:rsid w:val="003D7440"/>
    <w:rsid w:val="003D7916"/>
    <w:rsid w:val="003E057C"/>
    <w:rsid w:val="003E0F38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E67F0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37B"/>
    <w:rsid w:val="003F7B90"/>
    <w:rsid w:val="003F7CDC"/>
    <w:rsid w:val="00401130"/>
    <w:rsid w:val="004012DE"/>
    <w:rsid w:val="0040149C"/>
    <w:rsid w:val="00401972"/>
    <w:rsid w:val="004022EE"/>
    <w:rsid w:val="00402B5E"/>
    <w:rsid w:val="00403B97"/>
    <w:rsid w:val="00403D37"/>
    <w:rsid w:val="004042CF"/>
    <w:rsid w:val="00404AC0"/>
    <w:rsid w:val="00404BFE"/>
    <w:rsid w:val="00406275"/>
    <w:rsid w:val="00406636"/>
    <w:rsid w:val="004068A7"/>
    <w:rsid w:val="00407290"/>
    <w:rsid w:val="0040767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6A92"/>
    <w:rsid w:val="00416D21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CEE"/>
    <w:rsid w:val="00424DC3"/>
    <w:rsid w:val="00425DFC"/>
    <w:rsid w:val="004263D0"/>
    <w:rsid w:val="004265C3"/>
    <w:rsid w:val="004266E9"/>
    <w:rsid w:val="00427563"/>
    <w:rsid w:val="00427728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5793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12F"/>
    <w:rsid w:val="00441541"/>
    <w:rsid w:val="00441858"/>
    <w:rsid w:val="00441A53"/>
    <w:rsid w:val="00444117"/>
    <w:rsid w:val="0044451B"/>
    <w:rsid w:val="00444654"/>
    <w:rsid w:val="00445A58"/>
    <w:rsid w:val="00445C86"/>
    <w:rsid w:val="00446133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0CEC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741"/>
    <w:rsid w:val="00466D67"/>
    <w:rsid w:val="004703F6"/>
    <w:rsid w:val="00470553"/>
    <w:rsid w:val="00470B3C"/>
    <w:rsid w:val="00471776"/>
    <w:rsid w:val="0047193E"/>
    <w:rsid w:val="00471A6D"/>
    <w:rsid w:val="00471D5B"/>
    <w:rsid w:val="004722B0"/>
    <w:rsid w:val="004728A0"/>
    <w:rsid w:val="0047309E"/>
    <w:rsid w:val="00473377"/>
    <w:rsid w:val="004736C8"/>
    <w:rsid w:val="004745A3"/>
    <w:rsid w:val="0047496B"/>
    <w:rsid w:val="00475ABB"/>
    <w:rsid w:val="00477CD5"/>
    <w:rsid w:val="00480422"/>
    <w:rsid w:val="00480E26"/>
    <w:rsid w:val="00481826"/>
    <w:rsid w:val="00481EF6"/>
    <w:rsid w:val="00482C64"/>
    <w:rsid w:val="00483ABE"/>
    <w:rsid w:val="00485999"/>
    <w:rsid w:val="0048611A"/>
    <w:rsid w:val="004863B2"/>
    <w:rsid w:val="00486D44"/>
    <w:rsid w:val="004874BA"/>
    <w:rsid w:val="0049040E"/>
    <w:rsid w:val="00490F06"/>
    <w:rsid w:val="0049115F"/>
    <w:rsid w:val="004911B4"/>
    <w:rsid w:val="00491207"/>
    <w:rsid w:val="00491661"/>
    <w:rsid w:val="00493D57"/>
    <w:rsid w:val="004940A9"/>
    <w:rsid w:val="004947EC"/>
    <w:rsid w:val="00495041"/>
    <w:rsid w:val="00495521"/>
    <w:rsid w:val="00495A37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A7CAD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4D7F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1677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5DB8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2804"/>
    <w:rsid w:val="004D3B82"/>
    <w:rsid w:val="004D3D83"/>
    <w:rsid w:val="004D4D43"/>
    <w:rsid w:val="004D4D7D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1FB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469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8D9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5C7"/>
    <w:rsid w:val="00525779"/>
    <w:rsid w:val="00525CBE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A4C"/>
    <w:rsid w:val="00540B52"/>
    <w:rsid w:val="00541352"/>
    <w:rsid w:val="0054178F"/>
    <w:rsid w:val="0054185C"/>
    <w:rsid w:val="00541BB3"/>
    <w:rsid w:val="00542319"/>
    <w:rsid w:val="0054234F"/>
    <w:rsid w:val="005429C7"/>
    <w:rsid w:val="00543322"/>
    <w:rsid w:val="0054338B"/>
    <w:rsid w:val="005439D1"/>
    <w:rsid w:val="00543A33"/>
    <w:rsid w:val="00543B3C"/>
    <w:rsid w:val="00543D2C"/>
    <w:rsid w:val="005440FF"/>
    <w:rsid w:val="00544720"/>
    <w:rsid w:val="00544A21"/>
    <w:rsid w:val="00545492"/>
    <w:rsid w:val="00545999"/>
    <w:rsid w:val="005459BB"/>
    <w:rsid w:val="00545A52"/>
    <w:rsid w:val="0054610F"/>
    <w:rsid w:val="005461F2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7B4"/>
    <w:rsid w:val="00552D63"/>
    <w:rsid w:val="00553272"/>
    <w:rsid w:val="00554B80"/>
    <w:rsid w:val="00554FDC"/>
    <w:rsid w:val="0055629A"/>
    <w:rsid w:val="00556504"/>
    <w:rsid w:val="0055654D"/>
    <w:rsid w:val="00556F39"/>
    <w:rsid w:val="005571A2"/>
    <w:rsid w:val="005577B7"/>
    <w:rsid w:val="00557944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3F0"/>
    <w:rsid w:val="00564747"/>
    <w:rsid w:val="00564F93"/>
    <w:rsid w:val="0056574F"/>
    <w:rsid w:val="0056583D"/>
    <w:rsid w:val="0056602A"/>
    <w:rsid w:val="005665E9"/>
    <w:rsid w:val="0056688E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48D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424"/>
    <w:rsid w:val="005925A5"/>
    <w:rsid w:val="0059261F"/>
    <w:rsid w:val="00592B04"/>
    <w:rsid w:val="00592B30"/>
    <w:rsid w:val="00593450"/>
    <w:rsid w:val="00593570"/>
    <w:rsid w:val="00593D59"/>
    <w:rsid w:val="00594376"/>
    <w:rsid w:val="005950F6"/>
    <w:rsid w:val="00595233"/>
    <w:rsid w:val="00595D10"/>
    <w:rsid w:val="005962A6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302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734"/>
    <w:rsid w:val="005C0AEF"/>
    <w:rsid w:val="005C100D"/>
    <w:rsid w:val="005C1976"/>
    <w:rsid w:val="005C29AB"/>
    <w:rsid w:val="005C33FF"/>
    <w:rsid w:val="005C3A1B"/>
    <w:rsid w:val="005C444E"/>
    <w:rsid w:val="005C4E66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2742"/>
    <w:rsid w:val="005D3543"/>
    <w:rsid w:val="005D3827"/>
    <w:rsid w:val="005D4047"/>
    <w:rsid w:val="005D4865"/>
    <w:rsid w:val="005D4A91"/>
    <w:rsid w:val="005D4E4F"/>
    <w:rsid w:val="005D54BD"/>
    <w:rsid w:val="005D57B1"/>
    <w:rsid w:val="005D60C0"/>
    <w:rsid w:val="005D61F1"/>
    <w:rsid w:val="005D7178"/>
    <w:rsid w:val="005D7324"/>
    <w:rsid w:val="005D7A8E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E7AE3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5F7BDC"/>
    <w:rsid w:val="00600BE2"/>
    <w:rsid w:val="006014F9"/>
    <w:rsid w:val="00602426"/>
    <w:rsid w:val="0060257E"/>
    <w:rsid w:val="00602CF9"/>
    <w:rsid w:val="006036F9"/>
    <w:rsid w:val="00604963"/>
    <w:rsid w:val="006050EF"/>
    <w:rsid w:val="0060543E"/>
    <w:rsid w:val="00605B77"/>
    <w:rsid w:val="00606869"/>
    <w:rsid w:val="00607228"/>
    <w:rsid w:val="0060769B"/>
    <w:rsid w:val="0061001D"/>
    <w:rsid w:val="0061017A"/>
    <w:rsid w:val="0061243A"/>
    <w:rsid w:val="0061256F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22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58D8"/>
    <w:rsid w:val="00626218"/>
    <w:rsid w:val="00626577"/>
    <w:rsid w:val="006268A8"/>
    <w:rsid w:val="00626A3E"/>
    <w:rsid w:val="006270ED"/>
    <w:rsid w:val="006274A9"/>
    <w:rsid w:val="006301FB"/>
    <w:rsid w:val="00630848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7F9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098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128"/>
    <w:rsid w:val="00672683"/>
    <w:rsid w:val="006726F1"/>
    <w:rsid w:val="00672934"/>
    <w:rsid w:val="0067293C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EC3"/>
    <w:rsid w:val="00677F45"/>
    <w:rsid w:val="0068033A"/>
    <w:rsid w:val="0068095F"/>
    <w:rsid w:val="00680999"/>
    <w:rsid w:val="00681670"/>
    <w:rsid w:val="006816D4"/>
    <w:rsid w:val="00681711"/>
    <w:rsid w:val="00681E56"/>
    <w:rsid w:val="006822A3"/>
    <w:rsid w:val="00682433"/>
    <w:rsid w:val="00682A81"/>
    <w:rsid w:val="00683181"/>
    <w:rsid w:val="006836D7"/>
    <w:rsid w:val="006839CD"/>
    <w:rsid w:val="00683E26"/>
    <w:rsid w:val="00683E3A"/>
    <w:rsid w:val="00684E18"/>
    <w:rsid w:val="00684FB8"/>
    <w:rsid w:val="00684FCB"/>
    <w:rsid w:val="0068504D"/>
    <w:rsid w:val="006850E9"/>
    <w:rsid w:val="006854C3"/>
    <w:rsid w:val="006857A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A22"/>
    <w:rsid w:val="00690B65"/>
    <w:rsid w:val="006912BF"/>
    <w:rsid w:val="00691A9F"/>
    <w:rsid w:val="00692137"/>
    <w:rsid w:val="00692731"/>
    <w:rsid w:val="0069423D"/>
    <w:rsid w:val="00694E66"/>
    <w:rsid w:val="00695442"/>
    <w:rsid w:val="006956F6"/>
    <w:rsid w:val="00695713"/>
    <w:rsid w:val="00695715"/>
    <w:rsid w:val="00695C41"/>
    <w:rsid w:val="00695E97"/>
    <w:rsid w:val="00696261"/>
    <w:rsid w:val="0069648C"/>
    <w:rsid w:val="00696A8D"/>
    <w:rsid w:val="006A00C4"/>
    <w:rsid w:val="006A10AD"/>
    <w:rsid w:val="006A19C5"/>
    <w:rsid w:val="006A1D92"/>
    <w:rsid w:val="006A1EAF"/>
    <w:rsid w:val="006A281F"/>
    <w:rsid w:val="006A299F"/>
    <w:rsid w:val="006A422C"/>
    <w:rsid w:val="006A4324"/>
    <w:rsid w:val="006A4566"/>
    <w:rsid w:val="006A4F68"/>
    <w:rsid w:val="006A5094"/>
    <w:rsid w:val="006A5367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10A5"/>
    <w:rsid w:val="006B263D"/>
    <w:rsid w:val="006B26C2"/>
    <w:rsid w:val="006B27B3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B7B4A"/>
    <w:rsid w:val="006C0976"/>
    <w:rsid w:val="006C1AA3"/>
    <w:rsid w:val="006C1FC0"/>
    <w:rsid w:val="006C2A2B"/>
    <w:rsid w:val="006C3687"/>
    <w:rsid w:val="006C3F38"/>
    <w:rsid w:val="006C4E89"/>
    <w:rsid w:val="006C4EFE"/>
    <w:rsid w:val="006C5308"/>
    <w:rsid w:val="006C538B"/>
    <w:rsid w:val="006C623C"/>
    <w:rsid w:val="006C7035"/>
    <w:rsid w:val="006C7542"/>
    <w:rsid w:val="006C784C"/>
    <w:rsid w:val="006C7A6D"/>
    <w:rsid w:val="006D01D1"/>
    <w:rsid w:val="006D0E80"/>
    <w:rsid w:val="006D11AE"/>
    <w:rsid w:val="006D1260"/>
    <w:rsid w:val="006D147E"/>
    <w:rsid w:val="006D14DD"/>
    <w:rsid w:val="006D1C1B"/>
    <w:rsid w:val="006D1E0A"/>
    <w:rsid w:val="006D21AD"/>
    <w:rsid w:val="006D28E6"/>
    <w:rsid w:val="006D2A99"/>
    <w:rsid w:val="006D2D12"/>
    <w:rsid w:val="006D46B4"/>
    <w:rsid w:val="006D4C54"/>
    <w:rsid w:val="006D53E3"/>
    <w:rsid w:val="006D56A9"/>
    <w:rsid w:val="006D5F19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CE5"/>
    <w:rsid w:val="006E1F70"/>
    <w:rsid w:val="006E1F81"/>
    <w:rsid w:val="006E2100"/>
    <w:rsid w:val="006E398D"/>
    <w:rsid w:val="006E3AB9"/>
    <w:rsid w:val="006E3ABC"/>
    <w:rsid w:val="006E3FEE"/>
    <w:rsid w:val="006E431B"/>
    <w:rsid w:val="006E4421"/>
    <w:rsid w:val="006E4748"/>
    <w:rsid w:val="006E5E22"/>
    <w:rsid w:val="006E6241"/>
    <w:rsid w:val="006E6E29"/>
    <w:rsid w:val="006E72E0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3C7A"/>
    <w:rsid w:val="006F4AEF"/>
    <w:rsid w:val="006F5202"/>
    <w:rsid w:val="006F54D2"/>
    <w:rsid w:val="006F6B54"/>
    <w:rsid w:val="006F6CC7"/>
    <w:rsid w:val="006F7124"/>
    <w:rsid w:val="006F759D"/>
    <w:rsid w:val="006F7900"/>
    <w:rsid w:val="006F7AC5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1FB"/>
    <w:rsid w:val="00704AC4"/>
    <w:rsid w:val="00705152"/>
    <w:rsid w:val="00705B1C"/>
    <w:rsid w:val="00705DB6"/>
    <w:rsid w:val="00705E4B"/>
    <w:rsid w:val="007063D9"/>
    <w:rsid w:val="00706ECA"/>
    <w:rsid w:val="007070A3"/>
    <w:rsid w:val="007078FA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052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29E"/>
    <w:rsid w:val="00726702"/>
    <w:rsid w:val="00726FD7"/>
    <w:rsid w:val="00727272"/>
    <w:rsid w:val="0072729E"/>
    <w:rsid w:val="00727B72"/>
    <w:rsid w:val="007305CA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161"/>
    <w:rsid w:val="007355EE"/>
    <w:rsid w:val="00735D6C"/>
    <w:rsid w:val="00735FA6"/>
    <w:rsid w:val="00736897"/>
    <w:rsid w:val="00736CDC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B20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D3B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A2A"/>
    <w:rsid w:val="00763C6D"/>
    <w:rsid w:val="00763F9F"/>
    <w:rsid w:val="00764B8C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4B6F"/>
    <w:rsid w:val="00775BCD"/>
    <w:rsid w:val="00775EFB"/>
    <w:rsid w:val="00776552"/>
    <w:rsid w:val="007766D5"/>
    <w:rsid w:val="007766EE"/>
    <w:rsid w:val="00776EC0"/>
    <w:rsid w:val="007770D6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915"/>
    <w:rsid w:val="00785CF2"/>
    <w:rsid w:val="0078603A"/>
    <w:rsid w:val="0078736B"/>
    <w:rsid w:val="0078765A"/>
    <w:rsid w:val="00787702"/>
    <w:rsid w:val="0079083A"/>
    <w:rsid w:val="00790C72"/>
    <w:rsid w:val="00790D4D"/>
    <w:rsid w:val="00791D94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5ECD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05CA"/>
    <w:rsid w:val="007B1297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B7891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C6B4E"/>
    <w:rsid w:val="007C734F"/>
    <w:rsid w:val="007D0803"/>
    <w:rsid w:val="007D09D8"/>
    <w:rsid w:val="007D0E71"/>
    <w:rsid w:val="007D125E"/>
    <w:rsid w:val="007D138A"/>
    <w:rsid w:val="007D2CA1"/>
    <w:rsid w:val="007D30D6"/>
    <w:rsid w:val="007D3287"/>
    <w:rsid w:val="007D352F"/>
    <w:rsid w:val="007D43B5"/>
    <w:rsid w:val="007D4859"/>
    <w:rsid w:val="007D4CCE"/>
    <w:rsid w:val="007D5E31"/>
    <w:rsid w:val="007D692E"/>
    <w:rsid w:val="007D74B2"/>
    <w:rsid w:val="007E01AD"/>
    <w:rsid w:val="007E0B1B"/>
    <w:rsid w:val="007E0BFB"/>
    <w:rsid w:val="007E1232"/>
    <w:rsid w:val="007E245B"/>
    <w:rsid w:val="007E24C3"/>
    <w:rsid w:val="007E2B8F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034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C85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2466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69F4"/>
    <w:rsid w:val="0081764F"/>
    <w:rsid w:val="0081771C"/>
    <w:rsid w:val="00817A8E"/>
    <w:rsid w:val="00817E0C"/>
    <w:rsid w:val="008207F6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88D"/>
    <w:rsid w:val="00834D0D"/>
    <w:rsid w:val="00834E24"/>
    <w:rsid w:val="00835A73"/>
    <w:rsid w:val="00836368"/>
    <w:rsid w:val="008363A9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2CF4"/>
    <w:rsid w:val="008530FC"/>
    <w:rsid w:val="00853460"/>
    <w:rsid w:val="00853EF7"/>
    <w:rsid w:val="008546B2"/>
    <w:rsid w:val="00854C3D"/>
    <w:rsid w:val="0085549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296"/>
    <w:rsid w:val="00864479"/>
    <w:rsid w:val="00864543"/>
    <w:rsid w:val="00864A96"/>
    <w:rsid w:val="00865FEA"/>
    <w:rsid w:val="00866AFF"/>
    <w:rsid w:val="00867DF9"/>
    <w:rsid w:val="0087047D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2861"/>
    <w:rsid w:val="00873E67"/>
    <w:rsid w:val="00874040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13A"/>
    <w:rsid w:val="0088322F"/>
    <w:rsid w:val="00883D87"/>
    <w:rsid w:val="00884034"/>
    <w:rsid w:val="00884330"/>
    <w:rsid w:val="00884703"/>
    <w:rsid w:val="008848FA"/>
    <w:rsid w:val="00884C5F"/>
    <w:rsid w:val="00884DD6"/>
    <w:rsid w:val="0088673A"/>
    <w:rsid w:val="0088695E"/>
    <w:rsid w:val="00886D62"/>
    <w:rsid w:val="00887993"/>
    <w:rsid w:val="008879E5"/>
    <w:rsid w:val="00887CA0"/>
    <w:rsid w:val="008900A4"/>
    <w:rsid w:val="00890446"/>
    <w:rsid w:val="00890EAE"/>
    <w:rsid w:val="00890FE0"/>
    <w:rsid w:val="00891704"/>
    <w:rsid w:val="00891987"/>
    <w:rsid w:val="008927A2"/>
    <w:rsid w:val="008930AA"/>
    <w:rsid w:val="0089384B"/>
    <w:rsid w:val="00893D6C"/>
    <w:rsid w:val="00894AA8"/>
    <w:rsid w:val="00894CF9"/>
    <w:rsid w:val="00895AA0"/>
    <w:rsid w:val="00895BF4"/>
    <w:rsid w:val="00895CD3"/>
    <w:rsid w:val="008964F9"/>
    <w:rsid w:val="0089664A"/>
    <w:rsid w:val="00896EEC"/>
    <w:rsid w:val="008971E2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527"/>
    <w:rsid w:val="008A19B9"/>
    <w:rsid w:val="008A3155"/>
    <w:rsid w:val="008A4198"/>
    <w:rsid w:val="008A41EA"/>
    <w:rsid w:val="008A4C8A"/>
    <w:rsid w:val="008A524C"/>
    <w:rsid w:val="008A58A0"/>
    <w:rsid w:val="008A5D4B"/>
    <w:rsid w:val="008A6793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703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56C"/>
    <w:rsid w:val="008C6604"/>
    <w:rsid w:val="008C67A7"/>
    <w:rsid w:val="008C770F"/>
    <w:rsid w:val="008D02FC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6B5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6A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1C19"/>
    <w:rsid w:val="00922318"/>
    <w:rsid w:val="00922982"/>
    <w:rsid w:val="009232AD"/>
    <w:rsid w:val="00924882"/>
    <w:rsid w:val="00925051"/>
    <w:rsid w:val="00925D9B"/>
    <w:rsid w:val="00925FD6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7E3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429E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71A"/>
    <w:rsid w:val="00956940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6AB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382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90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9C0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122"/>
    <w:rsid w:val="009C229C"/>
    <w:rsid w:val="009C2D1C"/>
    <w:rsid w:val="009C2F4E"/>
    <w:rsid w:val="009C392B"/>
    <w:rsid w:val="009C3956"/>
    <w:rsid w:val="009C3F61"/>
    <w:rsid w:val="009C4890"/>
    <w:rsid w:val="009C4DC6"/>
    <w:rsid w:val="009C585D"/>
    <w:rsid w:val="009C5F11"/>
    <w:rsid w:val="009C5F96"/>
    <w:rsid w:val="009C7151"/>
    <w:rsid w:val="009C7213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6F70"/>
    <w:rsid w:val="009D746A"/>
    <w:rsid w:val="009D7EB4"/>
    <w:rsid w:val="009E04ED"/>
    <w:rsid w:val="009E0AB7"/>
    <w:rsid w:val="009E0F53"/>
    <w:rsid w:val="009E17A8"/>
    <w:rsid w:val="009E1979"/>
    <w:rsid w:val="009E1E8B"/>
    <w:rsid w:val="009E1EBF"/>
    <w:rsid w:val="009E215F"/>
    <w:rsid w:val="009E2500"/>
    <w:rsid w:val="009E2794"/>
    <w:rsid w:val="009E2A9E"/>
    <w:rsid w:val="009E38F5"/>
    <w:rsid w:val="009E3996"/>
    <w:rsid w:val="009E4221"/>
    <w:rsid w:val="009E4860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395"/>
    <w:rsid w:val="009F3952"/>
    <w:rsid w:val="009F5C6A"/>
    <w:rsid w:val="009F6087"/>
    <w:rsid w:val="009F6BF3"/>
    <w:rsid w:val="009F6C9E"/>
    <w:rsid w:val="009F76B6"/>
    <w:rsid w:val="00A00718"/>
    <w:rsid w:val="00A01F9B"/>
    <w:rsid w:val="00A0259A"/>
    <w:rsid w:val="00A026F6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07BAD"/>
    <w:rsid w:val="00A10254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17F92"/>
    <w:rsid w:val="00A206C1"/>
    <w:rsid w:val="00A20CA2"/>
    <w:rsid w:val="00A20D31"/>
    <w:rsid w:val="00A212EF"/>
    <w:rsid w:val="00A21A12"/>
    <w:rsid w:val="00A227A2"/>
    <w:rsid w:val="00A228B4"/>
    <w:rsid w:val="00A22E5C"/>
    <w:rsid w:val="00A232F6"/>
    <w:rsid w:val="00A23831"/>
    <w:rsid w:val="00A23D66"/>
    <w:rsid w:val="00A246CE"/>
    <w:rsid w:val="00A250E1"/>
    <w:rsid w:val="00A25893"/>
    <w:rsid w:val="00A25E1E"/>
    <w:rsid w:val="00A260B0"/>
    <w:rsid w:val="00A261DF"/>
    <w:rsid w:val="00A263FF"/>
    <w:rsid w:val="00A26638"/>
    <w:rsid w:val="00A267A7"/>
    <w:rsid w:val="00A2685F"/>
    <w:rsid w:val="00A26D43"/>
    <w:rsid w:val="00A26D78"/>
    <w:rsid w:val="00A272A6"/>
    <w:rsid w:val="00A276DA"/>
    <w:rsid w:val="00A27CE0"/>
    <w:rsid w:val="00A301C4"/>
    <w:rsid w:val="00A3095D"/>
    <w:rsid w:val="00A3206B"/>
    <w:rsid w:val="00A3281B"/>
    <w:rsid w:val="00A3283E"/>
    <w:rsid w:val="00A32C21"/>
    <w:rsid w:val="00A335A6"/>
    <w:rsid w:val="00A33FC6"/>
    <w:rsid w:val="00A345FA"/>
    <w:rsid w:val="00A34D12"/>
    <w:rsid w:val="00A3526D"/>
    <w:rsid w:val="00A35472"/>
    <w:rsid w:val="00A3573B"/>
    <w:rsid w:val="00A36C4B"/>
    <w:rsid w:val="00A37475"/>
    <w:rsid w:val="00A37E42"/>
    <w:rsid w:val="00A40C11"/>
    <w:rsid w:val="00A41046"/>
    <w:rsid w:val="00A4152F"/>
    <w:rsid w:val="00A41708"/>
    <w:rsid w:val="00A4176A"/>
    <w:rsid w:val="00A428C4"/>
    <w:rsid w:val="00A43229"/>
    <w:rsid w:val="00A43948"/>
    <w:rsid w:val="00A43B49"/>
    <w:rsid w:val="00A44C4E"/>
    <w:rsid w:val="00A4515A"/>
    <w:rsid w:val="00A452A6"/>
    <w:rsid w:val="00A45EDC"/>
    <w:rsid w:val="00A45F7E"/>
    <w:rsid w:val="00A45FEE"/>
    <w:rsid w:val="00A4653B"/>
    <w:rsid w:val="00A4657B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9EA"/>
    <w:rsid w:val="00A62A32"/>
    <w:rsid w:val="00A62F82"/>
    <w:rsid w:val="00A63384"/>
    <w:rsid w:val="00A63698"/>
    <w:rsid w:val="00A63FF1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56B"/>
    <w:rsid w:val="00A71899"/>
    <w:rsid w:val="00A71E23"/>
    <w:rsid w:val="00A720AD"/>
    <w:rsid w:val="00A724BF"/>
    <w:rsid w:val="00A733B6"/>
    <w:rsid w:val="00A73439"/>
    <w:rsid w:val="00A74D7E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262C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3EB3"/>
    <w:rsid w:val="00A94352"/>
    <w:rsid w:val="00A95488"/>
    <w:rsid w:val="00A95664"/>
    <w:rsid w:val="00A95C97"/>
    <w:rsid w:val="00A9665D"/>
    <w:rsid w:val="00A97211"/>
    <w:rsid w:val="00A97779"/>
    <w:rsid w:val="00A97BC1"/>
    <w:rsid w:val="00AA09E7"/>
    <w:rsid w:val="00AA18CF"/>
    <w:rsid w:val="00AA28F0"/>
    <w:rsid w:val="00AA2B93"/>
    <w:rsid w:val="00AA30C8"/>
    <w:rsid w:val="00AA3C57"/>
    <w:rsid w:val="00AA418F"/>
    <w:rsid w:val="00AA442E"/>
    <w:rsid w:val="00AA4634"/>
    <w:rsid w:val="00AA4686"/>
    <w:rsid w:val="00AA4688"/>
    <w:rsid w:val="00AA4D00"/>
    <w:rsid w:val="00AA5508"/>
    <w:rsid w:val="00AA5596"/>
    <w:rsid w:val="00AA5DF8"/>
    <w:rsid w:val="00AA5F74"/>
    <w:rsid w:val="00AA5FB3"/>
    <w:rsid w:val="00AA5FE2"/>
    <w:rsid w:val="00AA6172"/>
    <w:rsid w:val="00AA6FD1"/>
    <w:rsid w:val="00AA726C"/>
    <w:rsid w:val="00AA72E8"/>
    <w:rsid w:val="00AA7320"/>
    <w:rsid w:val="00AA7730"/>
    <w:rsid w:val="00AB0154"/>
    <w:rsid w:val="00AB01E9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339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87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430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0B83"/>
    <w:rsid w:val="00AE16AE"/>
    <w:rsid w:val="00AE1793"/>
    <w:rsid w:val="00AE217E"/>
    <w:rsid w:val="00AE2584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E7F94"/>
    <w:rsid w:val="00AF198B"/>
    <w:rsid w:val="00AF1B36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CF2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4FEC"/>
    <w:rsid w:val="00B1633B"/>
    <w:rsid w:val="00B16B48"/>
    <w:rsid w:val="00B16BB9"/>
    <w:rsid w:val="00B16D14"/>
    <w:rsid w:val="00B17260"/>
    <w:rsid w:val="00B203DD"/>
    <w:rsid w:val="00B20DB9"/>
    <w:rsid w:val="00B20E45"/>
    <w:rsid w:val="00B2169C"/>
    <w:rsid w:val="00B2176C"/>
    <w:rsid w:val="00B2204D"/>
    <w:rsid w:val="00B22852"/>
    <w:rsid w:val="00B2297C"/>
    <w:rsid w:val="00B23565"/>
    <w:rsid w:val="00B24274"/>
    <w:rsid w:val="00B2431D"/>
    <w:rsid w:val="00B245A9"/>
    <w:rsid w:val="00B2463E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2E46"/>
    <w:rsid w:val="00B4313F"/>
    <w:rsid w:val="00B44075"/>
    <w:rsid w:val="00B44829"/>
    <w:rsid w:val="00B452A8"/>
    <w:rsid w:val="00B45CBC"/>
    <w:rsid w:val="00B461DA"/>
    <w:rsid w:val="00B467D0"/>
    <w:rsid w:val="00B47C84"/>
    <w:rsid w:val="00B50010"/>
    <w:rsid w:val="00B500D3"/>
    <w:rsid w:val="00B50174"/>
    <w:rsid w:val="00B50E2A"/>
    <w:rsid w:val="00B51688"/>
    <w:rsid w:val="00B51B7E"/>
    <w:rsid w:val="00B51DDC"/>
    <w:rsid w:val="00B52477"/>
    <w:rsid w:val="00B5273D"/>
    <w:rsid w:val="00B534BD"/>
    <w:rsid w:val="00B541C6"/>
    <w:rsid w:val="00B54208"/>
    <w:rsid w:val="00B549E6"/>
    <w:rsid w:val="00B54B93"/>
    <w:rsid w:val="00B55182"/>
    <w:rsid w:val="00B55AED"/>
    <w:rsid w:val="00B55B0E"/>
    <w:rsid w:val="00B55EB6"/>
    <w:rsid w:val="00B56541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32F0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0F6D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26D0"/>
    <w:rsid w:val="00B84F0E"/>
    <w:rsid w:val="00B85391"/>
    <w:rsid w:val="00B85C7F"/>
    <w:rsid w:val="00B85F82"/>
    <w:rsid w:val="00B8705B"/>
    <w:rsid w:val="00B877E5"/>
    <w:rsid w:val="00B87C5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6D7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517"/>
    <w:rsid w:val="00BE1A24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43B"/>
    <w:rsid w:val="00BF5561"/>
    <w:rsid w:val="00BF62CA"/>
    <w:rsid w:val="00BF6BFC"/>
    <w:rsid w:val="00BF794E"/>
    <w:rsid w:val="00BF7953"/>
    <w:rsid w:val="00BF7A85"/>
    <w:rsid w:val="00C0078A"/>
    <w:rsid w:val="00C0095C"/>
    <w:rsid w:val="00C01112"/>
    <w:rsid w:val="00C01DF7"/>
    <w:rsid w:val="00C01E98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89"/>
    <w:rsid w:val="00C13EC4"/>
    <w:rsid w:val="00C14059"/>
    <w:rsid w:val="00C15734"/>
    <w:rsid w:val="00C15EA8"/>
    <w:rsid w:val="00C16036"/>
    <w:rsid w:val="00C16740"/>
    <w:rsid w:val="00C16C37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371AC"/>
    <w:rsid w:val="00C4024D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162A"/>
    <w:rsid w:val="00C525C8"/>
    <w:rsid w:val="00C52F15"/>
    <w:rsid w:val="00C52F4E"/>
    <w:rsid w:val="00C538CF"/>
    <w:rsid w:val="00C53F67"/>
    <w:rsid w:val="00C543C1"/>
    <w:rsid w:val="00C54487"/>
    <w:rsid w:val="00C54539"/>
    <w:rsid w:val="00C549C1"/>
    <w:rsid w:val="00C54BFC"/>
    <w:rsid w:val="00C54DFC"/>
    <w:rsid w:val="00C558A0"/>
    <w:rsid w:val="00C562EF"/>
    <w:rsid w:val="00C56D17"/>
    <w:rsid w:val="00C5784A"/>
    <w:rsid w:val="00C5788C"/>
    <w:rsid w:val="00C5793C"/>
    <w:rsid w:val="00C603C4"/>
    <w:rsid w:val="00C606B3"/>
    <w:rsid w:val="00C60958"/>
    <w:rsid w:val="00C60BEF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05D5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77B86"/>
    <w:rsid w:val="00C8013B"/>
    <w:rsid w:val="00C80336"/>
    <w:rsid w:val="00C80D2D"/>
    <w:rsid w:val="00C81442"/>
    <w:rsid w:val="00C814C2"/>
    <w:rsid w:val="00C817CD"/>
    <w:rsid w:val="00C831BA"/>
    <w:rsid w:val="00C838EC"/>
    <w:rsid w:val="00C838FE"/>
    <w:rsid w:val="00C83C66"/>
    <w:rsid w:val="00C844B2"/>
    <w:rsid w:val="00C848E4"/>
    <w:rsid w:val="00C84D41"/>
    <w:rsid w:val="00C851CA"/>
    <w:rsid w:val="00C856CD"/>
    <w:rsid w:val="00C85C3F"/>
    <w:rsid w:val="00C86516"/>
    <w:rsid w:val="00C86DCD"/>
    <w:rsid w:val="00C877C6"/>
    <w:rsid w:val="00C90E1C"/>
    <w:rsid w:val="00C91C07"/>
    <w:rsid w:val="00C926DF"/>
    <w:rsid w:val="00C94264"/>
    <w:rsid w:val="00C94BAB"/>
    <w:rsid w:val="00C95458"/>
    <w:rsid w:val="00C95DEC"/>
    <w:rsid w:val="00C95EFD"/>
    <w:rsid w:val="00C964F9"/>
    <w:rsid w:val="00C96909"/>
    <w:rsid w:val="00C96B89"/>
    <w:rsid w:val="00C97071"/>
    <w:rsid w:val="00C9710A"/>
    <w:rsid w:val="00C97E5B"/>
    <w:rsid w:val="00CA066A"/>
    <w:rsid w:val="00CA1842"/>
    <w:rsid w:val="00CA1DDB"/>
    <w:rsid w:val="00CA1F9F"/>
    <w:rsid w:val="00CA27CC"/>
    <w:rsid w:val="00CA2C43"/>
    <w:rsid w:val="00CA2C69"/>
    <w:rsid w:val="00CA2E46"/>
    <w:rsid w:val="00CA304C"/>
    <w:rsid w:val="00CA307B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24"/>
    <w:rsid w:val="00CB08D5"/>
    <w:rsid w:val="00CB114B"/>
    <w:rsid w:val="00CB1325"/>
    <w:rsid w:val="00CB149F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3DD"/>
    <w:rsid w:val="00CB7454"/>
    <w:rsid w:val="00CB76D3"/>
    <w:rsid w:val="00CB7CB8"/>
    <w:rsid w:val="00CC025E"/>
    <w:rsid w:val="00CC0489"/>
    <w:rsid w:val="00CC1178"/>
    <w:rsid w:val="00CC124D"/>
    <w:rsid w:val="00CC13E3"/>
    <w:rsid w:val="00CC1A93"/>
    <w:rsid w:val="00CC1AA3"/>
    <w:rsid w:val="00CC1CCC"/>
    <w:rsid w:val="00CC257A"/>
    <w:rsid w:val="00CC2C21"/>
    <w:rsid w:val="00CC3354"/>
    <w:rsid w:val="00CC3848"/>
    <w:rsid w:val="00CC3AC9"/>
    <w:rsid w:val="00CC4882"/>
    <w:rsid w:val="00CC50A5"/>
    <w:rsid w:val="00CC6A85"/>
    <w:rsid w:val="00CC6CA3"/>
    <w:rsid w:val="00CC6F95"/>
    <w:rsid w:val="00CC70C6"/>
    <w:rsid w:val="00CC775D"/>
    <w:rsid w:val="00CC7D82"/>
    <w:rsid w:val="00CD066E"/>
    <w:rsid w:val="00CD0E80"/>
    <w:rsid w:val="00CD18CC"/>
    <w:rsid w:val="00CD2E15"/>
    <w:rsid w:val="00CD3D15"/>
    <w:rsid w:val="00CD409B"/>
    <w:rsid w:val="00CD45B0"/>
    <w:rsid w:val="00CD461E"/>
    <w:rsid w:val="00CD4D61"/>
    <w:rsid w:val="00CD5541"/>
    <w:rsid w:val="00CD588B"/>
    <w:rsid w:val="00CD5B5D"/>
    <w:rsid w:val="00CD5EDD"/>
    <w:rsid w:val="00CD689A"/>
    <w:rsid w:val="00CD6E9C"/>
    <w:rsid w:val="00CD78E2"/>
    <w:rsid w:val="00CE013F"/>
    <w:rsid w:val="00CE0384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6D9D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0DB2"/>
    <w:rsid w:val="00CF105C"/>
    <w:rsid w:val="00CF11F4"/>
    <w:rsid w:val="00CF1440"/>
    <w:rsid w:val="00CF19F5"/>
    <w:rsid w:val="00CF212E"/>
    <w:rsid w:val="00CF2483"/>
    <w:rsid w:val="00CF286E"/>
    <w:rsid w:val="00CF28F6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0CE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4A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72"/>
    <w:rsid w:val="00D23492"/>
    <w:rsid w:val="00D235DA"/>
    <w:rsid w:val="00D242FA"/>
    <w:rsid w:val="00D244BA"/>
    <w:rsid w:val="00D25E62"/>
    <w:rsid w:val="00D26222"/>
    <w:rsid w:val="00D26229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87B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6D"/>
    <w:rsid w:val="00D47AF1"/>
    <w:rsid w:val="00D507E6"/>
    <w:rsid w:val="00D50B75"/>
    <w:rsid w:val="00D52853"/>
    <w:rsid w:val="00D539CC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491"/>
    <w:rsid w:val="00D646F7"/>
    <w:rsid w:val="00D6491A"/>
    <w:rsid w:val="00D65375"/>
    <w:rsid w:val="00D665B6"/>
    <w:rsid w:val="00D66872"/>
    <w:rsid w:val="00D66BD9"/>
    <w:rsid w:val="00D67A66"/>
    <w:rsid w:val="00D702CC"/>
    <w:rsid w:val="00D70374"/>
    <w:rsid w:val="00D7078D"/>
    <w:rsid w:val="00D70EB5"/>
    <w:rsid w:val="00D71250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5F5C"/>
    <w:rsid w:val="00D87304"/>
    <w:rsid w:val="00D87754"/>
    <w:rsid w:val="00D87D20"/>
    <w:rsid w:val="00D87EFB"/>
    <w:rsid w:val="00D9027F"/>
    <w:rsid w:val="00D90D10"/>
    <w:rsid w:val="00D9118D"/>
    <w:rsid w:val="00D91725"/>
    <w:rsid w:val="00D91C2A"/>
    <w:rsid w:val="00D924D5"/>
    <w:rsid w:val="00D92706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680"/>
    <w:rsid w:val="00DA5D12"/>
    <w:rsid w:val="00DA5E06"/>
    <w:rsid w:val="00DA5FEA"/>
    <w:rsid w:val="00DA67D4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4E5"/>
    <w:rsid w:val="00DC1D24"/>
    <w:rsid w:val="00DC221C"/>
    <w:rsid w:val="00DC22C1"/>
    <w:rsid w:val="00DC2778"/>
    <w:rsid w:val="00DC27EB"/>
    <w:rsid w:val="00DC2B67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0F84"/>
    <w:rsid w:val="00DD109A"/>
    <w:rsid w:val="00DD1DD6"/>
    <w:rsid w:val="00DD23C8"/>
    <w:rsid w:val="00DD2449"/>
    <w:rsid w:val="00DD289E"/>
    <w:rsid w:val="00DD2A73"/>
    <w:rsid w:val="00DD3F4C"/>
    <w:rsid w:val="00DD40D0"/>
    <w:rsid w:val="00DD430A"/>
    <w:rsid w:val="00DD5A2D"/>
    <w:rsid w:val="00DD5CC3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204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4C59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389F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0772"/>
    <w:rsid w:val="00E213DA"/>
    <w:rsid w:val="00E21641"/>
    <w:rsid w:val="00E21EAA"/>
    <w:rsid w:val="00E225D3"/>
    <w:rsid w:val="00E232C6"/>
    <w:rsid w:val="00E23660"/>
    <w:rsid w:val="00E23B33"/>
    <w:rsid w:val="00E244D3"/>
    <w:rsid w:val="00E24F71"/>
    <w:rsid w:val="00E251D0"/>
    <w:rsid w:val="00E25360"/>
    <w:rsid w:val="00E256D6"/>
    <w:rsid w:val="00E25ACA"/>
    <w:rsid w:val="00E2600D"/>
    <w:rsid w:val="00E26DB9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59"/>
    <w:rsid w:val="00E426B2"/>
    <w:rsid w:val="00E42979"/>
    <w:rsid w:val="00E43057"/>
    <w:rsid w:val="00E45C11"/>
    <w:rsid w:val="00E45E99"/>
    <w:rsid w:val="00E45F94"/>
    <w:rsid w:val="00E46C13"/>
    <w:rsid w:val="00E47B82"/>
    <w:rsid w:val="00E5078B"/>
    <w:rsid w:val="00E512C6"/>
    <w:rsid w:val="00E517C3"/>
    <w:rsid w:val="00E51B96"/>
    <w:rsid w:val="00E5229B"/>
    <w:rsid w:val="00E52A1B"/>
    <w:rsid w:val="00E52D1C"/>
    <w:rsid w:val="00E52D1E"/>
    <w:rsid w:val="00E53487"/>
    <w:rsid w:val="00E53EA7"/>
    <w:rsid w:val="00E53F4D"/>
    <w:rsid w:val="00E547B8"/>
    <w:rsid w:val="00E54800"/>
    <w:rsid w:val="00E54BAE"/>
    <w:rsid w:val="00E54C22"/>
    <w:rsid w:val="00E54F71"/>
    <w:rsid w:val="00E55192"/>
    <w:rsid w:val="00E556E2"/>
    <w:rsid w:val="00E5623A"/>
    <w:rsid w:val="00E56B05"/>
    <w:rsid w:val="00E56FCC"/>
    <w:rsid w:val="00E57676"/>
    <w:rsid w:val="00E57988"/>
    <w:rsid w:val="00E57D00"/>
    <w:rsid w:val="00E57D8D"/>
    <w:rsid w:val="00E57DBC"/>
    <w:rsid w:val="00E605D2"/>
    <w:rsid w:val="00E6137D"/>
    <w:rsid w:val="00E617B7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894"/>
    <w:rsid w:val="00E67C5A"/>
    <w:rsid w:val="00E70001"/>
    <w:rsid w:val="00E70294"/>
    <w:rsid w:val="00E71192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BBF"/>
    <w:rsid w:val="00E76CA7"/>
    <w:rsid w:val="00E774FF"/>
    <w:rsid w:val="00E77BF3"/>
    <w:rsid w:val="00E80A06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8C7"/>
    <w:rsid w:val="00E86C52"/>
    <w:rsid w:val="00E86CF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D7A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49E"/>
    <w:rsid w:val="00EA57D1"/>
    <w:rsid w:val="00EA5973"/>
    <w:rsid w:val="00EA5D08"/>
    <w:rsid w:val="00EA5E24"/>
    <w:rsid w:val="00EA5FA6"/>
    <w:rsid w:val="00EA6FDB"/>
    <w:rsid w:val="00EA76CE"/>
    <w:rsid w:val="00EA7F56"/>
    <w:rsid w:val="00EA7F9A"/>
    <w:rsid w:val="00EB025C"/>
    <w:rsid w:val="00EB114A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0B5"/>
    <w:rsid w:val="00EC05A2"/>
    <w:rsid w:val="00EC0705"/>
    <w:rsid w:val="00EC0CB8"/>
    <w:rsid w:val="00EC0E56"/>
    <w:rsid w:val="00EC0F57"/>
    <w:rsid w:val="00EC1156"/>
    <w:rsid w:val="00EC1849"/>
    <w:rsid w:val="00EC31DD"/>
    <w:rsid w:val="00EC32FD"/>
    <w:rsid w:val="00EC36CA"/>
    <w:rsid w:val="00EC3A12"/>
    <w:rsid w:val="00EC3C8E"/>
    <w:rsid w:val="00EC4488"/>
    <w:rsid w:val="00EC585B"/>
    <w:rsid w:val="00EC5D32"/>
    <w:rsid w:val="00EC6ABB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C7C"/>
    <w:rsid w:val="00ED5E1F"/>
    <w:rsid w:val="00ED6078"/>
    <w:rsid w:val="00ED6968"/>
    <w:rsid w:val="00ED6A66"/>
    <w:rsid w:val="00ED6EB2"/>
    <w:rsid w:val="00ED75CA"/>
    <w:rsid w:val="00ED7BAB"/>
    <w:rsid w:val="00EE09B1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363"/>
    <w:rsid w:val="00EF2964"/>
    <w:rsid w:val="00EF29BF"/>
    <w:rsid w:val="00EF33C4"/>
    <w:rsid w:val="00EF3790"/>
    <w:rsid w:val="00EF3A68"/>
    <w:rsid w:val="00EF4572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7BC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26D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0D97"/>
    <w:rsid w:val="00F2134F"/>
    <w:rsid w:val="00F21658"/>
    <w:rsid w:val="00F221DB"/>
    <w:rsid w:val="00F257B2"/>
    <w:rsid w:val="00F25BD2"/>
    <w:rsid w:val="00F2623C"/>
    <w:rsid w:val="00F26587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13B4"/>
    <w:rsid w:val="00F3208B"/>
    <w:rsid w:val="00F320F3"/>
    <w:rsid w:val="00F32629"/>
    <w:rsid w:val="00F32A26"/>
    <w:rsid w:val="00F32F04"/>
    <w:rsid w:val="00F333EA"/>
    <w:rsid w:val="00F347C2"/>
    <w:rsid w:val="00F350D7"/>
    <w:rsid w:val="00F35607"/>
    <w:rsid w:val="00F3568D"/>
    <w:rsid w:val="00F362B1"/>
    <w:rsid w:val="00F36338"/>
    <w:rsid w:val="00F3655D"/>
    <w:rsid w:val="00F36715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691"/>
    <w:rsid w:val="00F42AD9"/>
    <w:rsid w:val="00F42DE6"/>
    <w:rsid w:val="00F431BF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2CD"/>
    <w:rsid w:val="00F526F7"/>
    <w:rsid w:val="00F52A9D"/>
    <w:rsid w:val="00F52EA9"/>
    <w:rsid w:val="00F53258"/>
    <w:rsid w:val="00F56372"/>
    <w:rsid w:val="00F56376"/>
    <w:rsid w:val="00F568D1"/>
    <w:rsid w:val="00F570D3"/>
    <w:rsid w:val="00F57371"/>
    <w:rsid w:val="00F575CF"/>
    <w:rsid w:val="00F57B2C"/>
    <w:rsid w:val="00F60059"/>
    <w:rsid w:val="00F60374"/>
    <w:rsid w:val="00F603D4"/>
    <w:rsid w:val="00F60700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67FB1"/>
    <w:rsid w:val="00F7010A"/>
    <w:rsid w:val="00F703E5"/>
    <w:rsid w:val="00F71727"/>
    <w:rsid w:val="00F72358"/>
    <w:rsid w:val="00F7238E"/>
    <w:rsid w:val="00F7282E"/>
    <w:rsid w:val="00F72E33"/>
    <w:rsid w:val="00F72E84"/>
    <w:rsid w:val="00F73A2A"/>
    <w:rsid w:val="00F73C21"/>
    <w:rsid w:val="00F7432A"/>
    <w:rsid w:val="00F74836"/>
    <w:rsid w:val="00F74CC3"/>
    <w:rsid w:val="00F76074"/>
    <w:rsid w:val="00F768A9"/>
    <w:rsid w:val="00F77A54"/>
    <w:rsid w:val="00F80359"/>
    <w:rsid w:val="00F80907"/>
    <w:rsid w:val="00F80FBA"/>
    <w:rsid w:val="00F81C52"/>
    <w:rsid w:val="00F820D7"/>
    <w:rsid w:val="00F8331F"/>
    <w:rsid w:val="00F83383"/>
    <w:rsid w:val="00F83761"/>
    <w:rsid w:val="00F83972"/>
    <w:rsid w:val="00F83B1B"/>
    <w:rsid w:val="00F8407E"/>
    <w:rsid w:val="00F8453D"/>
    <w:rsid w:val="00F84861"/>
    <w:rsid w:val="00F85472"/>
    <w:rsid w:val="00F8572B"/>
    <w:rsid w:val="00F8572D"/>
    <w:rsid w:val="00F85DD7"/>
    <w:rsid w:val="00F86017"/>
    <w:rsid w:val="00F8630F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9782D"/>
    <w:rsid w:val="00FA0126"/>
    <w:rsid w:val="00FA1112"/>
    <w:rsid w:val="00FA1183"/>
    <w:rsid w:val="00FA157F"/>
    <w:rsid w:val="00FA19EA"/>
    <w:rsid w:val="00FA1A74"/>
    <w:rsid w:val="00FA1F8E"/>
    <w:rsid w:val="00FA2486"/>
    <w:rsid w:val="00FA29D4"/>
    <w:rsid w:val="00FA31B8"/>
    <w:rsid w:val="00FA351F"/>
    <w:rsid w:val="00FA4334"/>
    <w:rsid w:val="00FA477E"/>
    <w:rsid w:val="00FA50F7"/>
    <w:rsid w:val="00FA5996"/>
    <w:rsid w:val="00FA5BFD"/>
    <w:rsid w:val="00FA5F49"/>
    <w:rsid w:val="00FA653C"/>
    <w:rsid w:val="00FA69CF"/>
    <w:rsid w:val="00FA710B"/>
    <w:rsid w:val="00FA773C"/>
    <w:rsid w:val="00FA7CDA"/>
    <w:rsid w:val="00FB0455"/>
    <w:rsid w:val="00FB0C0C"/>
    <w:rsid w:val="00FB1458"/>
    <w:rsid w:val="00FB1841"/>
    <w:rsid w:val="00FB1D8C"/>
    <w:rsid w:val="00FB28C1"/>
    <w:rsid w:val="00FB28D6"/>
    <w:rsid w:val="00FB2B7F"/>
    <w:rsid w:val="00FB361B"/>
    <w:rsid w:val="00FB3D6D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6EB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1634"/>
    <w:rsid w:val="00FD2702"/>
    <w:rsid w:val="00FD2984"/>
    <w:rsid w:val="00FD2E49"/>
    <w:rsid w:val="00FD329F"/>
    <w:rsid w:val="00FD337E"/>
    <w:rsid w:val="00FD34E9"/>
    <w:rsid w:val="00FD460B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623"/>
    <w:rsid w:val="00FE4BFF"/>
    <w:rsid w:val="00FE4F3E"/>
    <w:rsid w:val="00FE502A"/>
    <w:rsid w:val="00FE556D"/>
    <w:rsid w:val="00FE5A27"/>
    <w:rsid w:val="00FE6218"/>
    <w:rsid w:val="00FE634E"/>
    <w:rsid w:val="00FE6DAF"/>
    <w:rsid w:val="00FE71F0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1537B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1AE3456-9C87-4FC1-A49C-5B21202FC7A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9701</TotalTime>
  <Pages>1</Pages>
  <Words>106</Words>
  <Characters>606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3507</cp:revision>
  <cp:lastPrinted>2018-12-13T13:35:00Z</cp:lastPrinted>
  <dcterms:created xsi:type="dcterms:W3CDTF">2016-03-08T23:34:00Z</dcterms:created>
  <dcterms:modified xsi:type="dcterms:W3CDTF">2024-07-26T22:21:00Z</dcterms:modified>
</cp:coreProperties>
</file>