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Nome :  </w:t>
      </w:r>
      <w:r w:rsidRPr="00F809AB">
        <w:rPr>
          <w:sz w:val="22"/>
        </w:rPr>
        <w:tab/>
      </w:r>
      <w:r w:rsidR="00526E62" w:rsidRPr="00526E62">
        <w:rPr>
          <w:sz w:val="22"/>
        </w:rPr>
        <w:t>Kleber de Carvalho Lobo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Idade :  </w:t>
      </w:r>
      <w:r w:rsidRPr="00F809AB">
        <w:rPr>
          <w:sz w:val="22"/>
        </w:rPr>
        <w:tab/>
      </w:r>
      <w:r w:rsidR="00526E62">
        <w:rPr>
          <w:sz w:val="22"/>
        </w:rPr>
        <w:t>83</w:t>
      </w:r>
      <w:r w:rsidRPr="00F809AB">
        <w:rPr>
          <w:sz w:val="22"/>
        </w:rPr>
        <w:t xml:space="preserve"> anos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Indicação            </w:t>
      </w:r>
      <w:r w:rsidR="00A266A1">
        <w:rPr>
          <w:sz w:val="22"/>
        </w:rPr>
        <w:t>D</w:t>
      </w:r>
      <w:r w:rsidR="00E21169">
        <w:rPr>
          <w:sz w:val="22"/>
        </w:rPr>
        <w:t>A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 Data:                  </w:t>
      </w:r>
      <w:r w:rsidR="00526E62">
        <w:rPr>
          <w:sz w:val="22"/>
        </w:rPr>
        <w:t>26 jul</w:t>
      </w:r>
      <w:bookmarkStart w:id="0" w:name="_GoBack"/>
      <w:bookmarkEnd w:id="0"/>
      <w:r w:rsidR="00E21169">
        <w:rPr>
          <w:sz w:val="22"/>
        </w:rPr>
        <w:t>. 24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Medico:              Dr.Claudio Oppenheimer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Terapêutica :</w:t>
      </w:r>
      <w:r w:rsidRPr="00F809AB">
        <w:rPr>
          <w:sz w:val="22"/>
        </w:rPr>
        <w:tab/>
      </w:r>
      <w:r w:rsidR="00A266A1">
        <w:rPr>
          <w:sz w:val="22"/>
        </w:rPr>
        <w:t>Ndn</w:t>
      </w:r>
    </w:p>
    <w:p w:rsidR="001B7E1A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Lateralidade :</w:t>
      </w:r>
      <w:r w:rsidRPr="00F809A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526E62">
        <w:rPr>
          <w:noProof/>
          <w:sz w:val="24"/>
        </w:rPr>
        <w:t>26 de julho de 2024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89B" w:rsidRDefault="00C7589B">
      <w:r>
        <w:separator/>
      </w:r>
    </w:p>
  </w:endnote>
  <w:endnote w:type="continuationSeparator" w:id="0">
    <w:p w:rsidR="00C7589B" w:rsidRDefault="00C75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7D47BA" w:rsidRDefault="00C7589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7D47BA" w:rsidRPr="00124312">
        <w:rPr>
          <w:rStyle w:val="Hyperlink"/>
          <w:rFonts w:ascii="Arial" w:hAnsi="Arial"/>
          <w:b/>
        </w:rPr>
        <w:t>www.neurofis.com.br</w:t>
      </w:r>
    </w:hyperlink>
    <w:r w:rsidR="007D47BA">
      <w:rPr>
        <w:rFonts w:ascii="Arial" w:hAnsi="Arial"/>
        <w:b/>
      </w:rPr>
      <w:t xml:space="preserve">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89B" w:rsidRDefault="00C7589B">
      <w:r>
        <w:separator/>
      </w:r>
    </w:p>
  </w:footnote>
  <w:footnote w:type="continuationSeparator" w:id="0">
    <w:p w:rsidR="00C7589B" w:rsidRDefault="00C758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12AB"/>
    <w:rsid w:val="0008496E"/>
    <w:rsid w:val="000879E7"/>
    <w:rsid w:val="000A4298"/>
    <w:rsid w:val="000A67DD"/>
    <w:rsid w:val="000A72B9"/>
    <w:rsid w:val="000B1467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62A1C"/>
    <w:rsid w:val="0017043B"/>
    <w:rsid w:val="00173304"/>
    <w:rsid w:val="001775D1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397B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92ECB"/>
    <w:rsid w:val="00294198"/>
    <w:rsid w:val="002A5CDA"/>
    <w:rsid w:val="002A67AF"/>
    <w:rsid w:val="002A7D2E"/>
    <w:rsid w:val="002D563C"/>
    <w:rsid w:val="002D67E9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566E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76501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E7BD2"/>
    <w:rsid w:val="004F1F95"/>
    <w:rsid w:val="00504DC1"/>
    <w:rsid w:val="00505EFE"/>
    <w:rsid w:val="00512130"/>
    <w:rsid w:val="00525CF4"/>
    <w:rsid w:val="00526E62"/>
    <w:rsid w:val="00533716"/>
    <w:rsid w:val="005345FF"/>
    <w:rsid w:val="00535413"/>
    <w:rsid w:val="00545D51"/>
    <w:rsid w:val="0054651D"/>
    <w:rsid w:val="00565005"/>
    <w:rsid w:val="005702F9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644A9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6F7B4E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87FF0"/>
    <w:rsid w:val="007A4DAE"/>
    <w:rsid w:val="007C1016"/>
    <w:rsid w:val="007C312D"/>
    <w:rsid w:val="007C643A"/>
    <w:rsid w:val="007D47BA"/>
    <w:rsid w:val="007E7643"/>
    <w:rsid w:val="007F0751"/>
    <w:rsid w:val="008033D7"/>
    <w:rsid w:val="00804F5B"/>
    <w:rsid w:val="00806B6A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55D44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266A1"/>
    <w:rsid w:val="00A337B0"/>
    <w:rsid w:val="00A3510B"/>
    <w:rsid w:val="00A368AD"/>
    <w:rsid w:val="00A51A91"/>
    <w:rsid w:val="00A61CB9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17AB1"/>
    <w:rsid w:val="00B26F06"/>
    <w:rsid w:val="00B270FA"/>
    <w:rsid w:val="00B3262E"/>
    <w:rsid w:val="00B353C0"/>
    <w:rsid w:val="00B3604D"/>
    <w:rsid w:val="00B5348C"/>
    <w:rsid w:val="00B54258"/>
    <w:rsid w:val="00B54577"/>
    <w:rsid w:val="00B67BC5"/>
    <w:rsid w:val="00B77C90"/>
    <w:rsid w:val="00B9099B"/>
    <w:rsid w:val="00B95760"/>
    <w:rsid w:val="00B95900"/>
    <w:rsid w:val="00B96FF8"/>
    <w:rsid w:val="00BA391E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7589B"/>
    <w:rsid w:val="00C81684"/>
    <w:rsid w:val="00C82ECC"/>
    <w:rsid w:val="00C84123"/>
    <w:rsid w:val="00C84A37"/>
    <w:rsid w:val="00C907F0"/>
    <w:rsid w:val="00CA2D87"/>
    <w:rsid w:val="00CA4842"/>
    <w:rsid w:val="00CC73E6"/>
    <w:rsid w:val="00CD0B5F"/>
    <w:rsid w:val="00CE5D02"/>
    <w:rsid w:val="00CF1C14"/>
    <w:rsid w:val="00CF2CE4"/>
    <w:rsid w:val="00CF54B1"/>
    <w:rsid w:val="00CF64D6"/>
    <w:rsid w:val="00D075DB"/>
    <w:rsid w:val="00D076C8"/>
    <w:rsid w:val="00D13058"/>
    <w:rsid w:val="00D159E1"/>
    <w:rsid w:val="00D17CD9"/>
    <w:rsid w:val="00D34BF0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1A4"/>
    <w:rsid w:val="00DE4F76"/>
    <w:rsid w:val="00E13E22"/>
    <w:rsid w:val="00E16A0C"/>
    <w:rsid w:val="00E21169"/>
    <w:rsid w:val="00E23F83"/>
    <w:rsid w:val="00E35AF7"/>
    <w:rsid w:val="00E4404E"/>
    <w:rsid w:val="00E47BA0"/>
    <w:rsid w:val="00E51F2F"/>
    <w:rsid w:val="00E52486"/>
    <w:rsid w:val="00E547F1"/>
    <w:rsid w:val="00E73367"/>
    <w:rsid w:val="00E8355E"/>
    <w:rsid w:val="00E86606"/>
    <w:rsid w:val="00E906CA"/>
    <w:rsid w:val="00EA57DA"/>
    <w:rsid w:val="00EC696D"/>
    <w:rsid w:val="00ED28F7"/>
    <w:rsid w:val="00ED779F"/>
    <w:rsid w:val="00EE1C9A"/>
    <w:rsid w:val="00EF11E3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73661"/>
    <w:rsid w:val="00F809AB"/>
    <w:rsid w:val="00F85A74"/>
    <w:rsid w:val="00FA0ECF"/>
    <w:rsid w:val="00FA2302"/>
    <w:rsid w:val="00FA2549"/>
    <w:rsid w:val="00FA2A83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D47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976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157</cp:revision>
  <cp:lastPrinted>2011-05-26T22:38:00Z</cp:lastPrinted>
  <dcterms:created xsi:type="dcterms:W3CDTF">2016-03-16T16:07:00Z</dcterms:created>
  <dcterms:modified xsi:type="dcterms:W3CDTF">2024-07-26T22:18:00Z</dcterms:modified>
</cp:coreProperties>
</file>