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CC0984" w:rsidRPr="00CC0984" w:rsidRDefault="00CC0984" w:rsidP="00CC0984">
      <w:pPr>
        <w:ind w:right="-99"/>
        <w:jc w:val="both"/>
        <w:rPr>
          <w:sz w:val="32"/>
          <w:szCs w:val="32"/>
        </w:rPr>
      </w:pPr>
      <w:r w:rsidRPr="00CC0984">
        <w:rPr>
          <w:sz w:val="32"/>
          <w:szCs w:val="32"/>
        </w:rPr>
        <w:t>PACIENTE: Ester da Silva Pereira Oliveira</w:t>
      </w:r>
    </w:p>
    <w:p w:rsidR="00CC0984" w:rsidRPr="00CC0984" w:rsidRDefault="00CC0984" w:rsidP="00CC0984">
      <w:pPr>
        <w:ind w:right="-99"/>
        <w:jc w:val="both"/>
        <w:rPr>
          <w:sz w:val="32"/>
          <w:szCs w:val="32"/>
        </w:rPr>
      </w:pPr>
      <w:r w:rsidRPr="00CC0984">
        <w:rPr>
          <w:sz w:val="32"/>
          <w:szCs w:val="32"/>
        </w:rPr>
        <w:t xml:space="preserve">IDADE:32 anos SEXO: F                    </w:t>
      </w:r>
    </w:p>
    <w:p w:rsidR="0075006B" w:rsidRDefault="00CC0984" w:rsidP="00CC0984">
      <w:pPr>
        <w:ind w:right="-99"/>
        <w:jc w:val="both"/>
        <w:rPr>
          <w:sz w:val="32"/>
          <w:szCs w:val="32"/>
        </w:rPr>
      </w:pPr>
      <w:r w:rsidRPr="00CC0984">
        <w:rPr>
          <w:sz w:val="32"/>
          <w:szCs w:val="32"/>
        </w:rPr>
        <w:t>DATA DO EXAME:24 jul. 24</w:t>
      </w:r>
      <w:bookmarkStart w:id="0" w:name="_GoBack"/>
      <w:bookmarkEnd w:id="0"/>
    </w:p>
    <w:p w:rsidR="00CD6A6E" w:rsidRPr="00B03B58" w:rsidRDefault="00CD6A6E" w:rsidP="00CD6A6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61A3" w:rsidRDefault="00D161A3">
      <w:r>
        <w:separator/>
      </w:r>
    </w:p>
  </w:endnote>
  <w:endnote w:type="continuationSeparator" w:id="0">
    <w:p w:rsidR="00D161A3" w:rsidRDefault="00D161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D161A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61A3" w:rsidRDefault="00D161A3">
      <w:r>
        <w:separator/>
      </w:r>
    </w:p>
  </w:footnote>
  <w:footnote w:type="continuationSeparator" w:id="0">
    <w:p w:rsidR="00D161A3" w:rsidRDefault="00D161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468E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35F7"/>
    <w:rsid w:val="00573D3B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6E5"/>
    <w:rsid w:val="005B372B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1E6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35ED"/>
    <w:rsid w:val="006240C8"/>
    <w:rsid w:val="00624262"/>
    <w:rsid w:val="00624615"/>
    <w:rsid w:val="00624A25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104CD"/>
    <w:rsid w:val="00B10FDB"/>
    <w:rsid w:val="00B115C8"/>
    <w:rsid w:val="00B137C0"/>
    <w:rsid w:val="00B1420E"/>
    <w:rsid w:val="00B14C29"/>
    <w:rsid w:val="00B17C7D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8360</TotalTime>
  <Pages>1</Pages>
  <Words>285</Words>
  <Characters>1629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821</cp:revision>
  <cp:lastPrinted>1998-02-03T19:29:00Z</cp:lastPrinted>
  <dcterms:created xsi:type="dcterms:W3CDTF">2017-04-28T17:10:00Z</dcterms:created>
  <dcterms:modified xsi:type="dcterms:W3CDTF">2024-07-24T18:33:00Z</dcterms:modified>
</cp:coreProperties>
</file>