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CA04CC" w:rsidRPr="00CA04CC">
        <w:rPr>
          <w:sz w:val="22"/>
        </w:rPr>
        <w:t>Saymon Martinho Soares dos Santos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CA04CC">
        <w:rPr>
          <w:sz w:val="22"/>
        </w:rPr>
        <w:t>17</w:t>
      </w:r>
      <w:r w:rsidR="00792F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CA04CC">
        <w:rPr>
          <w:sz w:val="22"/>
        </w:rPr>
        <w:t>Crise a/e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320122">
        <w:rPr>
          <w:sz w:val="22"/>
        </w:rPr>
        <w:t>2</w:t>
      </w:r>
      <w:r w:rsidR="00CA04CC">
        <w:rPr>
          <w:sz w:val="22"/>
        </w:rPr>
        <w:t>3</w:t>
      </w:r>
      <w:bookmarkStart w:id="0" w:name="_GoBack"/>
      <w:bookmarkEnd w:id="0"/>
      <w:r w:rsidR="006D787E">
        <w:rPr>
          <w:sz w:val="22"/>
        </w:rPr>
        <w:t xml:space="preserve"> jul.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23564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F122A">
        <w:t>9.6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2F122A">
        <w:t>37.2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A04CC">
        <w:rPr>
          <w:noProof/>
          <w:sz w:val="24"/>
        </w:rPr>
        <w:t>23 de julho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3A94" w:rsidRDefault="007B3A94">
      <w:r>
        <w:separator/>
      </w:r>
    </w:p>
  </w:endnote>
  <w:endnote w:type="continuationSeparator" w:id="0">
    <w:p w:rsidR="007B3A94" w:rsidRDefault="007B3A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B3A9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3A94" w:rsidRDefault="007B3A94">
      <w:r>
        <w:separator/>
      </w:r>
    </w:p>
  </w:footnote>
  <w:footnote w:type="continuationSeparator" w:id="0">
    <w:p w:rsidR="007B3A94" w:rsidRDefault="007B3A9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58408</TotalTime>
  <Pages>1</Pages>
  <Words>274</Words>
  <Characters>1564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5091</cp:revision>
  <cp:lastPrinted>2024-03-07T16:09:00Z</cp:lastPrinted>
  <dcterms:created xsi:type="dcterms:W3CDTF">2016-03-08T22:06:00Z</dcterms:created>
  <dcterms:modified xsi:type="dcterms:W3CDTF">2024-07-23T14:30:00Z</dcterms:modified>
</cp:coreProperties>
</file>