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6E7D52" w:rsidRPr="006E7D52" w:rsidRDefault="006E7D52" w:rsidP="006E7D52">
      <w:pPr>
        <w:ind w:right="-99"/>
        <w:jc w:val="both"/>
        <w:rPr>
          <w:sz w:val="32"/>
          <w:szCs w:val="32"/>
        </w:rPr>
      </w:pPr>
      <w:r w:rsidRPr="006E7D52">
        <w:rPr>
          <w:sz w:val="32"/>
          <w:szCs w:val="32"/>
        </w:rPr>
        <w:t xml:space="preserve">PACIENTE: </w:t>
      </w:r>
      <w:r w:rsidR="00066E79" w:rsidRPr="00066E79">
        <w:rPr>
          <w:sz w:val="32"/>
          <w:szCs w:val="32"/>
        </w:rPr>
        <w:t>Ana Maria de Negreiros</w:t>
      </w:r>
    </w:p>
    <w:p w:rsidR="006E7D52" w:rsidRPr="006E7D52" w:rsidRDefault="006E7D52" w:rsidP="006E7D52">
      <w:pPr>
        <w:ind w:right="-99"/>
        <w:jc w:val="both"/>
        <w:rPr>
          <w:sz w:val="32"/>
          <w:szCs w:val="32"/>
        </w:rPr>
      </w:pPr>
      <w:r w:rsidRPr="006E7D52">
        <w:rPr>
          <w:sz w:val="32"/>
          <w:szCs w:val="32"/>
        </w:rPr>
        <w:t>IDADE:</w:t>
      </w:r>
      <w:r w:rsidR="00066E79">
        <w:rPr>
          <w:sz w:val="32"/>
          <w:szCs w:val="32"/>
        </w:rPr>
        <w:t>85</w:t>
      </w:r>
      <w:r w:rsidRPr="006E7D52">
        <w:rPr>
          <w:sz w:val="32"/>
          <w:szCs w:val="32"/>
        </w:rPr>
        <w:t xml:space="preserve">0 anos SEXO: F                    </w:t>
      </w:r>
    </w:p>
    <w:p w:rsidR="001E162D" w:rsidRDefault="006E7D52" w:rsidP="006E7D52">
      <w:pPr>
        <w:ind w:right="-99"/>
        <w:jc w:val="both"/>
        <w:rPr>
          <w:sz w:val="32"/>
          <w:szCs w:val="32"/>
        </w:rPr>
      </w:pPr>
      <w:r w:rsidRPr="006E7D52">
        <w:rPr>
          <w:sz w:val="32"/>
          <w:szCs w:val="32"/>
        </w:rPr>
        <w:t>DATA DO EXAME:</w:t>
      </w:r>
      <w:r w:rsidR="00066E79">
        <w:rPr>
          <w:sz w:val="32"/>
          <w:szCs w:val="32"/>
        </w:rPr>
        <w:t>22</w:t>
      </w:r>
      <w:bookmarkStart w:id="0" w:name="_GoBack"/>
      <w:bookmarkEnd w:id="0"/>
      <w:r w:rsidRPr="006E7D52">
        <w:rPr>
          <w:sz w:val="32"/>
          <w:szCs w:val="32"/>
        </w:rPr>
        <w:t xml:space="preserve"> jul. 24</w:t>
      </w:r>
    </w:p>
    <w:p w:rsidR="00D7169F" w:rsidRPr="00594179" w:rsidRDefault="00D7169F" w:rsidP="00D7169F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1E162D" w:rsidRDefault="00B01175" w:rsidP="00F55117">
      <w:pPr>
        <w:jc w:val="both"/>
        <w:rPr>
          <w:b/>
        </w:rPr>
      </w:pPr>
      <w:r>
        <w:rPr>
          <w:sz w:val="32"/>
        </w:rPr>
        <w:t xml:space="preserve">Doppler transcraniano </w:t>
      </w:r>
      <w:r w:rsidR="0048430B">
        <w:rPr>
          <w:sz w:val="32"/>
        </w:rPr>
        <w:t xml:space="preserve">sugestivo de </w:t>
      </w:r>
      <w:r>
        <w:rPr>
          <w:sz w:val="32"/>
        </w:rPr>
        <w:t xml:space="preserve"> insuficiência cérebro-vascular,</w:t>
      </w:r>
      <w:r w:rsidR="0048430B">
        <w:rPr>
          <w:sz w:val="32"/>
        </w:rPr>
        <w:t>com</w:t>
      </w:r>
      <w:r w:rsidR="007640CF">
        <w:rPr>
          <w:sz w:val="32"/>
        </w:rPr>
        <w:t xml:space="preserve"> repercussao hemodinamica</w:t>
      </w:r>
      <w:r w:rsidR="0048430B">
        <w:rPr>
          <w:sz w:val="32"/>
        </w:rPr>
        <w:t>(35%)</w:t>
      </w:r>
      <w:r w:rsidR="00080CF9">
        <w:rPr>
          <w:sz w:val="32"/>
        </w:rPr>
        <w:t>.</w:t>
      </w:r>
      <w:r w:rsidR="00D7169F">
        <w:rPr>
          <w:b/>
        </w:rPr>
        <w:t xml:space="preserve"> 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74B6" w:rsidRDefault="00B574B6">
      <w:r>
        <w:separator/>
      </w:r>
    </w:p>
  </w:endnote>
  <w:endnote w:type="continuationSeparator" w:id="0">
    <w:p w:rsidR="00B574B6" w:rsidRDefault="00B574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B574B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74B6" w:rsidRDefault="00B574B6">
      <w:r>
        <w:separator/>
      </w:r>
    </w:p>
  </w:footnote>
  <w:footnote w:type="continuationSeparator" w:id="0">
    <w:p w:rsidR="00B574B6" w:rsidRDefault="00B574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66E79"/>
    <w:rsid w:val="00070742"/>
    <w:rsid w:val="00072302"/>
    <w:rsid w:val="00075A16"/>
    <w:rsid w:val="00080CF9"/>
    <w:rsid w:val="00082C16"/>
    <w:rsid w:val="0008731D"/>
    <w:rsid w:val="000A3FB4"/>
    <w:rsid w:val="000C4017"/>
    <w:rsid w:val="000D1988"/>
    <w:rsid w:val="000D6ED7"/>
    <w:rsid w:val="000E0838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A3BBB"/>
    <w:rsid w:val="001B405E"/>
    <w:rsid w:val="001B5789"/>
    <w:rsid w:val="001C20EE"/>
    <w:rsid w:val="001C638B"/>
    <w:rsid w:val="001C6512"/>
    <w:rsid w:val="001D2CF8"/>
    <w:rsid w:val="001E162D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67776"/>
    <w:rsid w:val="00267C6A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BDA"/>
    <w:rsid w:val="002D7C82"/>
    <w:rsid w:val="002E2F55"/>
    <w:rsid w:val="002E3D10"/>
    <w:rsid w:val="002E51D9"/>
    <w:rsid w:val="002E6A99"/>
    <w:rsid w:val="002E71EC"/>
    <w:rsid w:val="002E787D"/>
    <w:rsid w:val="002F0EC4"/>
    <w:rsid w:val="00317731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014B"/>
    <w:rsid w:val="0038070C"/>
    <w:rsid w:val="00385152"/>
    <w:rsid w:val="0038757C"/>
    <w:rsid w:val="00391A50"/>
    <w:rsid w:val="00394745"/>
    <w:rsid w:val="003A0159"/>
    <w:rsid w:val="003A3638"/>
    <w:rsid w:val="003A5D3A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485E"/>
    <w:rsid w:val="00425E5A"/>
    <w:rsid w:val="0042756C"/>
    <w:rsid w:val="00432C93"/>
    <w:rsid w:val="00445D36"/>
    <w:rsid w:val="0044644B"/>
    <w:rsid w:val="00456F5A"/>
    <w:rsid w:val="00463DAC"/>
    <w:rsid w:val="00464460"/>
    <w:rsid w:val="00465F28"/>
    <w:rsid w:val="0047138D"/>
    <w:rsid w:val="00473E1C"/>
    <w:rsid w:val="00481055"/>
    <w:rsid w:val="0048430B"/>
    <w:rsid w:val="004853A5"/>
    <w:rsid w:val="004963A3"/>
    <w:rsid w:val="004B0D0E"/>
    <w:rsid w:val="004B3EE5"/>
    <w:rsid w:val="004C1AE7"/>
    <w:rsid w:val="004C3CB7"/>
    <w:rsid w:val="004C3E77"/>
    <w:rsid w:val="004C6666"/>
    <w:rsid w:val="004C6747"/>
    <w:rsid w:val="004D2FCE"/>
    <w:rsid w:val="004E0822"/>
    <w:rsid w:val="004E55EC"/>
    <w:rsid w:val="00500476"/>
    <w:rsid w:val="005011A4"/>
    <w:rsid w:val="00503C1F"/>
    <w:rsid w:val="005057F0"/>
    <w:rsid w:val="005121FB"/>
    <w:rsid w:val="00523FFA"/>
    <w:rsid w:val="00524874"/>
    <w:rsid w:val="00525E6B"/>
    <w:rsid w:val="0052744F"/>
    <w:rsid w:val="00527A8D"/>
    <w:rsid w:val="005331D3"/>
    <w:rsid w:val="00533CD2"/>
    <w:rsid w:val="00550BAA"/>
    <w:rsid w:val="00561461"/>
    <w:rsid w:val="00565149"/>
    <w:rsid w:val="00571468"/>
    <w:rsid w:val="00581C40"/>
    <w:rsid w:val="00583F46"/>
    <w:rsid w:val="00584B19"/>
    <w:rsid w:val="00585D1D"/>
    <w:rsid w:val="005908A3"/>
    <w:rsid w:val="005930B5"/>
    <w:rsid w:val="00595EB7"/>
    <w:rsid w:val="005A287F"/>
    <w:rsid w:val="005A37D6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4688"/>
    <w:rsid w:val="006B707B"/>
    <w:rsid w:val="006D16B2"/>
    <w:rsid w:val="006D31E6"/>
    <w:rsid w:val="006E7D52"/>
    <w:rsid w:val="00701196"/>
    <w:rsid w:val="00703AFE"/>
    <w:rsid w:val="00705F5C"/>
    <w:rsid w:val="00725A73"/>
    <w:rsid w:val="00744735"/>
    <w:rsid w:val="00747D01"/>
    <w:rsid w:val="00756E9D"/>
    <w:rsid w:val="00757C0D"/>
    <w:rsid w:val="007640CF"/>
    <w:rsid w:val="00770008"/>
    <w:rsid w:val="007717D5"/>
    <w:rsid w:val="007754EF"/>
    <w:rsid w:val="0078537E"/>
    <w:rsid w:val="007900F2"/>
    <w:rsid w:val="00792CAF"/>
    <w:rsid w:val="007977B9"/>
    <w:rsid w:val="007A31B0"/>
    <w:rsid w:val="007A68B4"/>
    <w:rsid w:val="007B0393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5170"/>
    <w:rsid w:val="008369B1"/>
    <w:rsid w:val="00841052"/>
    <w:rsid w:val="00851942"/>
    <w:rsid w:val="00860150"/>
    <w:rsid w:val="00863F81"/>
    <w:rsid w:val="008704E5"/>
    <w:rsid w:val="00871FB0"/>
    <w:rsid w:val="008760EE"/>
    <w:rsid w:val="00876902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06DC"/>
    <w:rsid w:val="00922C10"/>
    <w:rsid w:val="009476FA"/>
    <w:rsid w:val="0096075C"/>
    <w:rsid w:val="00972BAB"/>
    <w:rsid w:val="00973747"/>
    <w:rsid w:val="00975857"/>
    <w:rsid w:val="00981A2F"/>
    <w:rsid w:val="00981D9A"/>
    <w:rsid w:val="0099131A"/>
    <w:rsid w:val="009B7F1D"/>
    <w:rsid w:val="009C01EA"/>
    <w:rsid w:val="009E2004"/>
    <w:rsid w:val="009E5372"/>
    <w:rsid w:val="009F1EF5"/>
    <w:rsid w:val="009F2F87"/>
    <w:rsid w:val="009F5EF1"/>
    <w:rsid w:val="00A012E6"/>
    <w:rsid w:val="00A06232"/>
    <w:rsid w:val="00A125FE"/>
    <w:rsid w:val="00A17CC8"/>
    <w:rsid w:val="00A17F11"/>
    <w:rsid w:val="00A224FA"/>
    <w:rsid w:val="00A306B1"/>
    <w:rsid w:val="00A36272"/>
    <w:rsid w:val="00A367C2"/>
    <w:rsid w:val="00A36F8E"/>
    <w:rsid w:val="00A4131C"/>
    <w:rsid w:val="00A46D52"/>
    <w:rsid w:val="00A53390"/>
    <w:rsid w:val="00A54583"/>
    <w:rsid w:val="00A65176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E2781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4B6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D3CBF"/>
    <w:rsid w:val="00BF201E"/>
    <w:rsid w:val="00C0228B"/>
    <w:rsid w:val="00C11BBE"/>
    <w:rsid w:val="00C22A2B"/>
    <w:rsid w:val="00C30D4E"/>
    <w:rsid w:val="00C35675"/>
    <w:rsid w:val="00C36A03"/>
    <w:rsid w:val="00C46BEF"/>
    <w:rsid w:val="00C51765"/>
    <w:rsid w:val="00C579C6"/>
    <w:rsid w:val="00C57E53"/>
    <w:rsid w:val="00C61E6B"/>
    <w:rsid w:val="00C65ABD"/>
    <w:rsid w:val="00C7304B"/>
    <w:rsid w:val="00C7318F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169F"/>
    <w:rsid w:val="00D7428D"/>
    <w:rsid w:val="00D908E2"/>
    <w:rsid w:val="00D942DB"/>
    <w:rsid w:val="00DA4C65"/>
    <w:rsid w:val="00DB1DCC"/>
    <w:rsid w:val="00DB3FF8"/>
    <w:rsid w:val="00DB65E2"/>
    <w:rsid w:val="00DC737B"/>
    <w:rsid w:val="00DC7DEE"/>
    <w:rsid w:val="00DD4091"/>
    <w:rsid w:val="00DD6ECD"/>
    <w:rsid w:val="00DE53E6"/>
    <w:rsid w:val="00DE6EA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772F0"/>
    <w:rsid w:val="00E82EDB"/>
    <w:rsid w:val="00E85119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EF5732"/>
    <w:rsid w:val="00F019DA"/>
    <w:rsid w:val="00F042FF"/>
    <w:rsid w:val="00F11AFB"/>
    <w:rsid w:val="00F12D53"/>
    <w:rsid w:val="00F14FBC"/>
    <w:rsid w:val="00F16FAC"/>
    <w:rsid w:val="00F366F6"/>
    <w:rsid w:val="00F43218"/>
    <w:rsid w:val="00F44F77"/>
    <w:rsid w:val="00F45B58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900CF"/>
    <w:rsid w:val="00F97C4B"/>
    <w:rsid w:val="00FA3B88"/>
    <w:rsid w:val="00FA3CC6"/>
    <w:rsid w:val="00FA434A"/>
    <w:rsid w:val="00FA5FC8"/>
    <w:rsid w:val="00FA73AD"/>
    <w:rsid w:val="00FB0882"/>
    <w:rsid w:val="00FB1C47"/>
    <w:rsid w:val="00FB2D99"/>
    <w:rsid w:val="00FB2F52"/>
    <w:rsid w:val="00FB3132"/>
    <w:rsid w:val="00FC33C9"/>
    <w:rsid w:val="00FD2448"/>
    <w:rsid w:val="00FD3C76"/>
    <w:rsid w:val="00FD76E6"/>
    <w:rsid w:val="00FE07B1"/>
    <w:rsid w:val="00FE1A7C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177</TotalTime>
  <Pages>1</Pages>
  <Words>218</Words>
  <Characters>1243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98</cp:revision>
  <cp:lastPrinted>2017-08-09T15:23:00Z</cp:lastPrinted>
  <dcterms:created xsi:type="dcterms:W3CDTF">2018-01-18T20:11:00Z</dcterms:created>
  <dcterms:modified xsi:type="dcterms:W3CDTF">2024-07-22T15:47:00Z</dcterms:modified>
</cp:coreProperties>
</file>