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20122" w:rsidRPr="00320122">
        <w:rPr>
          <w:sz w:val="22"/>
        </w:rPr>
        <w:t>Rayla Gonzaga Carvalho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20122">
        <w:rPr>
          <w:sz w:val="22"/>
        </w:rPr>
        <w:t>36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320122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320122">
        <w:rPr>
          <w:sz w:val="22"/>
        </w:rPr>
        <w:t>22</w:t>
      </w:r>
      <w:bookmarkStart w:id="0" w:name="_GoBack"/>
      <w:bookmarkEnd w:id="0"/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122A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2F122A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20122">
        <w:rPr>
          <w:noProof/>
          <w:sz w:val="24"/>
        </w:rPr>
        <w:t>22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025" w:rsidRDefault="00875025">
      <w:r>
        <w:separator/>
      </w:r>
    </w:p>
  </w:endnote>
  <w:endnote w:type="continuationSeparator" w:id="0">
    <w:p w:rsidR="00875025" w:rsidRDefault="008750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7502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025" w:rsidRDefault="00875025">
      <w:r>
        <w:separator/>
      </w:r>
    </w:p>
  </w:footnote>
  <w:footnote w:type="continuationSeparator" w:id="0">
    <w:p w:rsidR="00875025" w:rsidRDefault="008750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4E10"/>
    <w:rsid w:val="00875025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58285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5089</cp:revision>
  <cp:lastPrinted>2024-03-07T16:09:00Z</cp:lastPrinted>
  <dcterms:created xsi:type="dcterms:W3CDTF">2016-03-08T22:06:00Z</dcterms:created>
  <dcterms:modified xsi:type="dcterms:W3CDTF">2024-07-22T13:43:00Z</dcterms:modified>
</cp:coreProperties>
</file>