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E7D52" w:rsidRPr="006E7D52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>PACIENTE: Glacy Costa</w:t>
      </w:r>
    </w:p>
    <w:p w:rsidR="006E7D52" w:rsidRPr="006E7D52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 xml:space="preserve">IDADE:70 anos SEXO: F                    </w:t>
      </w:r>
    </w:p>
    <w:p w:rsidR="001E162D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>DATA DO EXAME:18 jul.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14B" w:rsidRDefault="0038014B">
      <w:r>
        <w:separator/>
      </w:r>
    </w:p>
  </w:endnote>
  <w:endnote w:type="continuationSeparator" w:id="0">
    <w:p w:rsidR="0038014B" w:rsidRDefault="0038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801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14B" w:rsidRDefault="0038014B">
      <w:r>
        <w:separator/>
      </w:r>
    </w:p>
  </w:footnote>
  <w:footnote w:type="continuationSeparator" w:id="0">
    <w:p w:rsidR="0038014B" w:rsidRDefault="003801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0742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177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97</cp:revision>
  <cp:lastPrinted>2017-08-09T15:23:00Z</cp:lastPrinted>
  <dcterms:created xsi:type="dcterms:W3CDTF">2018-01-18T20:11:00Z</dcterms:created>
  <dcterms:modified xsi:type="dcterms:W3CDTF">2024-07-18T19:03:00Z</dcterms:modified>
</cp:coreProperties>
</file>