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77F77" w:rsidRPr="00C77F77">
        <w:rPr>
          <w:sz w:val="22"/>
        </w:rPr>
        <w:t>Glacy Costa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77F77">
        <w:rPr>
          <w:sz w:val="22"/>
        </w:rPr>
        <w:t>70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C77F77">
        <w:rPr>
          <w:sz w:val="22"/>
        </w:rPr>
        <w:t>DCL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18</w:t>
      </w:r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D49BD">
        <w:t>10.1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D49BD">
        <w:t>26.9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56D93">
        <w:rPr>
          <w:noProof/>
          <w:sz w:val="24"/>
        </w:rPr>
        <w:t>18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0A5" w:rsidRDefault="009740A5">
      <w:r>
        <w:separator/>
      </w:r>
    </w:p>
  </w:endnote>
  <w:endnote w:type="continuationSeparator" w:id="0">
    <w:p w:rsidR="009740A5" w:rsidRDefault="00974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740A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0A5" w:rsidRDefault="009740A5">
      <w:r>
        <w:separator/>
      </w:r>
    </w:p>
  </w:footnote>
  <w:footnote w:type="continuationSeparator" w:id="0">
    <w:p w:rsidR="009740A5" w:rsidRDefault="009740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58282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5086</cp:revision>
  <cp:lastPrinted>2024-03-07T16:09:00Z</cp:lastPrinted>
  <dcterms:created xsi:type="dcterms:W3CDTF">2016-03-08T22:06:00Z</dcterms:created>
  <dcterms:modified xsi:type="dcterms:W3CDTF">2024-07-18T19:01:00Z</dcterms:modified>
</cp:coreProperties>
</file>