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CD6A6E" w:rsidRPr="00CD6A6E" w:rsidRDefault="00CD6A6E" w:rsidP="00CD6A6E">
      <w:pPr>
        <w:ind w:right="-99"/>
        <w:jc w:val="both"/>
        <w:rPr>
          <w:sz w:val="32"/>
          <w:szCs w:val="32"/>
        </w:rPr>
      </w:pPr>
      <w:r w:rsidRPr="00CD6A6E">
        <w:rPr>
          <w:sz w:val="32"/>
          <w:szCs w:val="32"/>
        </w:rPr>
        <w:t>PACIENTE: Marcelo Damasceno Barroso</w:t>
      </w:r>
    </w:p>
    <w:p w:rsidR="00CD6A6E" w:rsidRPr="00CD6A6E" w:rsidRDefault="00CD6A6E" w:rsidP="00CD6A6E">
      <w:pPr>
        <w:ind w:right="-99"/>
        <w:jc w:val="both"/>
        <w:rPr>
          <w:sz w:val="32"/>
          <w:szCs w:val="32"/>
        </w:rPr>
      </w:pPr>
      <w:r w:rsidRPr="00CD6A6E">
        <w:rPr>
          <w:sz w:val="32"/>
          <w:szCs w:val="32"/>
        </w:rPr>
        <w:t xml:space="preserve">IDADE:38 anos SEXO: M                    </w:t>
      </w:r>
    </w:p>
    <w:p w:rsidR="0075006B" w:rsidRDefault="00CD6A6E" w:rsidP="00CD6A6E">
      <w:pPr>
        <w:ind w:right="-99"/>
        <w:jc w:val="both"/>
        <w:rPr>
          <w:sz w:val="32"/>
          <w:szCs w:val="32"/>
        </w:rPr>
      </w:pPr>
      <w:r w:rsidRPr="00CD6A6E">
        <w:rPr>
          <w:sz w:val="32"/>
          <w:szCs w:val="32"/>
        </w:rPr>
        <w:t>DATA DO EXAME:18 jul. 24</w:t>
      </w:r>
    </w:p>
    <w:p w:rsidR="00CD6A6E" w:rsidRPr="00B03B58" w:rsidRDefault="00CD6A6E" w:rsidP="00CD6A6E">
      <w:pPr>
        <w:ind w:right="-99"/>
        <w:jc w:val="both"/>
        <w:rPr>
          <w:noProof/>
          <w:sz w:val="32"/>
        </w:rPr>
      </w:pPr>
      <w:bookmarkStart w:id="0" w:name="_GoBack"/>
      <w:bookmarkEnd w:id="0"/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23456D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23456D" w:rsidP="00320F3C">
      <w:pPr>
        <w:jc w:val="both"/>
      </w:pPr>
      <w:r>
        <w:t xml:space="preserve"> </w:t>
      </w: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33EB" w:rsidRDefault="009C33EB">
      <w:r>
        <w:separator/>
      </w:r>
    </w:p>
  </w:endnote>
  <w:endnote w:type="continuationSeparator" w:id="0">
    <w:p w:rsidR="009C33EB" w:rsidRDefault="009C33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9C33E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33EB" w:rsidRDefault="009C33EB">
      <w:r>
        <w:separator/>
      </w:r>
    </w:p>
  </w:footnote>
  <w:footnote w:type="continuationSeparator" w:id="0">
    <w:p w:rsidR="009C33EB" w:rsidRDefault="009C33E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C4E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47EBE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468E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05FB"/>
    <w:rsid w:val="0017356A"/>
    <w:rsid w:val="001737E7"/>
    <w:rsid w:val="001756D9"/>
    <w:rsid w:val="00175823"/>
    <w:rsid w:val="00177C8A"/>
    <w:rsid w:val="0018171A"/>
    <w:rsid w:val="00182007"/>
    <w:rsid w:val="00182A3F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456D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35DE"/>
    <w:rsid w:val="002E4146"/>
    <w:rsid w:val="002E4790"/>
    <w:rsid w:val="002E514B"/>
    <w:rsid w:val="002E570A"/>
    <w:rsid w:val="002E67AE"/>
    <w:rsid w:val="002E7629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5719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0374"/>
    <w:rsid w:val="004306BC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43E3"/>
    <w:rsid w:val="00545A06"/>
    <w:rsid w:val="005462C1"/>
    <w:rsid w:val="00546322"/>
    <w:rsid w:val="005474B8"/>
    <w:rsid w:val="00550BAA"/>
    <w:rsid w:val="00554B8E"/>
    <w:rsid w:val="00554F2D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35F7"/>
    <w:rsid w:val="00573D3B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57F"/>
    <w:rsid w:val="005A287F"/>
    <w:rsid w:val="005A2D0A"/>
    <w:rsid w:val="005A37CC"/>
    <w:rsid w:val="005A4A4E"/>
    <w:rsid w:val="005A5BAC"/>
    <w:rsid w:val="005A749B"/>
    <w:rsid w:val="005B0E3A"/>
    <w:rsid w:val="005B1145"/>
    <w:rsid w:val="005B36E5"/>
    <w:rsid w:val="005B372B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5F31E6"/>
    <w:rsid w:val="005F3CD0"/>
    <w:rsid w:val="005F3E5B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0FC0"/>
    <w:rsid w:val="006216E5"/>
    <w:rsid w:val="006240C8"/>
    <w:rsid w:val="00624262"/>
    <w:rsid w:val="00624615"/>
    <w:rsid w:val="00624A25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A124B"/>
    <w:rsid w:val="006A22B7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800BE"/>
    <w:rsid w:val="00881B4C"/>
    <w:rsid w:val="00883205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B767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3C73"/>
    <w:rsid w:val="009B4DA2"/>
    <w:rsid w:val="009B7383"/>
    <w:rsid w:val="009C2113"/>
    <w:rsid w:val="009C2BBF"/>
    <w:rsid w:val="009C33EB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E4B"/>
    <w:rsid w:val="009F4F11"/>
    <w:rsid w:val="009F7FF4"/>
    <w:rsid w:val="00A003A4"/>
    <w:rsid w:val="00A06D4D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428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104CD"/>
    <w:rsid w:val="00B10FDB"/>
    <w:rsid w:val="00B115C8"/>
    <w:rsid w:val="00B137C0"/>
    <w:rsid w:val="00B1420E"/>
    <w:rsid w:val="00B14C29"/>
    <w:rsid w:val="00B17C7D"/>
    <w:rsid w:val="00B201C6"/>
    <w:rsid w:val="00B20635"/>
    <w:rsid w:val="00B2106F"/>
    <w:rsid w:val="00B23F1D"/>
    <w:rsid w:val="00B25236"/>
    <w:rsid w:val="00B25B93"/>
    <w:rsid w:val="00B2652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97FF6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3A62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D6A6E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04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DF74F2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8359</TotalTime>
  <Pages>1</Pages>
  <Words>284</Words>
  <Characters>1624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818</cp:revision>
  <cp:lastPrinted>1998-02-03T19:29:00Z</cp:lastPrinted>
  <dcterms:created xsi:type="dcterms:W3CDTF">2017-04-28T17:10:00Z</dcterms:created>
  <dcterms:modified xsi:type="dcterms:W3CDTF">2024-07-18T14:53:00Z</dcterms:modified>
</cp:coreProperties>
</file>