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56D93" w:rsidRPr="00356D93">
        <w:rPr>
          <w:sz w:val="22"/>
        </w:rPr>
        <w:t>Marcelo Damasceno Barroso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56D93">
        <w:rPr>
          <w:sz w:val="22"/>
        </w:rPr>
        <w:t>38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356D93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bookmarkStart w:id="0" w:name="_GoBack"/>
      <w:bookmarkEnd w:id="0"/>
      <w:r w:rsidR="00356D93">
        <w:rPr>
          <w:sz w:val="22"/>
        </w:rPr>
        <w:t>18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49BD">
        <w:t>10.1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D49BD">
        <w:t>26.9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56D93">
        <w:rPr>
          <w:noProof/>
          <w:sz w:val="24"/>
        </w:rPr>
        <w:t>18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34C" w:rsidRDefault="0067734C">
      <w:r>
        <w:separator/>
      </w:r>
    </w:p>
  </w:endnote>
  <w:endnote w:type="continuationSeparator" w:id="0">
    <w:p w:rsidR="0067734C" w:rsidRDefault="00677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734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34C" w:rsidRDefault="0067734C">
      <w:r>
        <w:separator/>
      </w:r>
    </w:p>
  </w:footnote>
  <w:footnote w:type="continuationSeparator" w:id="0">
    <w:p w:rsidR="0067734C" w:rsidRDefault="006773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34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58162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5085</cp:revision>
  <cp:lastPrinted>2024-03-07T16:09:00Z</cp:lastPrinted>
  <dcterms:created xsi:type="dcterms:W3CDTF">2016-03-08T22:06:00Z</dcterms:created>
  <dcterms:modified xsi:type="dcterms:W3CDTF">2024-07-18T14:52:00Z</dcterms:modified>
</cp:coreProperties>
</file>