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23D35" w:rsidRDefault="00550BAA" w:rsidP="00423D35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423D35">
        <w:t>POTENCIAL EVOCADO COGNITIVO(P300)</w:t>
      </w:r>
    </w:p>
    <w:p w:rsidR="00423D35" w:rsidRDefault="00423D35" w:rsidP="00423D35">
      <w:pPr>
        <w:rPr>
          <w:sz w:val="32"/>
        </w:rPr>
      </w:pPr>
    </w:p>
    <w:p w:rsidR="00CF0441" w:rsidRDefault="00CF0441" w:rsidP="00CF0441">
      <w:pPr>
        <w:rPr>
          <w:sz w:val="32"/>
        </w:rPr>
      </w:pPr>
    </w:p>
    <w:p w:rsidR="00B13699" w:rsidRPr="00B13699" w:rsidRDefault="00B13699" w:rsidP="00B13699">
      <w:pPr>
        <w:tabs>
          <w:tab w:val="center" w:pos="4677"/>
        </w:tabs>
        <w:rPr>
          <w:sz w:val="32"/>
          <w:szCs w:val="32"/>
        </w:rPr>
      </w:pPr>
    </w:p>
    <w:p w:rsidR="00DA5680" w:rsidRPr="00DA5680" w:rsidRDefault="00DA5680" w:rsidP="00DA5680">
      <w:pPr>
        <w:tabs>
          <w:tab w:val="center" w:pos="4677"/>
        </w:tabs>
        <w:rPr>
          <w:sz w:val="32"/>
          <w:szCs w:val="32"/>
        </w:rPr>
      </w:pPr>
      <w:r w:rsidRPr="00DA5680">
        <w:rPr>
          <w:sz w:val="32"/>
          <w:szCs w:val="32"/>
        </w:rPr>
        <w:t xml:space="preserve">PACIENTE: </w:t>
      </w:r>
      <w:r w:rsidR="006D5F19" w:rsidRPr="006D5F19">
        <w:rPr>
          <w:sz w:val="32"/>
          <w:szCs w:val="32"/>
        </w:rPr>
        <w:t>Lourival Ferreira de Almeida</w:t>
      </w:r>
    </w:p>
    <w:p w:rsidR="00DA5680" w:rsidRPr="00DA5680" w:rsidRDefault="00DA5680" w:rsidP="00DA5680">
      <w:pPr>
        <w:tabs>
          <w:tab w:val="center" w:pos="4677"/>
        </w:tabs>
        <w:rPr>
          <w:sz w:val="32"/>
          <w:szCs w:val="32"/>
        </w:rPr>
      </w:pPr>
      <w:r w:rsidRPr="00DA5680">
        <w:rPr>
          <w:sz w:val="32"/>
          <w:szCs w:val="32"/>
        </w:rPr>
        <w:t>IDADE:</w:t>
      </w:r>
      <w:r w:rsidR="006D5F19">
        <w:rPr>
          <w:sz w:val="32"/>
          <w:szCs w:val="32"/>
        </w:rPr>
        <w:t>80</w:t>
      </w:r>
      <w:bookmarkStart w:id="0" w:name="_GoBack"/>
      <w:bookmarkEnd w:id="0"/>
      <w:r w:rsidRPr="00DA5680">
        <w:rPr>
          <w:sz w:val="32"/>
          <w:szCs w:val="32"/>
        </w:rPr>
        <w:t xml:space="preserve"> anos SEXO: </w:t>
      </w:r>
      <w:r w:rsidR="00C01E98">
        <w:rPr>
          <w:sz w:val="32"/>
          <w:szCs w:val="32"/>
        </w:rPr>
        <w:t>M</w:t>
      </w:r>
      <w:r w:rsidRPr="00DA5680">
        <w:rPr>
          <w:sz w:val="32"/>
          <w:szCs w:val="32"/>
        </w:rPr>
        <w:t xml:space="preserve">                    </w:t>
      </w:r>
    </w:p>
    <w:p w:rsidR="00B07B16" w:rsidRDefault="00DA5680" w:rsidP="00DA5680">
      <w:pPr>
        <w:tabs>
          <w:tab w:val="center" w:pos="4677"/>
        </w:tabs>
        <w:rPr>
          <w:sz w:val="32"/>
          <w:szCs w:val="32"/>
        </w:rPr>
      </w:pPr>
      <w:r w:rsidRPr="00DA5680">
        <w:rPr>
          <w:sz w:val="32"/>
          <w:szCs w:val="32"/>
        </w:rPr>
        <w:t>DATA DO EXAME:</w:t>
      </w:r>
      <w:r w:rsidR="00C01E98">
        <w:rPr>
          <w:sz w:val="32"/>
          <w:szCs w:val="32"/>
        </w:rPr>
        <w:t>4</w:t>
      </w:r>
      <w:r w:rsidRPr="00DA5680">
        <w:rPr>
          <w:sz w:val="32"/>
          <w:szCs w:val="32"/>
        </w:rPr>
        <w:t xml:space="preserve"> jul. 24</w:t>
      </w:r>
    </w:p>
    <w:p w:rsidR="002D5C3B" w:rsidRDefault="002D5C3B" w:rsidP="002D5C3B">
      <w:pPr>
        <w:tabs>
          <w:tab w:val="center" w:pos="4677"/>
        </w:tabs>
        <w:rPr>
          <w:sz w:val="32"/>
        </w:rPr>
      </w:pPr>
    </w:p>
    <w:p w:rsidR="00423D35" w:rsidRDefault="00423D35" w:rsidP="00423D35">
      <w:pPr>
        <w:rPr>
          <w:sz w:val="32"/>
        </w:rPr>
      </w:pPr>
      <w:r>
        <w:rPr>
          <w:sz w:val="32"/>
        </w:rPr>
        <w:t>RELATÓRIO: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65771B" w:rsidRDefault="0065771B" w:rsidP="0065771B">
      <w:pPr>
        <w:jc w:val="both"/>
        <w:rPr>
          <w:sz w:val="32"/>
        </w:rPr>
      </w:pPr>
      <w:r>
        <w:rPr>
          <w:sz w:val="32"/>
        </w:rPr>
        <w:t xml:space="preserve">N1 com latência </w:t>
      </w:r>
      <w:r w:rsidR="001537B3">
        <w:rPr>
          <w:sz w:val="32"/>
        </w:rPr>
        <w:t>prolongada</w:t>
      </w:r>
      <w:r>
        <w:rPr>
          <w:sz w:val="32"/>
        </w:rPr>
        <w:t xml:space="preserve"> e amplitude diminuida.</w:t>
      </w:r>
    </w:p>
    <w:p w:rsidR="0065771B" w:rsidRDefault="0065771B" w:rsidP="0065771B">
      <w:pPr>
        <w:jc w:val="both"/>
        <w:rPr>
          <w:sz w:val="32"/>
        </w:rPr>
      </w:pPr>
      <w:r>
        <w:rPr>
          <w:sz w:val="32"/>
        </w:rPr>
        <w:t>P300 com latência prolongada e amplitude normal.</w:t>
      </w:r>
    </w:p>
    <w:p w:rsidR="0065771B" w:rsidRDefault="0065771B" w:rsidP="0065771B">
      <w:pPr>
        <w:jc w:val="both"/>
        <w:rPr>
          <w:sz w:val="32"/>
        </w:rPr>
      </w:pPr>
      <w:r>
        <w:rPr>
          <w:sz w:val="32"/>
        </w:rPr>
        <w:t>N1-P300 com latências</w:t>
      </w:r>
      <w:r w:rsidR="001537B3">
        <w:rPr>
          <w:sz w:val="32"/>
        </w:rPr>
        <w:t xml:space="preserve"> prolongadas</w:t>
      </w:r>
      <w:r>
        <w:rPr>
          <w:sz w:val="32"/>
        </w:rPr>
        <w:t xml:space="preserve"> e amplitudes </w:t>
      </w:r>
      <w:r w:rsidR="001537B3">
        <w:rPr>
          <w:sz w:val="32"/>
        </w:rPr>
        <w:t>diminuidas.</w:t>
      </w: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  <w:r>
        <w:rPr>
          <w:sz w:val="32"/>
        </w:rPr>
        <w:t>CONCLUSÃO:</w:t>
      </w:r>
    </w:p>
    <w:p w:rsidR="0065771B" w:rsidRDefault="0065771B" w:rsidP="0065771B">
      <w:pPr>
        <w:rPr>
          <w:sz w:val="32"/>
        </w:rPr>
      </w:pPr>
      <w:r>
        <w:rPr>
          <w:sz w:val="32"/>
        </w:rPr>
        <w:t>Potencial evocado cognitivo sugestivo com quadro de dificuldade de atenção e concentração.</w:t>
      </w: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Pr="00087391" w:rsidRDefault="0065771B" w:rsidP="0065771B">
      <w:r w:rsidRPr="00087391">
        <w:t>Obs:Este exame tem que ser interpretado junto com o quadro clínico do paciente.</w:t>
      </w:r>
    </w:p>
    <w:p w:rsidR="00423D35" w:rsidRDefault="00423D35" w:rsidP="00423D35">
      <w:pPr>
        <w:rPr>
          <w:sz w:val="32"/>
        </w:rPr>
      </w:pPr>
    </w:p>
    <w:p w:rsidR="001537B3" w:rsidRDefault="001537B3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1537B3" w:rsidP="00423D35">
      <w:pPr>
        <w:rPr>
          <w:i/>
          <w:sz w:val="32"/>
        </w:rPr>
      </w:pPr>
      <w:r>
        <w:rPr>
          <w:i/>
          <w:sz w:val="32"/>
        </w:rPr>
        <w:t xml:space="preserve">                                                            </w:t>
      </w:r>
      <w:r w:rsidR="00423D35">
        <w:rPr>
          <w:i/>
          <w:sz w:val="32"/>
        </w:rPr>
        <w:t xml:space="preserve">Dr. Cláudio Oppenheimer   </w:t>
      </w:r>
    </w:p>
    <w:p w:rsidR="0051093E" w:rsidRPr="007C2D23" w:rsidRDefault="00423D35" w:rsidP="00423D35">
      <w:pPr>
        <w:rPr>
          <w:i/>
          <w:sz w:val="22"/>
          <w:szCs w:val="22"/>
        </w:rPr>
      </w:pPr>
      <w:r>
        <w:rPr>
          <w:i/>
          <w:sz w:val="32"/>
        </w:rPr>
        <w:t xml:space="preserve"> </w:t>
      </w:r>
      <w:r w:rsidR="001537B3">
        <w:rPr>
          <w:i/>
          <w:sz w:val="32"/>
        </w:rPr>
        <w:t xml:space="preserve">                                                            </w:t>
      </w:r>
      <w:r w:rsidR="007C2D23" w:rsidRPr="007C2D23">
        <w:rPr>
          <w:i/>
          <w:sz w:val="22"/>
          <w:szCs w:val="22"/>
        </w:rPr>
        <w:t>CRMSP:62357</w:t>
      </w:r>
      <w:r w:rsidRPr="007C2D23">
        <w:rPr>
          <w:i/>
          <w:sz w:val="22"/>
          <w:szCs w:val="22"/>
        </w:rPr>
        <w:t xml:space="preserve">   CRM</w:t>
      </w:r>
      <w:r w:rsidR="007C2D23" w:rsidRPr="007C2D23">
        <w:rPr>
          <w:i/>
          <w:sz w:val="22"/>
          <w:szCs w:val="22"/>
        </w:rPr>
        <w:t>DF</w:t>
      </w:r>
      <w:r w:rsidRPr="007C2D23">
        <w:rPr>
          <w:i/>
          <w:sz w:val="22"/>
          <w:szCs w:val="22"/>
        </w:rPr>
        <w:t>:11095</w:t>
      </w:r>
      <w:r w:rsidR="0051093E" w:rsidRPr="007C2D23">
        <w:rPr>
          <w:i/>
          <w:sz w:val="22"/>
          <w:szCs w:val="22"/>
        </w:rPr>
        <w:t xml:space="preserve">                 </w:t>
      </w:r>
    </w:p>
    <w:p w:rsidR="0052744F" w:rsidRPr="00550BAA" w:rsidRDefault="0051093E" w:rsidP="0051093E">
      <w:pPr>
        <w:pStyle w:val="Heading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t xml:space="preserve">        </w:t>
      </w:r>
    </w:p>
    <w:sectPr w:rsidR="0052744F" w:rsidRPr="00550BAA" w:rsidSect="00C86DCD">
      <w:headerReference w:type="default" r:id="rId9"/>
      <w:footerReference w:type="default" r:id="rId10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F9514B" w:rsidRDefault="00F9514B">
      <w:r>
        <w:separator/>
      </w:r>
    </w:p>
  </w:endnote>
  <w:endnote w:type="continuationSeparator" w:id="0">
    <w:p w:rsidR="00F9514B" w:rsidRDefault="00F9514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1537B3" w:rsidRDefault="00F9514B">
    <w:pPr>
      <w:pStyle w:val="Footer"/>
      <w:pBdr>
        <w:top w:val="single" w:sz="8" w:space="1" w:color="auto"/>
      </w:pBdr>
      <w:jc w:val="center"/>
      <w:rPr>
        <w:b/>
      </w:rPr>
    </w:pPr>
    <w:hyperlink r:id="rId1" w:history="1">
      <w:r w:rsidR="001537B3" w:rsidRPr="00B80CB8">
        <w:rPr>
          <w:rStyle w:val="Hyperlink"/>
          <w:b/>
        </w:rPr>
        <w:t>www.neurofis.com.br</w:t>
      </w:r>
    </w:hyperlink>
    <w:r w:rsidR="001537B3">
      <w:rPr>
        <w:b/>
      </w:rPr>
      <w:t xml:space="preserve">   contato@neurofis.com.br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F9514B" w:rsidRDefault="00F9514B">
      <w:r>
        <w:separator/>
      </w:r>
    </w:p>
  </w:footnote>
  <w:footnote w:type="continuationSeparator" w:id="0">
    <w:p w:rsidR="00F9514B" w:rsidRDefault="00F9514B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A1C6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0F2"/>
    <w:rsid w:val="000002DB"/>
    <w:rsid w:val="0000073D"/>
    <w:rsid w:val="00000CC8"/>
    <w:rsid w:val="00000D1F"/>
    <w:rsid w:val="00000DFF"/>
    <w:rsid w:val="00001298"/>
    <w:rsid w:val="000013F2"/>
    <w:rsid w:val="00001500"/>
    <w:rsid w:val="000019CB"/>
    <w:rsid w:val="00001B35"/>
    <w:rsid w:val="00001DA8"/>
    <w:rsid w:val="00001EFC"/>
    <w:rsid w:val="0000246C"/>
    <w:rsid w:val="0000282B"/>
    <w:rsid w:val="0000303B"/>
    <w:rsid w:val="0000317C"/>
    <w:rsid w:val="00003A84"/>
    <w:rsid w:val="00003B2F"/>
    <w:rsid w:val="00003F91"/>
    <w:rsid w:val="00004279"/>
    <w:rsid w:val="000056AF"/>
    <w:rsid w:val="00005803"/>
    <w:rsid w:val="00005988"/>
    <w:rsid w:val="00005BC9"/>
    <w:rsid w:val="00006587"/>
    <w:rsid w:val="0000734A"/>
    <w:rsid w:val="00007492"/>
    <w:rsid w:val="00007A78"/>
    <w:rsid w:val="00010BA6"/>
    <w:rsid w:val="00010CB3"/>
    <w:rsid w:val="000112E5"/>
    <w:rsid w:val="0001140D"/>
    <w:rsid w:val="000118C6"/>
    <w:rsid w:val="00011C54"/>
    <w:rsid w:val="00012915"/>
    <w:rsid w:val="00012E82"/>
    <w:rsid w:val="000131D5"/>
    <w:rsid w:val="00013C82"/>
    <w:rsid w:val="000140F2"/>
    <w:rsid w:val="000147CF"/>
    <w:rsid w:val="00014B03"/>
    <w:rsid w:val="0001579D"/>
    <w:rsid w:val="0001607A"/>
    <w:rsid w:val="00016904"/>
    <w:rsid w:val="00020A7B"/>
    <w:rsid w:val="0002153C"/>
    <w:rsid w:val="00021765"/>
    <w:rsid w:val="00022CE6"/>
    <w:rsid w:val="00024296"/>
    <w:rsid w:val="00024DE4"/>
    <w:rsid w:val="000250F0"/>
    <w:rsid w:val="00025173"/>
    <w:rsid w:val="00026C06"/>
    <w:rsid w:val="00027004"/>
    <w:rsid w:val="00027731"/>
    <w:rsid w:val="00027C86"/>
    <w:rsid w:val="000306D9"/>
    <w:rsid w:val="00030BF8"/>
    <w:rsid w:val="00031721"/>
    <w:rsid w:val="00031FB2"/>
    <w:rsid w:val="00031FF9"/>
    <w:rsid w:val="000322A2"/>
    <w:rsid w:val="00032437"/>
    <w:rsid w:val="00032A67"/>
    <w:rsid w:val="000333E4"/>
    <w:rsid w:val="00033482"/>
    <w:rsid w:val="00033D8B"/>
    <w:rsid w:val="00035BC3"/>
    <w:rsid w:val="0003667E"/>
    <w:rsid w:val="000368BE"/>
    <w:rsid w:val="00036ABF"/>
    <w:rsid w:val="00037416"/>
    <w:rsid w:val="00037580"/>
    <w:rsid w:val="000375D0"/>
    <w:rsid w:val="000378FF"/>
    <w:rsid w:val="00037C26"/>
    <w:rsid w:val="00037D89"/>
    <w:rsid w:val="00040383"/>
    <w:rsid w:val="00040458"/>
    <w:rsid w:val="00040ADF"/>
    <w:rsid w:val="00040BEE"/>
    <w:rsid w:val="00040BF6"/>
    <w:rsid w:val="00041224"/>
    <w:rsid w:val="00042361"/>
    <w:rsid w:val="000436AA"/>
    <w:rsid w:val="0004418E"/>
    <w:rsid w:val="0004423A"/>
    <w:rsid w:val="00044660"/>
    <w:rsid w:val="00044999"/>
    <w:rsid w:val="000456A3"/>
    <w:rsid w:val="00045D67"/>
    <w:rsid w:val="00046555"/>
    <w:rsid w:val="0004713D"/>
    <w:rsid w:val="00050F7D"/>
    <w:rsid w:val="000515AA"/>
    <w:rsid w:val="00051777"/>
    <w:rsid w:val="00051A99"/>
    <w:rsid w:val="000522FB"/>
    <w:rsid w:val="000525E2"/>
    <w:rsid w:val="00052930"/>
    <w:rsid w:val="00052DCC"/>
    <w:rsid w:val="00052E5D"/>
    <w:rsid w:val="00052F45"/>
    <w:rsid w:val="00053BAD"/>
    <w:rsid w:val="0005415D"/>
    <w:rsid w:val="0005444D"/>
    <w:rsid w:val="00055188"/>
    <w:rsid w:val="00055524"/>
    <w:rsid w:val="00056748"/>
    <w:rsid w:val="00056AB0"/>
    <w:rsid w:val="00056CCD"/>
    <w:rsid w:val="00056CD6"/>
    <w:rsid w:val="000600F2"/>
    <w:rsid w:val="00060AC5"/>
    <w:rsid w:val="00060DD5"/>
    <w:rsid w:val="00060FF3"/>
    <w:rsid w:val="0006138F"/>
    <w:rsid w:val="000617FB"/>
    <w:rsid w:val="00061BC3"/>
    <w:rsid w:val="00061CBD"/>
    <w:rsid w:val="00061D1A"/>
    <w:rsid w:val="00061EFB"/>
    <w:rsid w:val="000625C2"/>
    <w:rsid w:val="0006279E"/>
    <w:rsid w:val="00062B1E"/>
    <w:rsid w:val="00062CAC"/>
    <w:rsid w:val="000632EB"/>
    <w:rsid w:val="0006372F"/>
    <w:rsid w:val="00063A0A"/>
    <w:rsid w:val="00063ADC"/>
    <w:rsid w:val="00063C95"/>
    <w:rsid w:val="000643FE"/>
    <w:rsid w:val="00064CDA"/>
    <w:rsid w:val="000657A5"/>
    <w:rsid w:val="0006581E"/>
    <w:rsid w:val="00065832"/>
    <w:rsid w:val="00065CB5"/>
    <w:rsid w:val="00065FF3"/>
    <w:rsid w:val="0006642F"/>
    <w:rsid w:val="0006659B"/>
    <w:rsid w:val="00066C5E"/>
    <w:rsid w:val="00070466"/>
    <w:rsid w:val="00070A3D"/>
    <w:rsid w:val="0007165C"/>
    <w:rsid w:val="0007259B"/>
    <w:rsid w:val="000729D0"/>
    <w:rsid w:val="00072B4D"/>
    <w:rsid w:val="00073160"/>
    <w:rsid w:val="00074007"/>
    <w:rsid w:val="00074882"/>
    <w:rsid w:val="00075750"/>
    <w:rsid w:val="00075783"/>
    <w:rsid w:val="00075E16"/>
    <w:rsid w:val="00076153"/>
    <w:rsid w:val="00076197"/>
    <w:rsid w:val="0007624B"/>
    <w:rsid w:val="00076265"/>
    <w:rsid w:val="00076B89"/>
    <w:rsid w:val="00077129"/>
    <w:rsid w:val="00077B70"/>
    <w:rsid w:val="00077E9A"/>
    <w:rsid w:val="00080055"/>
    <w:rsid w:val="0008042E"/>
    <w:rsid w:val="000807A4"/>
    <w:rsid w:val="00081301"/>
    <w:rsid w:val="00082AD6"/>
    <w:rsid w:val="00082C28"/>
    <w:rsid w:val="00082F10"/>
    <w:rsid w:val="00083458"/>
    <w:rsid w:val="00083862"/>
    <w:rsid w:val="00083C7D"/>
    <w:rsid w:val="00085A79"/>
    <w:rsid w:val="00085C19"/>
    <w:rsid w:val="000866A1"/>
    <w:rsid w:val="000867CA"/>
    <w:rsid w:val="000867D2"/>
    <w:rsid w:val="0008755F"/>
    <w:rsid w:val="00087CFE"/>
    <w:rsid w:val="00091357"/>
    <w:rsid w:val="000913B6"/>
    <w:rsid w:val="00091B73"/>
    <w:rsid w:val="000921C6"/>
    <w:rsid w:val="00092C3F"/>
    <w:rsid w:val="00092E34"/>
    <w:rsid w:val="0009306C"/>
    <w:rsid w:val="0009317E"/>
    <w:rsid w:val="00093AEB"/>
    <w:rsid w:val="00093CBF"/>
    <w:rsid w:val="00094942"/>
    <w:rsid w:val="00094AC6"/>
    <w:rsid w:val="00094AD8"/>
    <w:rsid w:val="00095760"/>
    <w:rsid w:val="000961FB"/>
    <w:rsid w:val="00096AF9"/>
    <w:rsid w:val="00097ECC"/>
    <w:rsid w:val="000A00FE"/>
    <w:rsid w:val="000A037B"/>
    <w:rsid w:val="000A05F3"/>
    <w:rsid w:val="000A1142"/>
    <w:rsid w:val="000A114D"/>
    <w:rsid w:val="000A160E"/>
    <w:rsid w:val="000A1D26"/>
    <w:rsid w:val="000A2178"/>
    <w:rsid w:val="000A2F9A"/>
    <w:rsid w:val="000A328B"/>
    <w:rsid w:val="000A32B9"/>
    <w:rsid w:val="000A3727"/>
    <w:rsid w:val="000A3B34"/>
    <w:rsid w:val="000A3FDF"/>
    <w:rsid w:val="000A5868"/>
    <w:rsid w:val="000A5B8A"/>
    <w:rsid w:val="000A6726"/>
    <w:rsid w:val="000A71D2"/>
    <w:rsid w:val="000A7D7A"/>
    <w:rsid w:val="000A7E42"/>
    <w:rsid w:val="000B0074"/>
    <w:rsid w:val="000B0F66"/>
    <w:rsid w:val="000B149C"/>
    <w:rsid w:val="000B14FC"/>
    <w:rsid w:val="000B1758"/>
    <w:rsid w:val="000B1F13"/>
    <w:rsid w:val="000B2486"/>
    <w:rsid w:val="000B24EE"/>
    <w:rsid w:val="000B270E"/>
    <w:rsid w:val="000B28F3"/>
    <w:rsid w:val="000B29BE"/>
    <w:rsid w:val="000B3691"/>
    <w:rsid w:val="000B38F5"/>
    <w:rsid w:val="000B3AA5"/>
    <w:rsid w:val="000B4048"/>
    <w:rsid w:val="000B461A"/>
    <w:rsid w:val="000B4A10"/>
    <w:rsid w:val="000B4C98"/>
    <w:rsid w:val="000B5208"/>
    <w:rsid w:val="000B561E"/>
    <w:rsid w:val="000B5620"/>
    <w:rsid w:val="000B649E"/>
    <w:rsid w:val="000B6579"/>
    <w:rsid w:val="000B6737"/>
    <w:rsid w:val="000B6BAE"/>
    <w:rsid w:val="000B75AC"/>
    <w:rsid w:val="000C07DA"/>
    <w:rsid w:val="000C0921"/>
    <w:rsid w:val="000C0CE1"/>
    <w:rsid w:val="000C1A7C"/>
    <w:rsid w:val="000C20BE"/>
    <w:rsid w:val="000C28E9"/>
    <w:rsid w:val="000C2C4A"/>
    <w:rsid w:val="000C2EBE"/>
    <w:rsid w:val="000C3E73"/>
    <w:rsid w:val="000C3FEB"/>
    <w:rsid w:val="000C4340"/>
    <w:rsid w:val="000C4420"/>
    <w:rsid w:val="000C4A9E"/>
    <w:rsid w:val="000C4D62"/>
    <w:rsid w:val="000C556D"/>
    <w:rsid w:val="000C65B8"/>
    <w:rsid w:val="000C67D3"/>
    <w:rsid w:val="000C7DC4"/>
    <w:rsid w:val="000D0760"/>
    <w:rsid w:val="000D1117"/>
    <w:rsid w:val="000D13A4"/>
    <w:rsid w:val="000D2EF6"/>
    <w:rsid w:val="000D3070"/>
    <w:rsid w:val="000D3305"/>
    <w:rsid w:val="000D3B8C"/>
    <w:rsid w:val="000D3D5C"/>
    <w:rsid w:val="000D415E"/>
    <w:rsid w:val="000D43CB"/>
    <w:rsid w:val="000D5EAC"/>
    <w:rsid w:val="000D5F03"/>
    <w:rsid w:val="000D5F95"/>
    <w:rsid w:val="000D5FAD"/>
    <w:rsid w:val="000D6221"/>
    <w:rsid w:val="000D6346"/>
    <w:rsid w:val="000D6537"/>
    <w:rsid w:val="000D68D3"/>
    <w:rsid w:val="000D6C97"/>
    <w:rsid w:val="000D6DDE"/>
    <w:rsid w:val="000D6E9E"/>
    <w:rsid w:val="000D6EDF"/>
    <w:rsid w:val="000D6F5C"/>
    <w:rsid w:val="000D757A"/>
    <w:rsid w:val="000D75DD"/>
    <w:rsid w:val="000D771C"/>
    <w:rsid w:val="000D7B39"/>
    <w:rsid w:val="000D7C78"/>
    <w:rsid w:val="000E1727"/>
    <w:rsid w:val="000E22A0"/>
    <w:rsid w:val="000E36A6"/>
    <w:rsid w:val="000E3BA0"/>
    <w:rsid w:val="000E3EFD"/>
    <w:rsid w:val="000E44B6"/>
    <w:rsid w:val="000E4AC5"/>
    <w:rsid w:val="000E55FF"/>
    <w:rsid w:val="000E62AD"/>
    <w:rsid w:val="000E639B"/>
    <w:rsid w:val="000E67F3"/>
    <w:rsid w:val="000E7E35"/>
    <w:rsid w:val="000E7F7F"/>
    <w:rsid w:val="000F0408"/>
    <w:rsid w:val="000F0B2D"/>
    <w:rsid w:val="000F0EB4"/>
    <w:rsid w:val="000F10DD"/>
    <w:rsid w:val="000F1241"/>
    <w:rsid w:val="000F146B"/>
    <w:rsid w:val="000F1A7E"/>
    <w:rsid w:val="000F1E48"/>
    <w:rsid w:val="000F1FBD"/>
    <w:rsid w:val="000F2053"/>
    <w:rsid w:val="000F24C3"/>
    <w:rsid w:val="000F26D3"/>
    <w:rsid w:val="000F320B"/>
    <w:rsid w:val="000F3DC3"/>
    <w:rsid w:val="000F42D8"/>
    <w:rsid w:val="000F5299"/>
    <w:rsid w:val="000F55B6"/>
    <w:rsid w:val="000F57A2"/>
    <w:rsid w:val="000F6224"/>
    <w:rsid w:val="000F6351"/>
    <w:rsid w:val="000F64A0"/>
    <w:rsid w:val="000F7196"/>
    <w:rsid w:val="000F774E"/>
    <w:rsid w:val="00100953"/>
    <w:rsid w:val="00100E7C"/>
    <w:rsid w:val="001016E0"/>
    <w:rsid w:val="00101B8F"/>
    <w:rsid w:val="00101BDC"/>
    <w:rsid w:val="00102011"/>
    <w:rsid w:val="0010231A"/>
    <w:rsid w:val="00102544"/>
    <w:rsid w:val="00102F2D"/>
    <w:rsid w:val="001031FA"/>
    <w:rsid w:val="0010373D"/>
    <w:rsid w:val="001038A8"/>
    <w:rsid w:val="00103948"/>
    <w:rsid w:val="001039A3"/>
    <w:rsid w:val="00104C02"/>
    <w:rsid w:val="00105C94"/>
    <w:rsid w:val="001061BC"/>
    <w:rsid w:val="001073D7"/>
    <w:rsid w:val="00107EF2"/>
    <w:rsid w:val="0011034D"/>
    <w:rsid w:val="00110DE1"/>
    <w:rsid w:val="00111575"/>
    <w:rsid w:val="00111C26"/>
    <w:rsid w:val="00113818"/>
    <w:rsid w:val="00113C67"/>
    <w:rsid w:val="00113ECB"/>
    <w:rsid w:val="001144C4"/>
    <w:rsid w:val="00114532"/>
    <w:rsid w:val="001149D2"/>
    <w:rsid w:val="001151A0"/>
    <w:rsid w:val="0011546E"/>
    <w:rsid w:val="00115ABB"/>
    <w:rsid w:val="0011627D"/>
    <w:rsid w:val="00120894"/>
    <w:rsid w:val="00120E5D"/>
    <w:rsid w:val="0012200D"/>
    <w:rsid w:val="00122290"/>
    <w:rsid w:val="001222BE"/>
    <w:rsid w:val="001230D4"/>
    <w:rsid w:val="00124B23"/>
    <w:rsid w:val="00124C5A"/>
    <w:rsid w:val="00124E64"/>
    <w:rsid w:val="00124EDC"/>
    <w:rsid w:val="00124F57"/>
    <w:rsid w:val="0012554A"/>
    <w:rsid w:val="0012599C"/>
    <w:rsid w:val="00125CA5"/>
    <w:rsid w:val="00126F2C"/>
    <w:rsid w:val="001278E4"/>
    <w:rsid w:val="00127F24"/>
    <w:rsid w:val="001317AB"/>
    <w:rsid w:val="00131897"/>
    <w:rsid w:val="00131CAA"/>
    <w:rsid w:val="00131FD8"/>
    <w:rsid w:val="001320F0"/>
    <w:rsid w:val="00132C01"/>
    <w:rsid w:val="00133B0D"/>
    <w:rsid w:val="00133FB4"/>
    <w:rsid w:val="001346F2"/>
    <w:rsid w:val="001348E2"/>
    <w:rsid w:val="00134CE2"/>
    <w:rsid w:val="0013522B"/>
    <w:rsid w:val="0013561B"/>
    <w:rsid w:val="00136B9E"/>
    <w:rsid w:val="001371D2"/>
    <w:rsid w:val="0013759E"/>
    <w:rsid w:val="001377A8"/>
    <w:rsid w:val="001400A7"/>
    <w:rsid w:val="00140912"/>
    <w:rsid w:val="00141433"/>
    <w:rsid w:val="00142440"/>
    <w:rsid w:val="0014277D"/>
    <w:rsid w:val="00142FC2"/>
    <w:rsid w:val="00143490"/>
    <w:rsid w:val="00143FFB"/>
    <w:rsid w:val="001441C2"/>
    <w:rsid w:val="00144268"/>
    <w:rsid w:val="001456D1"/>
    <w:rsid w:val="001469CB"/>
    <w:rsid w:val="0014761F"/>
    <w:rsid w:val="0014773A"/>
    <w:rsid w:val="00147A3F"/>
    <w:rsid w:val="00147EE2"/>
    <w:rsid w:val="00147F0F"/>
    <w:rsid w:val="00150212"/>
    <w:rsid w:val="00150529"/>
    <w:rsid w:val="00150882"/>
    <w:rsid w:val="00150D35"/>
    <w:rsid w:val="001511E5"/>
    <w:rsid w:val="001513C9"/>
    <w:rsid w:val="00151F8D"/>
    <w:rsid w:val="0015224F"/>
    <w:rsid w:val="001526A1"/>
    <w:rsid w:val="00152A42"/>
    <w:rsid w:val="00152B4C"/>
    <w:rsid w:val="00152DFF"/>
    <w:rsid w:val="00153739"/>
    <w:rsid w:val="001537B3"/>
    <w:rsid w:val="001543EC"/>
    <w:rsid w:val="001557D8"/>
    <w:rsid w:val="00155F0D"/>
    <w:rsid w:val="00155FC3"/>
    <w:rsid w:val="0015619D"/>
    <w:rsid w:val="00156228"/>
    <w:rsid w:val="00156681"/>
    <w:rsid w:val="00156E65"/>
    <w:rsid w:val="001575C5"/>
    <w:rsid w:val="001576B9"/>
    <w:rsid w:val="00157D33"/>
    <w:rsid w:val="001602CE"/>
    <w:rsid w:val="001606B0"/>
    <w:rsid w:val="00160AEC"/>
    <w:rsid w:val="001611DB"/>
    <w:rsid w:val="00161557"/>
    <w:rsid w:val="001623A7"/>
    <w:rsid w:val="00162413"/>
    <w:rsid w:val="0016394B"/>
    <w:rsid w:val="00164A19"/>
    <w:rsid w:val="00165514"/>
    <w:rsid w:val="00165645"/>
    <w:rsid w:val="00165F3E"/>
    <w:rsid w:val="001669BD"/>
    <w:rsid w:val="00166A6C"/>
    <w:rsid w:val="00166F15"/>
    <w:rsid w:val="00166F7E"/>
    <w:rsid w:val="00167AD6"/>
    <w:rsid w:val="00170297"/>
    <w:rsid w:val="0017059C"/>
    <w:rsid w:val="00170860"/>
    <w:rsid w:val="00170EC3"/>
    <w:rsid w:val="00170FAE"/>
    <w:rsid w:val="001711EC"/>
    <w:rsid w:val="001713C0"/>
    <w:rsid w:val="001722C9"/>
    <w:rsid w:val="00172645"/>
    <w:rsid w:val="00172838"/>
    <w:rsid w:val="001733C9"/>
    <w:rsid w:val="001749CD"/>
    <w:rsid w:val="00174DA1"/>
    <w:rsid w:val="0017524B"/>
    <w:rsid w:val="00175312"/>
    <w:rsid w:val="00175937"/>
    <w:rsid w:val="0017700E"/>
    <w:rsid w:val="001774F0"/>
    <w:rsid w:val="001778BA"/>
    <w:rsid w:val="001807CF"/>
    <w:rsid w:val="00180CC8"/>
    <w:rsid w:val="00180FBE"/>
    <w:rsid w:val="001813F1"/>
    <w:rsid w:val="00181738"/>
    <w:rsid w:val="00181BC5"/>
    <w:rsid w:val="00181D33"/>
    <w:rsid w:val="001823FF"/>
    <w:rsid w:val="0018299C"/>
    <w:rsid w:val="00182D68"/>
    <w:rsid w:val="00183127"/>
    <w:rsid w:val="001837C0"/>
    <w:rsid w:val="00183AD9"/>
    <w:rsid w:val="00185954"/>
    <w:rsid w:val="001869E8"/>
    <w:rsid w:val="00186B31"/>
    <w:rsid w:val="001879E8"/>
    <w:rsid w:val="00187DB8"/>
    <w:rsid w:val="00190030"/>
    <w:rsid w:val="001904C9"/>
    <w:rsid w:val="0019075C"/>
    <w:rsid w:val="00190B4A"/>
    <w:rsid w:val="00190C41"/>
    <w:rsid w:val="001915A0"/>
    <w:rsid w:val="00191718"/>
    <w:rsid w:val="00191869"/>
    <w:rsid w:val="00191FC5"/>
    <w:rsid w:val="001928F1"/>
    <w:rsid w:val="00193C97"/>
    <w:rsid w:val="00194105"/>
    <w:rsid w:val="001943FD"/>
    <w:rsid w:val="001950E9"/>
    <w:rsid w:val="00195A93"/>
    <w:rsid w:val="001960FB"/>
    <w:rsid w:val="00196FD0"/>
    <w:rsid w:val="001972CE"/>
    <w:rsid w:val="00197CB9"/>
    <w:rsid w:val="001A05A2"/>
    <w:rsid w:val="001A0A42"/>
    <w:rsid w:val="001A133C"/>
    <w:rsid w:val="001A1792"/>
    <w:rsid w:val="001A194B"/>
    <w:rsid w:val="001A198C"/>
    <w:rsid w:val="001A1AFD"/>
    <w:rsid w:val="001A1DC2"/>
    <w:rsid w:val="001A1E7C"/>
    <w:rsid w:val="001A26B1"/>
    <w:rsid w:val="001A28F5"/>
    <w:rsid w:val="001A4C36"/>
    <w:rsid w:val="001A525F"/>
    <w:rsid w:val="001A548B"/>
    <w:rsid w:val="001A5A0D"/>
    <w:rsid w:val="001A5F70"/>
    <w:rsid w:val="001A6706"/>
    <w:rsid w:val="001B12D6"/>
    <w:rsid w:val="001B181C"/>
    <w:rsid w:val="001B228B"/>
    <w:rsid w:val="001B306D"/>
    <w:rsid w:val="001B3137"/>
    <w:rsid w:val="001B385A"/>
    <w:rsid w:val="001B43C5"/>
    <w:rsid w:val="001B4910"/>
    <w:rsid w:val="001B4EF4"/>
    <w:rsid w:val="001B588D"/>
    <w:rsid w:val="001B6114"/>
    <w:rsid w:val="001B6AE3"/>
    <w:rsid w:val="001B7C4E"/>
    <w:rsid w:val="001C04FD"/>
    <w:rsid w:val="001C05F7"/>
    <w:rsid w:val="001C0A2D"/>
    <w:rsid w:val="001C0ABA"/>
    <w:rsid w:val="001C0CDD"/>
    <w:rsid w:val="001C134A"/>
    <w:rsid w:val="001C1E9F"/>
    <w:rsid w:val="001C282E"/>
    <w:rsid w:val="001C2FAD"/>
    <w:rsid w:val="001C3513"/>
    <w:rsid w:val="001C3EF1"/>
    <w:rsid w:val="001C4593"/>
    <w:rsid w:val="001C4610"/>
    <w:rsid w:val="001C4BFB"/>
    <w:rsid w:val="001C5BB0"/>
    <w:rsid w:val="001C61A0"/>
    <w:rsid w:val="001C624E"/>
    <w:rsid w:val="001C7234"/>
    <w:rsid w:val="001C7B34"/>
    <w:rsid w:val="001C7F72"/>
    <w:rsid w:val="001D0287"/>
    <w:rsid w:val="001D0C72"/>
    <w:rsid w:val="001D0DF9"/>
    <w:rsid w:val="001D1CB1"/>
    <w:rsid w:val="001D2FD2"/>
    <w:rsid w:val="001D4607"/>
    <w:rsid w:val="001D4BF6"/>
    <w:rsid w:val="001D4D46"/>
    <w:rsid w:val="001D52C7"/>
    <w:rsid w:val="001D5563"/>
    <w:rsid w:val="001D6159"/>
    <w:rsid w:val="001D6377"/>
    <w:rsid w:val="001D6444"/>
    <w:rsid w:val="001D64F1"/>
    <w:rsid w:val="001D6647"/>
    <w:rsid w:val="001D68DD"/>
    <w:rsid w:val="001D6D0F"/>
    <w:rsid w:val="001D7512"/>
    <w:rsid w:val="001D77EC"/>
    <w:rsid w:val="001D7AEC"/>
    <w:rsid w:val="001D7B6B"/>
    <w:rsid w:val="001D7FDD"/>
    <w:rsid w:val="001E0FFC"/>
    <w:rsid w:val="001E17EB"/>
    <w:rsid w:val="001E29DB"/>
    <w:rsid w:val="001E2AD4"/>
    <w:rsid w:val="001E2B0D"/>
    <w:rsid w:val="001E30B4"/>
    <w:rsid w:val="001E3953"/>
    <w:rsid w:val="001E494B"/>
    <w:rsid w:val="001E499E"/>
    <w:rsid w:val="001E4D1D"/>
    <w:rsid w:val="001E6565"/>
    <w:rsid w:val="001E69AE"/>
    <w:rsid w:val="001F070D"/>
    <w:rsid w:val="001F085C"/>
    <w:rsid w:val="001F1097"/>
    <w:rsid w:val="001F113C"/>
    <w:rsid w:val="001F1F51"/>
    <w:rsid w:val="001F20D9"/>
    <w:rsid w:val="001F2402"/>
    <w:rsid w:val="001F26A0"/>
    <w:rsid w:val="001F27F7"/>
    <w:rsid w:val="001F3814"/>
    <w:rsid w:val="001F3A07"/>
    <w:rsid w:val="001F3D9F"/>
    <w:rsid w:val="001F3DA7"/>
    <w:rsid w:val="001F3DBA"/>
    <w:rsid w:val="001F4360"/>
    <w:rsid w:val="001F60B4"/>
    <w:rsid w:val="001F6526"/>
    <w:rsid w:val="001F705D"/>
    <w:rsid w:val="001F7FB1"/>
    <w:rsid w:val="0020026E"/>
    <w:rsid w:val="002006FD"/>
    <w:rsid w:val="00200914"/>
    <w:rsid w:val="00200E2D"/>
    <w:rsid w:val="0020110E"/>
    <w:rsid w:val="00201433"/>
    <w:rsid w:val="002015DE"/>
    <w:rsid w:val="0020256A"/>
    <w:rsid w:val="00203C6E"/>
    <w:rsid w:val="00204118"/>
    <w:rsid w:val="0020544E"/>
    <w:rsid w:val="00205CF4"/>
    <w:rsid w:val="0020643D"/>
    <w:rsid w:val="00206936"/>
    <w:rsid w:val="00206BD8"/>
    <w:rsid w:val="00206BF0"/>
    <w:rsid w:val="00207068"/>
    <w:rsid w:val="00207375"/>
    <w:rsid w:val="002073EB"/>
    <w:rsid w:val="00210886"/>
    <w:rsid w:val="0021151E"/>
    <w:rsid w:val="00211710"/>
    <w:rsid w:val="00211A73"/>
    <w:rsid w:val="00211BB1"/>
    <w:rsid w:val="002121EA"/>
    <w:rsid w:val="002125A9"/>
    <w:rsid w:val="002129B2"/>
    <w:rsid w:val="00212F52"/>
    <w:rsid w:val="0021313B"/>
    <w:rsid w:val="002138D4"/>
    <w:rsid w:val="00213F74"/>
    <w:rsid w:val="0021474B"/>
    <w:rsid w:val="00214C0E"/>
    <w:rsid w:val="00214E65"/>
    <w:rsid w:val="00214F26"/>
    <w:rsid w:val="0021573E"/>
    <w:rsid w:val="00216048"/>
    <w:rsid w:val="0021638D"/>
    <w:rsid w:val="00216887"/>
    <w:rsid w:val="00217403"/>
    <w:rsid w:val="00217E25"/>
    <w:rsid w:val="00220512"/>
    <w:rsid w:val="002206A5"/>
    <w:rsid w:val="00220DBA"/>
    <w:rsid w:val="00220E36"/>
    <w:rsid w:val="0022115B"/>
    <w:rsid w:val="0022122F"/>
    <w:rsid w:val="00222269"/>
    <w:rsid w:val="002225BC"/>
    <w:rsid w:val="0022320C"/>
    <w:rsid w:val="002238A0"/>
    <w:rsid w:val="00223944"/>
    <w:rsid w:val="00223A6D"/>
    <w:rsid w:val="0022415C"/>
    <w:rsid w:val="002249D8"/>
    <w:rsid w:val="00224BBE"/>
    <w:rsid w:val="00224BC1"/>
    <w:rsid w:val="00225600"/>
    <w:rsid w:val="0022586F"/>
    <w:rsid w:val="00225A4A"/>
    <w:rsid w:val="00225A67"/>
    <w:rsid w:val="002260BF"/>
    <w:rsid w:val="0022708B"/>
    <w:rsid w:val="002275FA"/>
    <w:rsid w:val="00230965"/>
    <w:rsid w:val="002309D2"/>
    <w:rsid w:val="00230BE7"/>
    <w:rsid w:val="002318EF"/>
    <w:rsid w:val="00232477"/>
    <w:rsid w:val="00232772"/>
    <w:rsid w:val="002329C9"/>
    <w:rsid w:val="0023325E"/>
    <w:rsid w:val="002334CD"/>
    <w:rsid w:val="00234028"/>
    <w:rsid w:val="002343E1"/>
    <w:rsid w:val="002349A9"/>
    <w:rsid w:val="00234C93"/>
    <w:rsid w:val="00234EEE"/>
    <w:rsid w:val="00234F3B"/>
    <w:rsid w:val="002356CC"/>
    <w:rsid w:val="00235778"/>
    <w:rsid w:val="00235AF8"/>
    <w:rsid w:val="00235BBE"/>
    <w:rsid w:val="00237BCD"/>
    <w:rsid w:val="002401E2"/>
    <w:rsid w:val="00240333"/>
    <w:rsid w:val="0024038B"/>
    <w:rsid w:val="00240671"/>
    <w:rsid w:val="00241C21"/>
    <w:rsid w:val="00241D6F"/>
    <w:rsid w:val="0024233D"/>
    <w:rsid w:val="002424C6"/>
    <w:rsid w:val="002425B6"/>
    <w:rsid w:val="002427AD"/>
    <w:rsid w:val="00242E72"/>
    <w:rsid w:val="00243D2D"/>
    <w:rsid w:val="00243F7D"/>
    <w:rsid w:val="002440CD"/>
    <w:rsid w:val="0024437C"/>
    <w:rsid w:val="00244447"/>
    <w:rsid w:val="002447E3"/>
    <w:rsid w:val="00244CE7"/>
    <w:rsid w:val="00244DB5"/>
    <w:rsid w:val="00245087"/>
    <w:rsid w:val="002461EE"/>
    <w:rsid w:val="00246B5D"/>
    <w:rsid w:val="00246FD7"/>
    <w:rsid w:val="00250573"/>
    <w:rsid w:val="0025083C"/>
    <w:rsid w:val="002508A8"/>
    <w:rsid w:val="00250F8D"/>
    <w:rsid w:val="002512D7"/>
    <w:rsid w:val="0025148A"/>
    <w:rsid w:val="002516BD"/>
    <w:rsid w:val="00251FFB"/>
    <w:rsid w:val="00252340"/>
    <w:rsid w:val="002527C7"/>
    <w:rsid w:val="00254454"/>
    <w:rsid w:val="00254A98"/>
    <w:rsid w:val="00254E13"/>
    <w:rsid w:val="0025528F"/>
    <w:rsid w:val="002552F1"/>
    <w:rsid w:val="00255453"/>
    <w:rsid w:val="00255570"/>
    <w:rsid w:val="00255A26"/>
    <w:rsid w:val="00255D9A"/>
    <w:rsid w:val="00256599"/>
    <w:rsid w:val="00256EF1"/>
    <w:rsid w:val="002570B7"/>
    <w:rsid w:val="00257695"/>
    <w:rsid w:val="002601BA"/>
    <w:rsid w:val="00260391"/>
    <w:rsid w:val="00260997"/>
    <w:rsid w:val="00260CE7"/>
    <w:rsid w:val="00261261"/>
    <w:rsid w:val="002612B4"/>
    <w:rsid w:val="0026152D"/>
    <w:rsid w:val="002615A1"/>
    <w:rsid w:val="002618C1"/>
    <w:rsid w:val="00261F6C"/>
    <w:rsid w:val="00262725"/>
    <w:rsid w:val="00262A19"/>
    <w:rsid w:val="002644C4"/>
    <w:rsid w:val="002644CF"/>
    <w:rsid w:val="002650E6"/>
    <w:rsid w:val="0026564B"/>
    <w:rsid w:val="00265797"/>
    <w:rsid w:val="002658AA"/>
    <w:rsid w:val="00265A68"/>
    <w:rsid w:val="002665E6"/>
    <w:rsid w:val="002669BF"/>
    <w:rsid w:val="00266B2D"/>
    <w:rsid w:val="00267354"/>
    <w:rsid w:val="00267BA9"/>
    <w:rsid w:val="00271EA9"/>
    <w:rsid w:val="0027269D"/>
    <w:rsid w:val="00272756"/>
    <w:rsid w:val="00272BE4"/>
    <w:rsid w:val="00272D4C"/>
    <w:rsid w:val="00274433"/>
    <w:rsid w:val="002744F5"/>
    <w:rsid w:val="00274C12"/>
    <w:rsid w:val="00276232"/>
    <w:rsid w:val="00276553"/>
    <w:rsid w:val="00276B9E"/>
    <w:rsid w:val="0027718E"/>
    <w:rsid w:val="00280537"/>
    <w:rsid w:val="002807CC"/>
    <w:rsid w:val="00281301"/>
    <w:rsid w:val="00281328"/>
    <w:rsid w:val="00281CC7"/>
    <w:rsid w:val="00281D7B"/>
    <w:rsid w:val="00281FB2"/>
    <w:rsid w:val="002820FA"/>
    <w:rsid w:val="00282B58"/>
    <w:rsid w:val="00282C02"/>
    <w:rsid w:val="00282D07"/>
    <w:rsid w:val="00283922"/>
    <w:rsid w:val="00284313"/>
    <w:rsid w:val="00284ACE"/>
    <w:rsid w:val="00285164"/>
    <w:rsid w:val="00285640"/>
    <w:rsid w:val="00285D91"/>
    <w:rsid w:val="00286D31"/>
    <w:rsid w:val="00287CA8"/>
    <w:rsid w:val="0029086C"/>
    <w:rsid w:val="00290BAB"/>
    <w:rsid w:val="00290FCB"/>
    <w:rsid w:val="0029245B"/>
    <w:rsid w:val="002933F5"/>
    <w:rsid w:val="0029382E"/>
    <w:rsid w:val="00293E15"/>
    <w:rsid w:val="002943A1"/>
    <w:rsid w:val="002953E9"/>
    <w:rsid w:val="0029633F"/>
    <w:rsid w:val="0029658D"/>
    <w:rsid w:val="00296908"/>
    <w:rsid w:val="00296A76"/>
    <w:rsid w:val="00297C1D"/>
    <w:rsid w:val="002A0FC4"/>
    <w:rsid w:val="002A134B"/>
    <w:rsid w:val="002A168C"/>
    <w:rsid w:val="002A1A3D"/>
    <w:rsid w:val="002A1B39"/>
    <w:rsid w:val="002A1C65"/>
    <w:rsid w:val="002A20C0"/>
    <w:rsid w:val="002A285A"/>
    <w:rsid w:val="002A2F89"/>
    <w:rsid w:val="002A30D6"/>
    <w:rsid w:val="002A3D08"/>
    <w:rsid w:val="002A3D6D"/>
    <w:rsid w:val="002A4087"/>
    <w:rsid w:val="002A412A"/>
    <w:rsid w:val="002A4271"/>
    <w:rsid w:val="002A463B"/>
    <w:rsid w:val="002A4915"/>
    <w:rsid w:val="002A5335"/>
    <w:rsid w:val="002A54BD"/>
    <w:rsid w:val="002A5C80"/>
    <w:rsid w:val="002A5DA1"/>
    <w:rsid w:val="002A6DD4"/>
    <w:rsid w:val="002A6DE9"/>
    <w:rsid w:val="002A73F1"/>
    <w:rsid w:val="002B00BA"/>
    <w:rsid w:val="002B032E"/>
    <w:rsid w:val="002B0E96"/>
    <w:rsid w:val="002B1101"/>
    <w:rsid w:val="002B12C5"/>
    <w:rsid w:val="002B1DF8"/>
    <w:rsid w:val="002B4C50"/>
    <w:rsid w:val="002B4E77"/>
    <w:rsid w:val="002B53FD"/>
    <w:rsid w:val="002B5538"/>
    <w:rsid w:val="002B5D08"/>
    <w:rsid w:val="002B61EE"/>
    <w:rsid w:val="002B641B"/>
    <w:rsid w:val="002B6593"/>
    <w:rsid w:val="002B6BDD"/>
    <w:rsid w:val="002B7495"/>
    <w:rsid w:val="002B75BC"/>
    <w:rsid w:val="002B7C84"/>
    <w:rsid w:val="002C02A2"/>
    <w:rsid w:val="002C084B"/>
    <w:rsid w:val="002C1173"/>
    <w:rsid w:val="002C12DB"/>
    <w:rsid w:val="002C1706"/>
    <w:rsid w:val="002C1B3A"/>
    <w:rsid w:val="002C1C02"/>
    <w:rsid w:val="002C2361"/>
    <w:rsid w:val="002C2526"/>
    <w:rsid w:val="002C2893"/>
    <w:rsid w:val="002C2F1E"/>
    <w:rsid w:val="002C3781"/>
    <w:rsid w:val="002C4F6F"/>
    <w:rsid w:val="002C50C1"/>
    <w:rsid w:val="002C53CF"/>
    <w:rsid w:val="002C53E3"/>
    <w:rsid w:val="002C602C"/>
    <w:rsid w:val="002C6A17"/>
    <w:rsid w:val="002C743F"/>
    <w:rsid w:val="002C79BF"/>
    <w:rsid w:val="002C7F81"/>
    <w:rsid w:val="002D046E"/>
    <w:rsid w:val="002D050D"/>
    <w:rsid w:val="002D0613"/>
    <w:rsid w:val="002D0656"/>
    <w:rsid w:val="002D06E6"/>
    <w:rsid w:val="002D0723"/>
    <w:rsid w:val="002D0874"/>
    <w:rsid w:val="002D2F7C"/>
    <w:rsid w:val="002D3168"/>
    <w:rsid w:val="002D3C49"/>
    <w:rsid w:val="002D48B5"/>
    <w:rsid w:val="002D4BAE"/>
    <w:rsid w:val="002D4D2B"/>
    <w:rsid w:val="002D502E"/>
    <w:rsid w:val="002D5C3B"/>
    <w:rsid w:val="002D5F4C"/>
    <w:rsid w:val="002D6316"/>
    <w:rsid w:val="002D68E4"/>
    <w:rsid w:val="002D693A"/>
    <w:rsid w:val="002D7732"/>
    <w:rsid w:val="002D7F86"/>
    <w:rsid w:val="002D7FF9"/>
    <w:rsid w:val="002E1170"/>
    <w:rsid w:val="002E1D2D"/>
    <w:rsid w:val="002E201E"/>
    <w:rsid w:val="002E2039"/>
    <w:rsid w:val="002E20DF"/>
    <w:rsid w:val="002E25BD"/>
    <w:rsid w:val="002E36E6"/>
    <w:rsid w:val="002E38C5"/>
    <w:rsid w:val="002E3BFE"/>
    <w:rsid w:val="002E3E70"/>
    <w:rsid w:val="002E4B8D"/>
    <w:rsid w:val="002E4F28"/>
    <w:rsid w:val="002E6514"/>
    <w:rsid w:val="002E6BCE"/>
    <w:rsid w:val="002E6C86"/>
    <w:rsid w:val="002E7105"/>
    <w:rsid w:val="002E74A8"/>
    <w:rsid w:val="002E7A12"/>
    <w:rsid w:val="002F0691"/>
    <w:rsid w:val="002F0A40"/>
    <w:rsid w:val="002F0FE4"/>
    <w:rsid w:val="002F192B"/>
    <w:rsid w:val="002F2146"/>
    <w:rsid w:val="002F2404"/>
    <w:rsid w:val="002F2B5F"/>
    <w:rsid w:val="002F36C4"/>
    <w:rsid w:val="002F3858"/>
    <w:rsid w:val="002F3CF4"/>
    <w:rsid w:val="002F51A6"/>
    <w:rsid w:val="002F5D45"/>
    <w:rsid w:val="002F5E97"/>
    <w:rsid w:val="002F5F79"/>
    <w:rsid w:val="002F605A"/>
    <w:rsid w:val="002F635E"/>
    <w:rsid w:val="002F75DA"/>
    <w:rsid w:val="002F772F"/>
    <w:rsid w:val="002F79DF"/>
    <w:rsid w:val="002F7AB6"/>
    <w:rsid w:val="002F7B78"/>
    <w:rsid w:val="002F7DC7"/>
    <w:rsid w:val="00300150"/>
    <w:rsid w:val="00300449"/>
    <w:rsid w:val="00300C5C"/>
    <w:rsid w:val="0030188E"/>
    <w:rsid w:val="00301A5F"/>
    <w:rsid w:val="00301F3F"/>
    <w:rsid w:val="003023A1"/>
    <w:rsid w:val="003045C7"/>
    <w:rsid w:val="0030482E"/>
    <w:rsid w:val="00304C2D"/>
    <w:rsid w:val="00304D6A"/>
    <w:rsid w:val="00305A8A"/>
    <w:rsid w:val="00305C5E"/>
    <w:rsid w:val="00305D0B"/>
    <w:rsid w:val="00305F5F"/>
    <w:rsid w:val="00306672"/>
    <w:rsid w:val="003077C6"/>
    <w:rsid w:val="003102CD"/>
    <w:rsid w:val="003109A7"/>
    <w:rsid w:val="00310AF9"/>
    <w:rsid w:val="00310FAE"/>
    <w:rsid w:val="003110D0"/>
    <w:rsid w:val="00311506"/>
    <w:rsid w:val="00311A58"/>
    <w:rsid w:val="00311EBB"/>
    <w:rsid w:val="00312089"/>
    <w:rsid w:val="003129F1"/>
    <w:rsid w:val="00313181"/>
    <w:rsid w:val="00313E89"/>
    <w:rsid w:val="00313EF2"/>
    <w:rsid w:val="00315273"/>
    <w:rsid w:val="00315F6A"/>
    <w:rsid w:val="003163FB"/>
    <w:rsid w:val="00317342"/>
    <w:rsid w:val="00317603"/>
    <w:rsid w:val="00320DA4"/>
    <w:rsid w:val="003217EF"/>
    <w:rsid w:val="00321AC2"/>
    <w:rsid w:val="00321D86"/>
    <w:rsid w:val="00321FFA"/>
    <w:rsid w:val="00322898"/>
    <w:rsid w:val="00323446"/>
    <w:rsid w:val="00324E68"/>
    <w:rsid w:val="00324ECE"/>
    <w:rsid w:val="00324F99"/>
    <w:rsid w:val="00325E51"/>
    <w:rsid w:val="00326A1E"/>
    <w:rsid w:val="00326FFA"/>
    <w:rsid w:val="003278E9"/>
    <w:rsid w:val="00327FB2"/>
    <w:rsid w:val="00331F39"/>
    <w:rsid w:val="00332292"/>
    <w:rsid w:val="00332862"/>
    <w:rsid w:val="00332B9B"/>
    <w:rsid w:val="00332CFF"/>
    <w:rsid w:val="0033373C"/>
    <w:rsid w:val="003339A8"/>
    <w:rsid w:val="00333F01"/>
    <w:rsid w:val="00334AC8"/>
    <w:rsid w:val="00334C6B"/>
    <w:rsid w:val="00334EBC"/>
    <w:rsid w:val="0033519B"/>
    <w:rsid w:val="00335211"/>
    <w:rsid w:val="00335877"/>
    <w:rsid w:val="00335AC6"/>
    <w:rsid w:val="00335B99"/>
    <w:rsid w:val="00335DA7"/>
    <w:rsid w:val="003365F3"/>
    <w:rsid w:val="003378F9"/>
    <w:rsid w:val="00340507"/>
    <w:rsid w:val="0034070C"/>
    <w:rsid w:val="0034113B"/>
    <w:rsid w:val="00341394"/>
    <w:rsid w:val="003415BA"/>
    <w:rsid w:val="00341952"/>
    <w:rsid w:val="00341B8C"/>
    <w:rsid w:val="00342CBC"/>
    <w:rsid w:val="00342ED0"/>
    <w:rsid w:val="00342F43"/>
    <w:rsid w:val="0034396E"/>
    <w:rsid w:val="0034471A"/>
    <w:rsid w:val="00345D93"/>
    <w:rsid w:val="00345E09"/>
    <w:rsid w:val="00346738"/>
    <w:rsid w:val="00346745"/>
    <w:rsid w:val="0034782B"/>
    <w:rsid w:val="00347E2C"/>
    <w:rsid w:val="00350811"/>
    <w:rsid w:val="003511A1"/>
    <w:rsid w:val="0035332A"/>
    <w:rsid w:val="003545DD"/>
    <w:rsid w:val="003550C2"/>
    <w:rsid w:val="003553B7"/>
    <w:rsid w:val="003556FE"/>
    <w:rsid w:val="00355DBF"/>
    <w:rsid w:val="00355E64"/>
    <w:rsid w:val="00356391"/>
    <w:rsid w:val="003564D6"/>
    <w:rsid w:val="0035670E"/>
    <w:rsid w:val="0035706F"/>
    <w:rsid w:val="00357486"/>
    <w:rsid w:val="00357692"/>
    <w:rsid w:val="00357B2B"/>
    <w:rsid w:val="00360252"/>
    <w:rsid w:val="003608B9"/>
    <w:rsid w:val="00361A3A"/>
    <w:rsid w:val="00362BFF"/>
    <w:rsid w:val="00362CFC"/>
    <w:rsid w:val="00363D9C"/>
    <w:rsid w:val="00364F88"/>
    <w:rsid w:val="003650BA"/>
    <w:rsid w:val="0036525C"/>
    <w:rsid w:val="00365958"/>
    <w:rsid w:val="00366191"/>
    <w:rsid w:val="003661F3"/>
    <w:rsid w:val="003665BB"/>
    <w:rsid w:val="00366C31"/>
    <w:rsid w:val="003672BE"/>
    <w:rsid w:val="00367622"/>
    <w:rsid w:val="00367CB2"/>
    <w:rsid w:val="00370351"/>
    <w:rsid w:val="00370870"/>
    <w:rsid w:val="00370922"/>
    <w:rsid w:val="00370B24"/>
    <w:rsid w:val="00370B77"/>
    <w:rsid w:val="00370E5A"/>
    <w:rsid w:val="00370FF8"/>
    <w:rsid w:val="00371040"/>
    <w:rsid w:val="003713C8"/>
    <w:rsid w:val="0037221B"/>
    <w:rsid w:val="003733F8"/>
    <w:rsid w:val="0037389E"/>
    <w:rsid w:val="003738C6"/>
    <w:rsid w:val="0037441C"/>
    <w:rsid w:val="00374917"/>
    <w:rsid w:val="00374932"/>
    <w:rsid w:val="00374A95"/>
    <w:rsid w:val="00374AE3"/>
    <w:rsid w:val="00375597"/>
    <w:rsid w:val="00375D51"/>
    <w:rsid w:val="00376628"/>
    <w:rsid w:val="003771B3"/>
    <w:rsid w:val="003773FD"/>
    <w:rsid w:val="00377A5C"/>
    <w:rsid w:val="00380287"/>
    <w:rsid w:val="0038039D"/>
    <w:rsid w:val="00380694"/>
    <w:rsid w:val="00380BC1"/>
    <w:rsid w:val="003816CE"/>
    <w:rsid w:val="00381C52"/>
    <w:rsid w:val="00381FE1"/>
    <w:rsid w:val="00383463"/>
    <w:rsid w:val="0038349E"/>
    <w:rsid w:val="003841D7"/>
    <w:rsid w:val="003848A8"/>
    <w:rsid w:val="00384E6D"/>
    <w:rsid w:val="003856E3"/>
    <w:rsid w:val="00385BDC"/>
    <w:rsid w:val="0038610E"/>
    <w:rsid w:val="0038669B"/>
    <w:rsid w:val="0038689E"/>
    <w:rsid w:val="00386E7A"/>
    <w:rsid w:val="003870F3"/>
    <w:rsid w:val="00387930"/>
    <w:rsid w:val="00387C7B"/>
    <w:rsid w:val="00387E32"/>
    <w:rsid w:val="0039059E"/>
    <w:rsid w:val="003905CB"/>
    <w:rsid w:val="003906C4"/>
    <w:rsid w:val="0039077A"/>
    <w:rsid w:val="003914C9"/>
    <w:rsid w:val="00391D2C"/>
    <w:rsid w:val="00392184"/>
    <w:rsid w:val="003923F0"/>
    <w:rsid w:val="00392A97"/>
    <w:rsid w:val="00392F54"/>
    <w:rsid w:val="0039377E"/>
    <w:rsid w:val="0039389D"/>
    <w:rsid w:val="00394BED"/>
    <w:rsid w:val="00394C7D"/>
    <w:rsid w:val="003952B6"/>
    <w:rsid w:val="003957B7"/>
    <w:rsid w:val="00395E0C"/>
    <w:rsid w:val="00396736"/>
    <w:rsid w:val="00397A30"/>
    <w:rsid w:val="00397FF1"/>
    <w:rsid w:val="003A0259"/>
    <w:rsid w:val="003A033C"/>
    <w:rsid w:val="003A09B6"/>
    <w:rsid w:val="003A1A36"/>
    <w:rsid w:val="003A2540"/>
    <w:rsid w:val="003A2FA4"/>
    <w:rsid w:val="003A3530"/>
    <w:rsid w:val="003A3AA8"/>
    <w:rsid w:val="003A40CC"/>
    <w:rsid w:val="003A4733"/>
    <w:rsid w:val="003A50CB"/>
    <w:rsid w:val="003A670A"/>
    <w:rsid w:val="003A6DD2"/>
    <w:rsid w:val="003A712F"/>
    <w:rsid w:val="003A72C8"/>
    <w:rsid w:val="003A7453"/>
    <w:rsid w:val="003A7D11"/>
    <w:rsid w:val="003B1652"/>
    <w:rsid w:val="003B23D4"/>
    <w:rsid w:val="003B2751"/>
    <w:rsid w:val="003B286D"/>
    <w:rsid w:val="003B28D6"/>
    <w:rsid w:val="003B2D3D"/>
    <w:rsid w:val="003B3159"/>
    <w:rsid w:val="003B333E"/>
    <w:rsid w:val="003B336F"/>
    <w:rsid w:val="003B36FB"/>
    <w:rsid w:val="003B390E"/>
    <w:rsid w:val="003B3BCC"/>
    <w:rsid w:val="003B4565"/>
    <w:rsid w:val="003B462C"/>
    <w:rsid w:val="003B5D42"/>
    <w:rsid w:val="003B61F3"/>
    <w:rsid w:val="003B6602"/>
    <w:rsid w:val="003B69F1"/>
    <w:rsid w:val="003B6A05"/>
    <w:rsid w:val="003B6BC6"/>
    <w:rsid w:val="003B702D"/>
    <w:rsid w:val="003B7C5F"/>
    <w:rsid w:val="003B7FD9"/>
    <w:rsid w:val="003C14BE"/>
    <w:rsid w:val="003C16CF"/>
    <w:rsid w:val="003C1BF1"/>
    <w:rsid w:val="003C1FFA"/>
    <w:rsid w:val="003C28DB"/>
    <w:rsid w:val="003C2AC5"/>
    <w:rsid w:val="003C2C0E"/>
    <w:rsid w:val="003C2F59"/>
    <w:rsid w:val="003C4284"/>
    <w:rsid w:val="003C4C7E"/>
    <w:rsid w:val="003C5118"/>
    <w:rsid w:val="003C5A19"/>
    <w:rsid w:val="003C5B4D"/>
    <w:rsid w:val="003C7711"/>
    <w:rsid w:val="003C7E3A"/>
    <w:rsid w:val="003D14CA"/>
    <w:rsid w:val="003D1AB8"/>
    <w:rsid w:val="003D1BC3"/>
    <w:rsid w:val="003D1D1C"/>
    <w:rsid w:val="003D244B"/>
    <w:rsid w:val="003D2701"/>
    <w:rsid w:val="003D281E"/>
    <w:rsid w:val="003D31E9"/>
    <w:rsid w:val="003D3768"/>
    <w:rsid w:val="003D3CEF"/>
    <w:rsid w:val="003D4180"/>
    <w:rsid w:val="003D4C0A"/>
    <w:rsid w:val="003D5149"/>
    <w:rsid w:val="003D53DB"/>
    <w:rsid w:val="003D53F6"/>
    <w:rsid w:val="003D580F"/>
    <w:rsid w:val="003D5B2B"/>
    <w:rsid w:val="003D63F4"/>
    <w:rsid w:val="003D649A"/>
    <w:rsid w:val="003D6DBA"/>
    <w:rsid w:val="003D7440"/>
    <w:rsid w:val="003D7916"/>
    <w:rsid w:val="003E057C"/>
    <w:rsid w:val="003E0F38"/>
    <w:rsid w:val="003E102E"/>
    <w:rsid w:val="003E18F9"/>
    <w:rsid w:val="003E1F4F"/>
    <w:rsid w:val="003E22BD"/>
    <w:rsid w:val="003E24D8"/>
    <w:rsid w:val="003E359F"/>
    <w:rsid w:val="003E3AA8"/>
    <w:rsid w:val="003E3C91"/>
    <w:rsid w:val="003E4283"/>
    <w:rsid w:val="003E479F"/>
    <w:rsid w:val="003E49C1"/>
    <w:rsid w:val="003E51EA"/>
    <w:rsid w:val="003E5431"/>
    <w:rsid w:val="003E611D"/>
    <w:rsid w:val="003E612D"/>
    <w:rsid w:val="003E67F0"/>
    <w:rsid w:val="003F0575"/>
    <w:rsid w:val="003F0D1E"/>
    <w:rsid w:val="003F13E0"/>
    <w:rsid w:val="003F14F2"/>
    <w:rsid w:val="003F1C01"/>
    <w:rsid w:val="003F2246"/>
    <w:rsid w:val="003F2555"/>
    <w:rsid w:val="003F2838"/>
    <w:rsid w:val="003F2976"/>
    <w:rsid w:val="003F32E7"/>
    <w:rsid w:val="003F341C"/>
    <w:rsid w:val="003F34C1"/>
    <w:rsid w:val="003F4039"/>
    <w:rsid w:val="003F42EF"/>
    <w:rsid w:val="003F4B22"/>
    <w:rsid w:val="003F536F"/>
    <w:rsid w:val="003F5CE2"/>
    <w:rsid w:val="003F737B"/>
    <w:rsid w:val="003F7B90"/>
    <w:rsid w:val="003F7CDC"/>
    <w:rsid w:val="00401130"/>
    <w:rsid w:val="004012DE"/>
    <w:rsid w:val="0040149C"/>
    <w:rsid w:val="00401972"/>
    <w:rsid w:val="004022EE"/>
    <w:rsid w:val="00402B5E"/>
    <w:rsid w:val="00403B97"/>
    <w:rsid w:val="00403D37"/>
    <w:rsid w:val="004042CF"/>
    <w:rsid w:val="00404AC0"/>
    <w:rsid w:val="00404BFE"/>
    <w:rsid w:val="00406275"/>
    <w:rsid w:val="00406636"/>
    <w:rsid w:val="004068A7"/>
    <w:rsid w:val="00407290"/>
    <w:rsid w:val="00407670"/>
    <w:rsid w:val="00407E63"/>
    <w:rsid w:val="00407F34"/>
    <w:rsid w:val="00410C83"/>
    <w:rsid w:val="00410F73"/>
    <w:rsid w:val="0041115D"/>
    <w:rsid w:val="0041143E"/>
    <w:rsid w:val="004118B4"/>
    <w:rsid w:val="00411D73"/>
    <w:rsid w:val="004121B1"/>
    <w:rsid w:val="0041312B"/>
    <w:rsid w:val="0041455E"/>
    <w:rsid w:val="00415044"/>
    <w:rsid w:val="004152D5"/>
    <w:rsid w:val="004155D5"/>
    <w:rsid w:val="00415DEC"/>
    <w:rsid w:val="0041624F"/>
    <w:rsid w:val="0041693F"/>
    <w:rsid w:val="00416A92"/>
    <w:rsid w:val="00416D21"/>
    <w:rsid w:val="00417362"/>
    <w:rsid w:val="00417A27"/>
    <w:rsid w:val="004205C3"/>
    <w:rsid w:val="00420940"/>
    <w:rsid w:val="004213BE"/>
    <w:rsid w:val="00421C22"/>
    <w:rsid w:val="00421E1F"/>
    <w:rsid w:val="004223C9"/>
    <w:rsid w:val="004224A4"/>
    <w:rsid w:val="00422A16"/>
    <w:rsid w:val="00422B3D"/>
    <w:rsid w:val="0042340C"/>
    <w:rsid w:val="00423A11"/>
    <w:rsid w:val="00423D35"/>
    <w:rsid w:val="00423ECF"/>
    <w:rsid w:val="00423F06"/>
    <w:rsid w:val="00424933"/>
    <w:rsid w:val="00424C56"/>
    <w:rsid w:val="00424CEE"/>
    <w:rsid w:val="00424DC3"/>
    <w:rsid w:val="00425DFC"/>
    <w:rsid w:val="004263D0"/>
    <w:rsid w:val="004265C3"/>
    <w:rsid w:val="004266E9"/>
    <w:rsid w:val="00427563"/>
    <w:rsid w:val="00427728"/>
    <w:rsid w:val="00427CE9"/>
    <w:rsid w:val="00430DCD"/>
    <w:rsid w:val="00430E95"/>
    <w:rsid w:val="00430EBC"/>
    <w:rsid w:val="004316B6"/>
    <w:rsid w:val="004327FF"/>
    <w:rsid w:val="00432C11"/>
    <w:rsid w:val="00432D81"/>
    <w:rsid w:val="004341A6"/>
    <w:rsid w:val="004342B2"/>
    <w:rsid w:val="00434D5F"/>
    <w:rsid w:val="00435793"/>
    <w:rsid w:val="00436147"/>
    <w:rsid w:val="00436681"/>
    <w:rsid w:val="00436F61"/>
    <w:rsid w:val="004371B4"/>
    <w:rsid w:val="00437471"/>
    <w:rsid w:val="004377A3"/>
    <w:rsid w:val="00437A91"/>
    <w:rsid w:val="0044012C"/>
    <w:rsid w:val="00440905"/>
    <w:rsid w:val="00440D67"/>
    <w:rsid w:val="0044112F"/>
    <w:rsid w:val="00441541"/>
    <w:rsid w:val="00441858"/>
    <w:rsid w:val="00441A53"/>
    <w:rsid w:val="00444117"/>
    <w:rsid w:val="0044451B"/>
    <w:rsid w:val="00444654"/>
    <w:rsid w:val="00445A58"/>
    <w:rsid w:val="00445C86"/>
    <w:rsid w:val="00446133"/>
    <w:rsid w:val="00446A35"/>
    <w:rsid w:val="00446E7B"/>
    <w:rsid w:val="00446F7D"/>
    <w:rsid w:val="004473EE"/>
    <w:rsid w:val="0044778D"/>
    <w:rsid w:val="00447ADF"/>
    <w:rsid w:val="00447B36"/>
    <w:rsid w:val="00450063"/>
    <w:rsid w:val="00450193"/>
    <w:rsid w:val="004505FD"/>
    <w:rsid w:val="004507A9"/>
    <w:rsid w:val="00450CEC"/>
    <w:rsid w:val="00451B5E"/>
    <w:rsid w:val="00452745"/>
    <w:rsid w:val="00452991"/>
    <w:rsid w:val="00452E93"/>
    <w:rsid w:val="00453B1E"/>
    <w:rsid w:val="00453C54"/>
    <w:rsid w:val="00454772"/>
    <w:rsid w:val="0045647E"/>
    <w:rsid w:val="00456887"/>
    <w:rsid w:val="00456C96"/>
    <w:rsid w:val="00456F80"/>
    <w:rsid w:val="00457052"/>
    <w:rsid w:val="00460109"/>
    <w:rsid w:val="00460779"/>
    <w:rsid w:val="00461540"/>
    <w:rsid w:val="00461EC6"/>
    <w:rsid w:val="00462539"/>
    <w:rsid w:val="00462C29"/>
    <w:rsid w:val="00463A0D"/>
    <w:rsid w:val="00464AD0"/>
    <w:rsid w:val="004652EA"/>
    <w:rsid w:val="004655BF"/>
    <w:rsid w:val="00465864"/>
    <w:rsid w:val="004658CD"/>
    <w:rsid w:val="00465B42"/>
    <w:rsid w:val="00465D97"/>
    <w:rsid w:val="004665B0"/>
    <w:rsid w:val="00466741"/>
    <w:rsid w:val="00466D67"/>
    <w:rsid w:val="004703F6"/>
    <w:rsid w:val="00470553"/>
    <w:rsid w:val="00470B3C"/>
    <w:rsid w:val="00471776"/>
    <w:rsid w:val="0047193E"/>
    <w:rsid w:val="00471A6D"/>
    <w:rsid w:val="00471D5B"/>
    <w:rsid w:val="004722B0"/>
    <w:rsid w:val="004728A0"/>
    <w:rsid w:val="0047309E"/>
    <w:rsid w:val="00473377"/>
    <w:rsid w:val="004736C8"/>
    <w:rsid w:val="004745A3"/>
    <w:rsid w:val="0047496B"/>
    <w:rsid w:val="00475ABB"/>
    <w:rsid w:val="00477CD5"/>
    <w:rsid w:val="00480422"/>
    <w:rsid w:val="00480E26"/>
    <w:rsid w:val="00481826"/>
    <w:rsid w:val="00481EF6"/>
    <w:rsid w:val="00482C64"/>
    <w:rsid w:val="00483ABE"/>
    <w:rsid w:val="00485999"/>
    <w:rsid w:val="0048611A"/>
    <w:rsid w:val="004863B2"/>
    <w:rsid w:val="00486D44"/>
    <w:rsid w:val="004874BA"/>
    <w:rsid w:val="0049040E"/>
    <w:rsid w:val="00490F06"/>
    <w:rsid w:val="0049115F"/>
    <w:rsid w:val="004911B4"/>
    <w:rsid w:val="00491207"/>
    <w:rsid w:val="00491661"/>
    <w:rsid w:val="00493D57"/>
    <w:rsid w:val="004940A9"/>
    <w:rsid w:val="004947EC"/>
    <w:rsid w:val="00495041"/>
    <w:rsid w:val="00495521"/>
    <w:rsid w:val="00495A37"/>
    <w:rsid w:val="00495F67"/>
    <w:rsid w:val="00496341"/>
    <w:rsid w:val="00496AC3"/>
    <w:rsid w:val="004973C8"/>
    <w:rsid w:val="00497E51"/>
    <w:rsid w:val="004A011B"/>
    <w:rsid w:val="004A08C2"/>
    <w:rsid w:val="004A0BFF"/>
    <w:rsid w:val="004A0C79"/>
    <w:rsid w:val="004A10D4"/>
    <w:rsid w:val="004A1D20"/>
    <w:rsid w:val="004A243C"/>
    <w:rsid w:val="004A31B8"/>
    <w:rsid w:val="004A3402"/>
    <w:rsid w:val="004A36F5"/>
    <w:rsid w:val="004A6E73"/>
    <w:rsid w:val="004A7547"/>
    <w:rsid w:val="004A7665"/>
    <w:rsid w:val="004A78D8"/>
    <w:rsid w:val="004A7CAD"/>
    <w:rsid w:val="004B0288"/>
    <w:rsid w:val="004B03A2"/>
    <w:rsid w:val="004B0D77"/>
    <w:rsid w:val="004B10AD"/>
    <w:rsid w:val="004B129D"/>
    <w:rsid w:val="004B14B4"/>
    <w:rsid w:val="004B18A9"/>
    <w:rsid w:val="004B21EB"/>
    <w:rsid w:val="004B2EF7"/>
    <w:rsid w:val="004B30C4"/>
    <w:rsid w:val="004B3334"/>
    <w:rsid w:val="004B3467"/>
    <w:rsid w:val="004B41F0"/>
    <w:rsid w:val="004B4D7F"/>
    <w:rsid w:val="004B5104"/>
    <w:rsid w:val="004B5BA4"/>
    <w:rsid w:val="004B6802"/>
    <w:rsid w:val="004B6AA2"/>
    <w:rsid w:val="004B6CF5"/>
    <w:rsid w:val="004B7D96"/>
    <w:rsid w:val="004C09F6"/>
    <w:rsid w:val="004C0E72"/>
    <w:rsid w:val="004C1328"/>
    <w:rsid w:val="004C1677"/>
    <w:rsid w:val="004C2C05"/>
    <w:rsid w:val="004C3054"/>
    <w:rsid w:val="004C481A"/>
    <w:rsid w:val="004C4F0F"/>
    <w:rsid w:val="004C526F"/>
    <w:rsid w:val="004C5495"/>
    <w:rsid w:val="004C5A3C"/>
    <w:rsid w:val="004C5ADC"/>
    <w:rsid w:val="004C5C60"/>
    <w:rsid w:val="004C5DB8"/>
    <w:rsid w:val="004C635D"/>
    <w:rsid w:val="004C6427"/>
    <w:rsid w:val="004C7B0B"/>
    <w:rsid w:val="004C7FF1"/>
    <w:rsid w:val="004D048A"/>
    <w:rsid w:val="004D142E"/>
    <w:rsid w:val="004D1AC5"/>
    <w:rsid w:val="004D21F7"/>
    <w:rsid w:val="004D2219"/>
    <w:rsid w:val="004D2804"/>
    <w:rsid w:val="004D3B82"/>
    <w:rsid w:val="004D3D83"/>
    <w:rsid w:val="004D4D43"/>
    <w:rsid w:val="004D4D7D"/>
    <w:rsid w:val="004D4FDB"/>
    <w:rsid w:val="004D5300"/>
    <w:rsid w:val="004D55DA"/>
    <w:rsid w:val="004D5F9E"/>
    <w:rsid w:val="004D63FC"/>
    <w:rsid w:val="004D6F46"/>
    <w:rsid w:val="004D7456"/>
    <w:rsid w:val="004D7496"/>
    <w:rsid w:val="004D78E7"/>
    <w:rsid w:val="004E089C"/>
    <w:rsid w:val="004E10F7"/>
    <w:rsid w:val="004E13D0"/>
    <w:rsid w:val="004E1984"/>
    <w:rsid w:val="004E418F"/>
    <w:rsid w:val="004E41FB"/>
    <w:rsid w:val="004E4320"/>
    <w:rsid w:val="004E4F87"/>
    <w:rsid w:val="004E717D"/>
    <w:rsid w:val="004E7259"/>
    <w:rsid w:val="004E7684"/>
    <w:rsid w:val="004E7DE6"/>
    <w:rsid w:val="004F015B"/>
    <w:rsid w:val="004F05A9"/>
    <w:rsid w:val="004F0CB4"/>
    <w:rsid w:val="004F0DF4"/>
    <w:rsid w:val="004F1024"/>
    <w:rsid w:val="004F14CD"/>
    <w:rsid w:val="004F1603"/>
    <w:rsid w:val="004F1D62"/>
    <w:rsid w:val="004F2FE7"/>
    <w:rsid w:val="004F3013"/>
    <w:rsid w:val="004F366F"/>
    <w:rsid w:val="004F5943"/>
    <w:rsid w:val="004F5D90"/>
    <w:rsid w:val="004F663B"/>
    <w:rsid w:val="004F6FA0"/>
    <w:rsid w:val="004F7851"/>
    <w:rsid w:val="004F7A81"/>
    <w:rsid w:val="00500880"/>
    <w:rsid w:val="00501268"/>
    <w:rsid w:val="0050189B"/>
    <w:rsid w:val="005019E5"/>
    <w:rsid w:val="00502A0B"/>
    <w:rsid w:val="00502B58"/>
    <w:rsid w:val="00503A3E"/>
    <w:rsid w:val="00504378"/>
    <w:rsid w:val="00504469"/>
    <w:rsid w:val="00504838"/>
    <w:rsid w:val="00504AC6"/>
    <w:rsid w:val="00504B5D"/>
    <w:rsid w:val="00504E2D"/>
    <w:rsid w:val="0050519E"/>
    <w:rsid w:val="00505BDB"/>
    <w:rsid w:val="00506004"/>
    <w:rsid w:val="005061F4"/>
    <w:rsid w:val="00506211"/>
    <w:rsid w:val="0050642C"/>
    <w:rsid w:val="005075C0"/>
    <w:rsid w:val="00507D1C"/>
    <w:rsid w:val="0051093E"/>
    <w:rsid w:val="00510B7C"/>
    <w:rsid w:val="0051189B"/>
    <w:rsid w:val="0051199F"/>
    <w:rsid w:val="005128E7"/>
    <w:rsid w:val="00512DC0"/>
    <w:rsid w:val="005136DA"/>
    <w:rsid w:val="00513951"/>
    <w:rsid w:val="00513D34"/>
    <w:rsid w:val="0051442C"/>
    <w:rsid w:val="005146FF"/>
    <w:rsid w:val="005149A1"/>
    <w:rsid w:val="00515136"/>
    <w:rsid w:val="00515367"/>
    <w:rsid w:val="005158FA"/>
    <w:rsid w:val="00516AD2"/>
    <w:rsid w:val="0051732C"/>
    <w:rsid w:val="005174AE"/>
    <w:rsid w:val="005178D9"/>
    <w:rsid w:val="00517B5D"/>
    <w:rsid w:val="005202E3"/>
    <w:rsid w:val="005208E4"/>
    <w:rsid w:val="00521508"/>
    <w:rsid w:val="00521ACA"/>
    <w:rsid w:val="005237C6"/>
    <w:rsid w:val="00523AA9"/>
    <w:rsid w:val="00523E1E"/>
    <w:rsid w:val="00525249"/>
    <w:rsid w:val="00525397"/>
    <w:rsid w:val="005255C7"/>
    <w:rsid w:val="00525779"/>
    <w:rsid w:val="00525CBE"/>
    <w:rsid w:val="00525CEB"/>
    <w:rsid w:val="00526E4B"/>
    <w:rsid w:val="00526FC5"/>
    <w:rsid w:val="00527021"/>
    <w:rsid w:val="00527084"/>
    <w:rsid w:val="0052744F"/>
    <w:rsid w:val="005274BD"/>
    <w:rsid w:val="00527C18"/>
    <w:rsid w:val="005308C0"/>
    <w:rsid w:val="00530ADC"/>
    <w:rsid w:val="00531188"/>
    <w:rsid w:val="005313E2"/>
    <w:rsid w:val="00531A0C"/>
    <w:rsid w:val="00531A4B"/>
    <w:rsid w:val="00533103"/>
    <w:rsid w:val="0053318B"/>
    <w:rsid w:val="00533237"/>
    <w:rsid w:val="00533905"/>
    <w:rsid w:val="0053420F"/>
    <w:rsid w:val="005347FF"/>
    <w:rsid w:val="00534BF1"/>
    <w:rsid w:val="00535D28"/>
    <w:rsid w:val="00535DC9"/>
    <w:rsid w:val="0053718D"/>
    <w:rsid w:val="00537F48"/>
    <w:rsid w:val="00540A4C"/>
    <w:rsid w:val="00540B52"/>
    <w:rsid w:val="00541352"/>
    <w:rsid w:val="0054178F"/>
    <w:rsid w:val="0054185C"/>
    <w:rsid w:val="00541BB3"/>
    <w:rsid w:val="00542319"/>
    <w:rsid w:val="0054234F"/>
    <w:rsid w:val="005429C7"/>
    <w:rsid w:val="00543322"/>
    <w:rsid w:val="0054338B"/>
    <w:rsid w:val="005439D1"/>
    <w:rsid w:val="00543A33"/>
    <w:rsid w:val="00543B3C"/>
    <w:rsid w:val="00543D2C"/>
    <w:rsid w:val="005440FF"/>
    <w:rsid w:val="00544720"/>
    <w:rsid w:val="00544A21"/>
    <w:rsid w:val="00545492"/>
    <w:rsid w:val="00545999"/>
    <w:rsid w:val="005459BB"/>
    <w:rsid w:val="00545A52"/>
    <w:rsid w:val="0054610F"/>
    <w:rsid w:val="005461F2"/>
    <w:rsid w:val="0054675B"/>
    <w:rsid w:val="005470C4"/>
    <w:rsid w:val="00547205"/>
    <w:rsid w:val="005477F8"/>
    <w:rsid w:val="00550380"/>
    <w:rsid w:val="00550591"/>
    <w:rsid w:val="005509FD"/>
    <w:rsid w:val="00550BAA"/>
    <w:rsid w:val="005512E3"/>
    <w:rsid w:val="005513C7"/>
    <w:rsid w:val="005514BD"/>
    <w:rsid w:val="005516FA"/>
    <w:rsid w:val="00551934"/>
    <w:rsid w:val="00551CA4"/>
    <w:rsid w:val="00551CFC"/>
    <w:rsid w:val="005527B4"/>
    <w:rsid w:val="00552D63"/>
    <w:rsid w:val="00553272"/>
    <w:rsid w:val="00554B80"/>
    <w:rsid w:val="00554FDC"/>
    <w:rsid w:val="0055629A"/>
    <w:rsid w:val="00556504"/>
    <w:rsid w:val="0055654D"/>
    <w:rsid w:val="00556F39"/>
    <w:rsid w:val="005571A2"/>
    <w:rsid w:val="005577B7"/>
    <w:rsid w:val="00557944"/>
    <w:rsid w:val="00557BE8"/>
    <w:rsid w:val="00560425"/>
    <w:rsid w:val="005605B8"/>
    <w:rsid w:val="00560633"/>
    <w:rsid w:val="00560771"/>
    <w:rsid w:val="00560D2B"/>
    <w:rsid w:val="005617EA"/>
    <w:rsid w:val="00561C12"/>
    <w:rsid w:val="00563915"/>
    <w:rsid w:val="00563964"/>
    <w:rsid w:val="00563A62"/>
    <w:rsid w:val="00563F01"/>
    <w:rsid w:val="005643F0"/>
    <w:rsid w:val="00564747"/>
    <w:rsid w:val="00564F93"/>
    <w:rsid w:val="0056574F"/>
    <w:rsid w:val="0056583D"/>
    <w:rsid w:val="0056602A"/>
    <w:rsid w:val="005665E9"/>
    <w:rsid w:val="0056688E"/>
    <w:rsid w:val="00566E2C"/>
    <w:rsid w:val="0056717A"/>
    <w:rsid w:val="0057081F"/>
    <w:rsid w:val="00570F11"/>
    <w:rsid w:val="00571467"/>
    <w:rsid w:val="0057241D"/>
    <w:rsid w:val="005725B1"/>
    <w:rsid w:val="00572CD8"/>
    <w:rsid w:val="00572FD5"/>
    <w:rsid w:val="005731E9"/>
    <w:rsid w:val="0057381E"/>
    <w:rsid w:val="00573940"/>
    <w:rsid w:val="00573CC4"/>
    <w:rsid w:val="00574182"/>
    <w:rsid w:val="00574315"/>
    <w:rsid w:val="00574A8E"/>
    <w:rsid w:val="00574B81"/>
    <w:rsid w:val="00574BEB"/>
    <w:rsid w:val="00574D09"/>
    <w:rsid w:val="0057548D"/>
    <w:rsid w:val="00575566"/>
    <w:rsid w:val="0057566C"/>
    <w:rsid w:val="0057582F"/>
    <w:rsid w:val="00575E46"/>
    <w:rsid w:val="00576296"/>
    <w:rsid w:val="00576374"/>
    <w:rsid w:val="0057639C"/>
    <w:rsid w:val="00576D0F"/>
    <w:rsid w:val="0057701B"/>
    <w:rsid w:val="005777AA"/>
    <w:rsid w:val="00577EB5"/>
    <w:rsid w:val="00580BFB"/>
    <w:rsid w:val="0058173C"/>
    <w:rsid w:val="00581E51"/>
    <w:rsid w:val="00582281"/>
    <w:rsid w:val="00583C99"/>
    <w:rsid w:val="00584A50"/>
    <w:rsid w:val="00585164"/>
    <w:rsid w:val="00585373"/>
    <w:rsid w:val="00585762"/>
    <w:rsid w:val="005857E4"/>
    <w:rsid w:val="00585B9F"/>
    <w:rsid w:val="0058624E"/>
    <w:rsid w:val="00586975"/>
    <w:rsid w:val="00587597"/>
    <w:rsid w:val="00590388"/>
    <w:rsid w:val="005912CB"/>
    <w:rsid w:val="0059165F"/>
    <w:rsid w:val="005922FE"/>
    <w:rsid w:val="00592424"/>
    <w:rsid w:val="005925A5"/>
    <w:rsid w:val="0059261F"/>
    <w:rsid w:val="00592B04"/>
    <w:rsid w:val="00592B30"/>
    <w:rsid w:val="00593450"/>
    <w:rsid w:val="00593570"/>
    <w:rsid w:val="00593D59"/>
    <w:rsid w:val="00594376"/>
    <w:rsid w:val="005950F6"/>
    <w:rsid w:val="00595233"/>
    <w:rsid w:val="00595D10"/>
    <w:rsid w:val="005962A6"/>
    <w:rsid w:val="005963B4"/>
    <w:rsid w:val="00596443"/>
    <w:rsid w:val="00596CFD"/>
    <w:rsid w:val="00596F6B"/>
    <w:rsid w:val="005974CB"/>
    <w:rsid w:val="00597A4B"/>
    <w:rsid w:val="00597BA0"/>
    <w:rsid w:val="00597DC1"/>
    <w:rsid w:val="005A045F"/>
    <w:rsid w:val="005A19AD"/>
    <w:rsid w:val="005A1CFD"/>
    <w:rsid w:val="005A1EC4"/>
    <w:rsid w:val="005A230C"/>
    <w:rsid w:val="005A2A4D"/>
    <w:rsid w:val="005A3302"/>
    <w:rsid w:val="005A34B1"/>
    <w:rsid w:val="005A3652"/>
    <w:rsid w:val="005A5268"/>
    <w:rsid w:val="005A569B"/>
    <w:rsid w:val="005A6931"/>
    <w:rsid w:val="005A74E4"/>
    <w:rsid w:val="005A7F5D"/>
    <w:rsid w:val="005B09CF"/>
    <w:rsid w:val="005B0DC5"/>
    <w:rsid w:val="005B107F"/>
    <w:rsid w:val="005B138E"/>
    <w:rsid w:val="005B2405"/>
    <w:rsid w:val="005B244E"/>
    <w:rsid w:val="005B2D26"/>
    <w:rsid w:val="005B2DFB"/>
    <w:rsid w:val="005B47CE"/>
    <w:rsid w:val="005B4955"/>
    <w:rsid w:val="005B4C31"/>
    <w:rsid w:val="005B4C81"/>
    <w:rsid w:val="005B52DA"/>
    <w:rsid w:val="005B637D"/>
    <w:rsid w:val="005B67BE"/>
    <w:rsid w:val="005B685A"/>
    <w:rsid w:val="005B6DD8"/>
    <w:rsid w:val="005B7518"/>
    <w:rsid w:val="005B79D5"/>
    <w:rsid w:val="005B7E47"/>
    <w:rsid w:val="005B7F64"/>
    <w:rsid w:val="005C0335"/>
    <w:rsid w:val="005C05BC"/>
    <w:rsid w:val="005C0681"/>
    <w:rsid w:val="005C0734"/>
    <w:rsid w:val="005C0AEF"/>
    <w:rsid w:val="005C100D"/>
    <w:rsid w:val="005C1976"/>
    <w:rsid w:val="005C29AB"/>
    <w:rsid w:val="005C33FF"/>
    <w:rsid w:val="005C3A1B"/>
    <w:rsid w:val="005C444E"/>
    <w:rsid w:val="005C4E66"/>
    <w:rsid w:val="005C5261"/>
    <w:rsid w:val="005C527B"/>
    <w:rsid w:val="005C548C"/>
    <w:rsid w:val="005C6177"/>
    <w:rsid w:val="005C6EC3"/>
    <w:rsid w:val="005C74FB"/>
    <w:rsid w:val="005C77FB"/>
    <w:rsid w:val="005D0185"/>
    <w:rsid w:val="005D0CD9"/>
    <w:rsid w:val="005D2742"/>
    <w:rsid w:val="005D3543"/>
    <w:rsid w:val="005D3827"/>
    <w:rsid w:val="005D4047"/>
    <w:rsid w:val="005D4865"/>
    <w:rsid w:val="005D4A91"/>
    <w:rsid w:val="005D4E4F"/>
    <w:rsid w:val="005D54BD"/>
    <w:rsid w:val="005D57B1"/>
    <w:rsid w:val="005D60C0"/>
    <w:rsid w:val="005D61F1"/>
    <w:rsid w:val="005D7178"/>
    <w:rsid w:val="005D7324"/>
    <w:rsid w:val="005D7A8E"/>
    <w:rsid w:val="005D7B0D"/>
    <w:rsid w:val="005D7FA2"/>
    <w:rsid w:val="005E05AF"/>
    <w:rsid w:val="005E0F0F"/>
    <w:rsid w:val="005E136A"/>
    <w:rsid w:val="005E181B"/>
    <w:rsid w:val="005E1EF0"/>
    <w:rsid w:val="005E2221"/>
    <w:rsid w:val="005E2665"/>
    <w:rsid w:val="005E2762"/>
    <w:rsid w:val="005E3AFB"/>
    <w:rsid w:val="005E3B0A"/>
    <w:rsid w:val="005E43E4"/>
    <w:rsid w:val="005E4901"/>
    <w:rsid w:val="005E4963"/>
    <w:rsid w:val="005E4F21"/>
    <w:rsid w:val="005E505A"/>
    <w:rsid w:val="005E5459"/>
    <w:rsid w:val="005E58CD"/>
    <w:rsid w:val="005E6505"/>
    <w:rsid w:val="005E6F34"/>
    <w:rsid w:val="005E7546"/>
    <w:rsid w:val="005E78C1"/>
    <w:rsid w:val="005E78EB"/>
    <w:rsid w:val="005E7AE3"/>
    <w:rsid w:val="005F13CC"/>
    <w:rsid w:val="005F1907"/>
    <w:rsid w:val="005F1B64"/>
    <w:rsid w:val="005F1DFC"/>
    <w:rsid w:val="005F261B"/>
    <w:rsid w:val="005F2BA7"/>
    <w:rsid w:val="005F2BBD"/>
    <w:rsid w:val="005F2CD5"/>
    <w:rsid w:val="005F3A50"/>
    <w:rsid w:val="005F3D0D"/>
    <w:rsid w:val="005F4CBF"/>
    <w:rsid w:val="005F63EB"/>
    <w:rsid w:val="005F691E"/>
    <w:rsid w:val="005F6973"/>
    <w:rsid w:val="005F74F5"/>
    <w:rsid w:val="005F7ACB"/>
    <w:rsid w:val="005F7BDC"/>
    <w:rsid w:val="00600BE2"/>
    <w:rsid w:val="006014F9"/>
    <w:rsid w:val="00602426"/>
    <w:rsid w:val="0060257E"/>
    <w:rsid w:val="00602CF9"/>
    <w:rsid w:val="006036F9"/>
    <w:rsid w:val="00604963"/>
    <w:rsid w:val="006050EF"/>
    <w:rsid w:val="0060543E"/>
    <w:rsid w:val="00605B77"/>
    <w:rsid w:val="00606869"/>
    <w:rsid w:val="00607228"/>
    <w:rsid w:val="0060769B"/>
    <w:rsid w:val="0061001D"/>
    <w:rsid w:val="0061017A"/>
    <w:rsid w:val="0061243A"/>
    <w:rsid w:val="0061256F"/>
    <w:rsid w:val="00612A0C"/>
    <w:rsid w:val="00612B12"/>
    <w:rsid w:val="006139CE"/>
    <w:rsid w:val="00613BF9"/>
    <w:rsid w:val="00613C51"/>
    <w:rsid w:val="006146CF"/>
    <w:rsid w:val="006149F8"/>
    <w:rsid w:val="00614E49"/>
    <w:rsid w:val="00615591"/>
    <w:rsid w:val="00615648"/>
    <w:rsid w:val="00615A73"/>
    <w:rsid w:val="00615ACD"/>
    <w:rsid w:val="00615FF2"/>
    <w:rsid w:val="006161DA"/>
    <w:rsid w:val="0061675E"/>
    <w:rsid w:val="00616E22"/>
    <w:rsid w:val="00616E9C"/>
    <w:rsid w:val="00617847"/>
    <w:rsid w:val="0062012D"/>
    <w:rsid w:val="0062050A"/>
    <w:rsid w:val="006211B6"/>
    <w:rsid w:val="0062123A"/>
    <w:rsid w:val="006216A1"/>
    <w:rsid w:val="0062202F"/>
    <w:rsid w:val="00622716"/>
    <w:rsid w:val="00622B9C"/>
    <w:rsid w:val="006232BB"/>
    <w:rsid w:val="00623696"/>
    <w:rsid w:val="00623C09"/>
    <w:rsid w:val="00623D21"/>
    <w:rsid w:val="00624008"/>
    <w:rsid w:val="00624A80"/>
    <w:rsid w:val="006251D5"/>
    <w:rsid w:val="006255CF"/>
    <w:rsid w:val="006258D8"/>
    <w:rsid w:val="00626218"/>
    <w:rsid w:val="00626577"/>
    <w:rsid w:val="006268A8"/>
    <w:rsid w:val="00626A3E"/>
    <w:rsid w:val="006270ED"/>
    <w:rsid w:val="006274A9"/>
    <w:rsid w:val="006301FB"/>
    <w:rsid w:val="00630848"/>
    <w:rsid w:val="0063084A"/>
    <w:rsid w:val="006308B6"/>
    <w:rsid w:val="00630CC2"/>
    <w:rsid w:val="00630E94"/>
    <w:rsid w:val="00630FE9"/>
    <w:rsid w:val="006317FE"/>
    <w:rsid w:val="006318F8"/>
    <w:rsid w:val="006329C9"/>
    <w:rsid w:val="006329F8"/>
    <w:rsid w:val="00632B89"/>
    <w:rsid w:val="00632C8F"/>
    <w:rsid w:val="006332B0"/>
    <w:rsid w:val="00633B75"/>
    <w:rsid w:val="00633D27"/>
    <w:rsid w:val="006341AF"/>
    <w:rsid w:val="00634AAC"/>
    <w:rsid w:val="00634BDB"/>
    <w:rsid w:val="0063508F"/>
    <w:rsid w:val="006359BF"/>
    <w:rsid w:val="00635AF8"/>
    <w:rsid w:val="00635CC3"/>
    <w:rsid w:val="006367FA"/>
    <w:rsid w:val="00636E18"/>
    <w:rsid w:val="00637574"/>
    <w:rsid w:val="0064045A"/>
    <w:rsid w:val="00640B0B"/>
    <w:rsid w:val="00640B1A"/>
    <w:rsid w:val="006414B7"/>
    <w:rsid w:val="00642BA8"/>
    <w:rsid w:val="006431D4"/>
    <w:rsid w:val="00643A80"/>
    <w:rsid w:val="00643B45"/>
    <w:rsid w:val="00644685"/>
    <w:rsid w:val="0064476D"/>
    <w:rsid w:val="006448A9"/>
    <w:rsid w:val="0064525C"/>
    <w:rsid w:val="006452B9"/>
    <w:rsid w:val="00645670"/>
    <w:rsid w:val="00645E8A"/>
    <w:rsid w:val="00646C28"/>
    <w:rsid w:val="00646C44"/>
    <w:rsid w:val="00646C68"/>
    <w:rsid w:val="00647725"/>
    <w:rsid w:val="006477A5"/>
    <w:rsid w:val="006477F9"/>
    <w:rsid w:val="00647870"/>
    <w:rsid w:val="00647E02"/>
    <w:rsid w:val="00647EB3"/>
    <w:rsid w:val="00650B09"/>
    <w:rsid w:val="00650D85"/>
    <w:rsid w:val="00650F81"/>
    <w:rsid w:val="006510E8"/>
    <w:rsid w:val="00651588"/>
    <w:rsid w:val="006519C5"/>
    <w:rsid w:val="00652413"/>
    <w:rsid w:val="00652B0B"/>
    <w:rsid w:val="00652B9A"/>
    <w:rsid w:val="00652E0A"/>
    <w:rsid w:val="0065304E"/>
    <w:rsid w:val="00653225"/>
    <w:rsid w:val="00655F3E"/>
    <w:rsid w:val="0065764B"/>
    <w:rsid w:val="0065771B"/>
    <w:rsid w:val="00657F82"/>
    <w:rsid w:val="00660AEE"/>
    <w:rsid w:val="00661137"/>
    <w:rsid w:val="0066127A"/>
    <w:rsid w:val="00661504"/>
    <w:rsid w:val="00663B53"/>
    <w:rsid w:val="00664098"/>
    <w:rsid w:val="006643E3"/>
    <w:rsid w:val="006648BD"/>
    <w:rsid w:val="00665218"/>
    <w:rsid w:val="00665BD4"/>
    <w:rsid w:val="00665C88"/>
    <w:rsid w:val="00666463"/>
    <w:rsid w:val="00666F58"/>
    <w:rsid w:val="00667425"/>
    <w:rsid w:val="00671034"/>
    <w:rsid w:val="006720FD"/>
    <w:rsid w:val="00672128"/>
    <w:rsid w:val="00672683"/>
    <w:rsid w:val="006726F1"/>
    <w:rsid w:val="00672934"/>
    <w:rsid w:val="0067293C"/>
    <w:rsid w:val="00672A62"/>
    <w:rsid w:val="00672E60"/>
    <w:rsid w:val="00672F21"/>
    <w:rsid w:val="006730FB"/>
    <w:rsid w:val="006734C1"/>
    <w:rsid w:val="00673525"/>
    <w:rsid w:val="00673896"/>
    <w:rsid w:val="00674171"/>
    <w:rsid w:val="006744B9"/>
    <w:rsid w:val="00674B7F"/>
    <w:rsid w:val="00675084"/>
    <w:rsid w:val="00676106"/>
    <w:rsid w:val="00676E7D"/>
    <w:rsid w:val="00677152"/>
    <w:rsid w:val="0067718E"/>
    <w:rsid w:val="00677316"/>
    <w:rsid w:val="00677B7D"/>
    <w:rsid w:val="00677EC3"/>
    <w:rsid w:val="00677F45"/>
    <w:rsid w:val="0068033A"/>
    <w:rsid w:val="0068095F"/>
    <w:rsid w:val="00680999"/>
    <w:rsid w:val="00681670"/>
    <w:rsid w:val="006816D4"/>
    <w:rsid w:val="00681711"/>
    <w:rsid w:val="00681E56"/>
    <w:rsid w:val="006822A3"/>
    <w:rsid w:val="00682433"/>
    <w:rsid w:val="00682A81"/>
    <w:rsid w:val="00683181"/>
    <w:rsid w:val="006836D7"/>
    <w:rsid w:val="006839CD"/>
    <w:rsid w:val="00683E26"/>
    <w:rsid w:val="00683E3A"/>
    <w:rsid w:val="00684E18"/>
    <w:rsid w:val="00684FB8"/>
    <w:rsid w:val="00684FCB"/>
    <w:rsid w:val="0068504D"/>
    <w:rsid w:val="006850E9"/>
    <w:rsid w:val="006854C3"/>
    <w:rsid w:val="006857A3"/>
    <w:rsid w:val="006859D4"/>
    <w:rsid w:val="00685D7E"/>
    <w:rsid w:val="00685D8D"/>
    <w:rsid w:val="00685DCB"/>
    <w:rsid w:val="006860DE"/>
    <w:rsid w:val="006861CD"/>
    <w:rsid w:val="0068661A"/>
    <w:rsid w:val="006867D0"/>
    <w:rsid w:val="006869CB"/>
    <w:rsid w:val="00686F75"/>
    <w:rsid w:val="006871DE"/>
    <w:rsid w:val="006873A9"/>
    <w:rsid w:val="006874DA"/>
    <w:rsid w:val="006877A4"/>
    <w:rsid w:val="00690A22"/>
    <w:rsid w:val="00690B65"/>
    <w:rsid w:val="006912BF"/>
    <w:rsid w:val="00691A9F"/>
    <w:rsid w:val="00692137"/>
    <w:rsid w:val="00692731"/>
    <w:rsid w:val="0069423D"/>
    <w:rsid w:val="00694E66"/>
    <w:rsid w:val="00695442"/>
    <w:rsid w:val="006956F6"/>
    <w:rsid w:val="00695713"/>
    <w:rsid w:val="00695715"/>
    <w:rsid w:val="00695C41"/>
    <w:rsid w:val="00695E97"/>
    <w:rsid w:val="00696261"/>
    <w:rsid w:val="0069648C"/>
    <w:rsid w:val="00696A8D"/>
    <w:rsid w:val="006A00C4"/>
    <w:rsid w:val="006A10AD"/>
    <w:rsid w:val="006A19C5"/>
    <w:rsid w:val="006A1D92"/>
    <w:rsid w:val="006A1EAF"/>
    <w:rsid w:val="006A281F"/>
    <w:rsid w:val="006A299F"/>
    <w:rsid w:val="006A422C"/>
    <w:rsid w:val="006A4324"/>
    <w:rsid w:val="006A4566"/>
    <w:rsid w:val="006A4F68"/>
    <w:rsid w:val="006A5094"/>
    <w:rsid w:val="006A5367"/>
    <w:rsid w:val="006A567B"/>
    <w:rsid w:val="006A60F1"/>
    <w:rsid w:val="006A662C"/>
    <w:rsid w:val="006A6AB2"/>
    <w:rsid w:val="006A6B04"/>
    <w:rsid w:val="006A6BEB"/>
    <w:rsid w:val="006A6D9C"/>
    <w:rsid w:val="006A711E"/>
    <w:rsid w:val="006A712E"/>
    <w:rsid w:val="006A7509"/>
    <w:rsid w:val="006A780B"/>
    <w:rsid w:val="006B002F"/>
    <w:rsid w:val="006B0346"/>
    <w:rsid w:val="006B05AA"/>
    <w:rsid w:val="006B09AA"/>
    <w:rsid w:val="006B0FAD"/>
    <w:rsid w:val="006B10A5"/>
    <w:rsid w:val="006B263D"/>
    <w:rsid w:val="006B26C2"/>
    <w:rsid w:val="006B27B3"/>
    <w:rsid w:val="006B3358"/>
    <w:rsid w:val="006B3729"/>
    <w:rsid w:val="006B3B1B"/>
    <w:rsid w:val="006B53A3"/>
    <w:rsid w:val="006B5858"/>
    <w:rsid w:val="006B58C1"/>
    <w:rsid w:val="006B6B23"/>
    <w:rsid w:val="006B7011"/>
    <w:rsid w:val="006B70D3"/>
    <w:rsid w:val="006B7B4A"/>
    <w:rsid w:val="006C0976"/>
    <w:rsid w:val="006C1AA3"/>
    <w:rsid w:val="006C1FC0"/>
    <w:rsid w:val="006C2A2B"/>
    <w:rsid w:val="006C3687"/>
    <w:rsid w:val="006C3F38"/>
    <w:rsid w:val="006C4E89"/>
    <w:rsid w:val="006C4EFE"/>
    <w:rsid w:val="006C5308"/>
    <w:rsid w:val="006C538B"/>
    <w:rsid w:val="006C623C"/>
    <w:rsid w:val="006C7035"/>
    <w:rsid w:val="006C7542"/>
    <w:rsid w:val="006C784C"/>
    <w:rsid w:val="006C7A6D"/>
    <w:rsid w:val="006D01D1"/>
    <w:rsid w:val="006D0E80"/>
    <w:rsid w:val="006D11AE"/>
    <w:rsid w:val="006D1260"/>
    <w:rsid w:val="006D147E"/>
    <w:rsid w:val="006D14DD"/>
    <w:rsid w:val="006D1C1B"/>
    <w:rsid w:val="006D1E0A"/>
    <w:rsid w:val="006D21AD"/>
    <w:rsid w:val="006D28E6"/>
    <w:rsid w:val="006D2A99"/>
    <w:rsid w:val="006D2D12"/>
    <w:rsid w:val="006D46B4"/>
    <w:rsid w:val="006D4C54"/>
    <w:rsid w:val="006D53E3"/>
    <w:rsid w:val="006D56A9"/>
    <w:rsid w:val="006D5F19"/>
    <w:rsid w:val="006D6398"/>
    <w:rsid w:val="006D67CE"/>
    <w:rsid w:val="006D6C49"/>
    <w:rsid w:val="006D7197"/>
    <w:rsid w:val="006D7542"/>
    <w:rsid w:val="006D7A0F"/>
    <w:rsid w:val="006D7E4D"/>
    <w:rsid w:val="006E1009"/>
    <w:rsid w:val="006E1723"/>
    <w:rsid w:val="006E1CE5"/>
    <w:rsid w:val="006E1F70"/>
    <w:rsid w:val="006E1F81"/>
    <w:rsid w:val="006E2100"/>
    <w:rsid w:val="006E398D"/>
    <w:rsid w:val="006E3AB9"/>
    <w:rsid w:val="006E3ABC"/>
    <w:rsid w:val="006E3FEE"/>
    <w:rsid w:val="006E431B"/>
    <w:rsid w:val="006E4421"/>
    <w:rsid w:val="006E4748"/>
    <w:rsid w:val="006E5E22"/>
    <w:rsid w:val="006E6241"/>
    <w:rsid w:val="006E6E29"/>
    <w:rsid w:val="006E72E0"/>
    <w:rsid w:val="006E7303"/>
    <w:rsid w:val="006E7B8B"/>
    <w:rsid w:val="006F0EBB"/>
    <w:rsid w:val="006F13D1"/>
    <w:rsid w:val="006F1917"/>
    <w:rsid w:val="006F289C"/>
    <w:rsid w:val="006F3275"/>
    <w:rsid w:val="006F330F"/>
    <w:rsid w:val="006F35A9"/>
    <w:rsid w:val="006F3ABF"/>
    <w:rsid w:val="006F3C7A"/>
    <w:rsid w:val="006F4AEF"/>
    <w:rsid w:val="006F5202"/>
    <w:rsid w:val="006F54D2"/>
    <w:rsid w:val="006F6B54"/>
    <w:rsid w:val="006F6CC7"/>
    <w:rsid w:val="006F7124"/>
    <w:rsid w:val="006F759D"/>
    <w:rsid w:val="006F7900"/>
    <w:rsid w:val="006F7AC5"/>
    <w:rsid w:val="006F7FB7"/>
    <w:rsid w:val="00701206"/>
    <w:rsid w:val="007013C3"/>
    <w:rsid w:val="00701624"/>
    <w:rsid w:val="00701CF1"/>
    <w:rsid w:val="00702471"/>
    <w:rsid w:val="007030EE"/>
    <w:rsid w:val="0070346F"/>
    <w:rsid w:val="0070362E"/>
    <w:rsid w:val="007041FB"/>
    <w:rsid w:val="00704AC4"/>
    <w:rsid w:val="00705152"/>
    <w:rsid w:val="00705B1C"/>
    <w:rsid w:val="00705DB6"/>
    <w:rsid w:val="00705E4B"/>
    <w:rsid w:val="007063D9"/>
    <w:rsid w:val="00706ECA"/>
    <w:rsid w:val="007070A3"/>
    <w:rsid w:val="007078FA"/>
    <w:rsid w:val="007101FE"/>
    <w:rsid w:val="00710A98"/>
    <w:rsid w:val="00712592"/>
    <w:rsid w:val="007127F4"/>
    <w:rsid w:val="00713A6E"/>
    <w:rsid w:val="00715318"/>
    <w:rsid w:val="00715C0E"/>
    <w:rsid w:val="007171E1"/>
    <w:rsid w:val="00717A0C"/>
    <w:rsid w:val="00717B46"/>
    <w:rsid w:val="00720052"/>
    <w:rsid w:val="007207BB"/>
    <w:rsid w:val="00721B57"/>
    <w:rsid w:val="00721D16"/>
    <w:rsid w:val="00721DB6"/>
    <w:rsid w:val="00721EF9"/>
    <w:rsid w:val="00721F3C"/>
    <w:rsid w:val="0072277A"/>
    <w:rsid w:val="00722833"/>
    <w:rsid w:val="00722BD8"/>
    <w:rsid w:val="007238E3"/>
    <w:rsid w:val="0072428A"/>
    <w:rsid w:val="007242E8"/>
    <w:rsid w:val="00724C8F"/>
    <w:rsid w:val="00725BBC"/>
    <w:rsid w:val="0072629E"/>
    <w:rsid w:val="00726702"/>
    <w:rsid w:val="00726FD7"/>
    <w:rsid w:val="00727272"/>
    <w:rsid w:val="0072729E"/>
    <w:rsid w:val="00727B72"/>
    <w:rsid w:val="007305CA"/>
    <w:rsid w:val="00731613"/>
    <w:rsid w:val="00731B05"/>
    <w:rsid w:val="00732412"/>
    <w:rsid w:val="0073241C"/>
    <w:rsid w:val="0073275B"/>
    <w:rsid w:val="00732A6A"/>
    <w:rsid w:val="00732C00"/>
    <w:rsid w:val="00733311"/>
    <w:rsid w:val="0073367E"/>
    <w:rsid w:val="007336B0"/>
    <w:rsid w:val="007339D3"/>
    <w:rsid w:val="00734001"/>
    <w:rsid w:val="00734DDF"/>
    <w:rsid w:val="00735161"/>
    <w:rsid w:val="007355EE"/>
    <w:rsid w:val="00735D6C"/>
    <w:rsid w:val="00735FA6"/>
    <w:rsid w:val="00736897"/>
    <w:rsid w:val="00736CDC"/>
    <w:rsid w:val="00740308"/>
    <w:rsid w:val="00740B44"/>
    <w:rsid w:val="00740E4B"/>
    <w:rsid w:val="00741080"/>
    <w:rsid w:val="00741083"/>
    <w:rsid w:val="007411CB"/>
    <w:rsid w:val="0074216C"/>
    <w:rsid w:val="00742846"/>
    <w:rsid w:val="00743249"/>
    <w:rsid w:val="00743B20"/>
    <w:rsid w:val="00743CC2"/>
    <w:rsid w:val="00743F0A"/>
    <w:rsid w:val="00744148"/>
    <w:rsid w:val="007449A4"/>
    <w:rsid w:val="00744CB5"/>
    <w:rsid w:val="00744D31"/>
    <w:rsid w:val="00744FDE"/>
    <w:rsid w:val="00745544"/>
    <w:rsid w:val="00747730"/>
    <w:rsid w:val="007500B9"/>
    <w:rsid w:val="00750989"/>
    <w:rsid w:val="00750D3B"/>
    <w:rsid w:val="00750E30"/>
    <w:rsid w:val="00750EE7"/>
    <w:rsid w:val="00750F1A"/>
    <w:rsid w:val="007518D4"/>
    <w:rsid w:val="00752134"/>
    <w:rsid w:val="00753B17"/>
    <w:rsid w:val="007548EE"/>
    <w:rsid w:val="00754B09"/>
    <w:rsid w:val="00755088"/>
    <w:rsid w:val="0075519C"/>
    <w:rsid w:val="00755964"/>
    <w:rsid w:val="00755AD3"/>
    <w:rsid w:val="00755C61"/>
    <w:rsid w:val="0075653D"/>
    <w:rsid w:val="00756642"/>
    <w:rsid w:val="00756AA8"/>
    <w:rsid w:val="00756FDA"/>
    <w:rsid w:val="00757A8E"/>
    <w:rsid w:val="00757D08"/>
    <w:rsid w:val="00757EBD"/>
    <w:rsid w:val="0076077E"/>
    <w:rsid w:val="00760B1E"/>
    <w:rsid w:val="00762012"/>
    <w:rsid w:val="007620BD"/>
    <w:rsid w:val="00762CD4"/>
    <w:rsid w:val="00763122"/>
    <w:rsid w:val="00763973"/>
    <w:rsid w:val="00763A2A"/>
    <w:rsid w:val="00763C6D"/>
    <w:rsid w:val="00763F9F"/>
    <w:rsid w:val="00764B8C"/>
    <w:rsid w:val="00765016"/>
    <w:rsid w:val="00765069"/>
    <w:rsid w:val="00766F4E"/>
    <w:rsid w:val="0076781A"/>
    <w:rsid w:val="00767BAB"/>
    <w:rsid w:val="00770B61"/>
    <w:rsid w:val="007719D0"/>
    <w:rsid w:val="00771C44"/>
    <w:rsid w:val="007728C0"/>
    <w:rsid w:val="00772C61"/>
    <w:rsid w:val="00773B48"/>
    <w:rsid w:val="00773C62"/>
    <w:rsid w:val="00773CC4"/>
    <w:rsid w:val="00774B6F"/>
    <w:rsid w:val="00775BCD"/>
    <w:rsid w:val="00775EFB"/>
    <w:rsid w:val="00776552"/>
    <w:rsid w:val="007766D5"/>
    <w:rsid w:val="007766EE"/>
    <w:rsid w:val="00776EC0"/>
    <w:rsid w:val="007770D6"/>
    <w:rsid w:val="00777748"/>
    <w:rsid w:val="007778FB"/>
    <w:rsid w:val="00777AB5"/>
    <w:rsid w:val="00777E00"/>
    <w:rsid w:val="007801F7"/>
    <w:rsid w:val="00780390"/>
    <w:rsid w:val="0078066D"/>
    <w:rsid w:val="0078095E"/>
    <w:rsid w:val="00780DCA"/>
    <w:rsid w:val="00780E64"/>
    <w:rsid w:val="00781806"/>
    <w:rsid w:val="0078279F"/>
    <w:rsid w:val="00782DC8"/>
    <w:rsid w:val="00783ABD"/>
    <w:rsid w:val="00783AC1"/>
    <w:rsid w:val="00783BA9"/>
    <w:rsid w:val="00783C9C"/>
    <w:rsid w:val="007845E1"/>
    <w:rsid w:val="00784D1E"/>
    <w:rsid w:val="00785082"/>
    <w:rsid w:val="007851B3"/>
    <w:rsid w:val="0078568F"/>
    <w:rsid w:val="00785915"/>
    <w:rsid w:val="00785CF2"/>
    <w:rsid w:val="0078603A"/>
    <w:rsid w:val="0078736B"/>
    <w:rsid w:val="0078765A"/>
    <w:rsid w:val="00787702"/>
    <w:rsid w:val="0079083A"/>
    <w:rsid w:val="00790C72"/>
    <w:rsid w:val="00790D4D"/>
    <w:rsid w:val="00791D94"/>
    <w:rsid w:val="0079277C"/>
    <w:rsid w:val="00792C4C"/>
    <w:rsid w:val="00793195"/>
    <w:rsid w:val="00794320"/>
    <w:rsid w:val="007943BC"/>
    <w:rsid w:val="007943F2"/>
    <w:rsid w:val="00794490"/>
    <w:rsid w:val="0079463A"/>
    <w:rsid w:val="007954D9"/>
    <w:rsid w:val="00795ECD"/>
    <w:rsid w:val="00796E5F"/>
    <w:rsid w:val="007978C2"/>
    <w:rsid w:val="007A037F"/>
    <w:rsid w:val="007A0BF1"/>
    <w:rsid w:val="007A21C1"/>
    <w:rsid w:val="007A307D"/>
    <w:rsid w:val="007A347B"/>
    <w:rsid w:val="007A3DB1"/>
    <w:rsid w:val="007A3E68"/>
    <w:rsid w:val="007A3FCC"/>
    <w:rsid w:val="007A48E0"/>
    <w:rsid w:val="007A4B4F"/>
    <w:rsid w:val="007A6360"/>
    <w:rsid w:val="007A6374"/>
    <w:rsid w:val="007A6B3D"/>
    <w:rsid w:val="007A6F10"/>
    <w:rsid w:val="007A7160"/>
    <w:rsid w:val="007A74E4"/>
    <w:rsid w:val="007A7D0D"/>
    <w:rsid w:val="007B05CA"/>
    <w:rsid w:val="007B1297"/>
    <w:rsid w:val="007B13DD"/>
    <w:rsid w:val="007B208F"/>
    <w:rsid w:val="007B219B"/>
    <w:rsid w:val="007B25CD"/>
    <w:rsid w:val="007B2A83"/>
    <w:rsid w:val="007B2F69"/>
    <w:rsid w:val="007B398C"/>
    <w:rsid w:val="007B48E4"/>
    <w:rsid w:val="007B4F4E"/>
    <w:rsid w:val="007B5537"/>
    <w:rsid w:val="007B6BBE"/>
    <w:rsid w:val="007B6E89"/>
    <w:rsid w:val="007B767D"/>
    <w:rsid w:val="007B7774"/>
    <w:rsid w:val="007B7891"/>
    <w:rsid w:val="007C000A"/>
    <w:rsid w:val="007C055C"/>
    <w:rsid w:val="007C0B1A"/>
    <w:rsid w:val="007C0D43"/>
    <w:rsid w:val="007C174A"/>
    <w:rsid w:val="007C2895"/>
    <w:rsid w:val="007C2D23"/>
    <w:rsid w:val="007C3543"/>
    <w:rsid w:val="007C394F"/>
    <w:rsid w:val="007C4DA2"/>
    <w:rsid w:val="007C5A9D"/>
    <w:rsid w:val="007C6436"/>
    <w:rsid w:val="007C664E"/>
    <w:rsid w:val="007C6B4E"/>
    <w:rsid w:val="007C734F"/>
    <w:rsid w:val="007D0803"/>
    <w:rsid w:val="007D09D8"/>
    <w:rsid w:val="007D0E71"/>
    <w:rsid w:val="007D125E"/>
    <w:rsid w:val="007D138A"/>
    <w:rsid w:val="007D2CA1"/>
    <w:rsid w:val="007D30D6"/>
    <w:rsid w:val="007D3287"/>
    <w:rsid w:val="007D352F"/>
    <w:rsid w:val="007D43B5"/>
    <w:rsid w:val="007D4859"/>
    <w:rsid w:val="007D4CCE"/>
    <w:rsid w:val="007D5E31"/>
    <w:rsid w:val="007D692E"/>
    <w:rsid w:val="007D74B2"/>
    <w:rsid w:val="007E01AD"/>
    <w:rsid w:val="007E0B1B"/>
    <w:rsid w:val="007E0BFB"/>
    <w:rsid w:val="007E1232"/>
    <w:rsid w:val="007E24C3"/>
    <w:rsid w:val="007E2B8F"/>
    <w:rsid w:val="007E2BA1"/>
    <w:rsid w:val="007E31BE"/>
    <w:rsid w:val="007E37F5"/>
    <w:rsid w:val="007E3FD4"/>
    <w:rsid w:val="007E3FE5"/>
    <w:rsid w:val="007E4BF3"/>
    <w:rsid w:val="007E4F41"/>
    <w:rsid w:val="007E509A"/>
    <w:rsid w:val="007E5A61"/>
    <w:rsid w:val="007E668A"/>
    <w:rsid w:val="007E6F57"/>
    <w:rsid w:val="007F0034"/>
    <w:rsid w:val="007F0107"/>
    <w:rsid w:val="007F06C1"/>
    <w:rsid w:val="007F093B"/>
    <w:rsid w:val="007F10CA"/>
    <w:rsid w:val="007F16C2"/>
    <w:rsid w:val="007F19BB"/>
    <w:rsid w:val="007F2155"/>
    <w:rsid w:val="007F24F2"/>
    <w:rsid w:val="007F2B1F"/>
    <w:rsid w:val="007F2FE6"/>
    <w:rsid w:val="007F3032"/>
    <w:rsid w:val="007F304A"/>
    <w:rsid w:val="007F39FC"/>
    <w:rsid w:val="007F3AEC"/>
    <w:rsid w:val="007F45B8"/>
    <w:rsid w:val="007F4861"/>
    <w:rsid w:val="007F4AE3"/>
    <w:rsid w:val="007F4D87"/>
    <w:rsid w:val="007F4F2A"/>
    <w:rsid w:val="007F52CF"/>
    <w:rsid w:val="007F52D0"/>
    <w:rsid w:val="007F5466"/>
    <w:rsid w:val="007F5EE5"/>
    <w:rsid w:val="007F628F"/>
    <w:rsid w:val="007F637F"/>
    <w:rsid w:val="007F6C85"/>
    <w:rsid w:val="007F6D81"/>
    <w:rsid w:val="007F71B1"/>
    <w:rsid w:val="007F71F4"/>
    <w:rsid w:val="0080016F"/>
    <w:rsid w:val="0080018B"/>
    <w:rsid w:val="00800BB2"/>
    <w:rsid w:val="00800BF0"/>
    <w:rsid w:val="00801E05"/>
    <w:rsid w:val="00801F53"/>
    <w:rsid w:val="00802143"/>
    <w:rsid w:val="00802466"/>
    <w:rsid w:val="00803A2F"/>
    <w:rsid w:val="00804137"/>
    <w:rsid w:val="008044D3"/>
    <w:rsid w:val="008049A0"/>
    <w:rsid w:val="00804DF7"/>
    <w:rsid w:val="0080553D"/>
    <w:rsid w:val="00805CBF"/>
    <w:rsid w:val="0080707A"/>
    <w:rsid w:val="00810102"/>
    <w:rsid w:val="0081056F"/>
    <w:rsid w:val="00810D56"/>
    <w:rsid w:val="00810DDA"/>
    <w:rsid w:val="008122FE"/>
    <w:rsid w:val="00812BD5"/>
    <w:rsid w:val="0081345A"/>
    <w:rsid w:val="0081420F"/>
    <w:rsid w:val="00815040"/>
    <w:rsid w:val="008150E8"/>
    <w:rsid w:val="00815412"/>
    <w:rsid w:val="008163FF"/>
    <w:rsid w:val="00816562"/>
    <w:rsid w:val="00816654"/>
    <w:rsid w:val="008169F4"/>
    <w:rsid w:val="0081764F"/>
    <w:rsid w:val="0081771C"/>
    <w:rsid w:val="00817A8E"/>
    <w:rsid w:val="00817E0C"/>
    <w:rsid w:val="008207F6"/>
    <w:rsid w:val="00820BF9"/>
    <w:rsid w:val="008216DF"/>
    <w:rsid w:val="00821DE5"/>
    <w:rsid w:val="008222A5"/>
    <w:rsid w:val="008223D3"/>
    <w:rsid w:val="008224B1"/>
    <w:rsid w:val="00822607"/>
    <w:rsid w:val="00822CBC"/>
    <w:rsid w:val="00822DC6"/>
    <w:rsid w:val="008240B8"/>
    <w:rsid w:val="008242AF"/>
    <w:rsid w:val="00824EB1"/>
    <w:rsid w:val="00825F6F"/>
    <w:rsid w:val="008304A5"/>
    <w:rsid w:val="0083070C"/>
    <w:rsid w:val="008309DE"/>
    <w:rsid w:val="00830F8B"/>
    <w:rsid w:val="00831419"/>
    <w:rsid w:val="00831C57"/>
    <w:rsid w:val="00831EAA"/>
    <w:rsid w:val="00832CAA"/>
    <w:rsid w:val="00832E03"/>
    <w:rsid w:val="00832E4F"/>
    <w:rsid w:val="00833315"/>
    <w:rsid w:val="0083338F"/>
    <w:rsid w:val="00833FBA"/>
    <w:rsid w:val="00834170"/>
    <w:rsid w:val="0083470D"/>
    <w:rsid w:val="0083488D"/>
    <w:rsid w:val="00834D0D"/>
    <w:rsid w:val="00834E24"/>
    <w:rsid w:val="00835A73"/>
    <w:rsid w:val="00836368"/>
    <w:rsid w:val="008363A9"/>
    <w:rsid w:val="00836B16"/>
    <w:rsid w:val="00836EAA"/>
    <w:rsid w:val="008373E5"/>
    <w:rsid w:val="00837596"/>
    <w:rsid w:val="00840279"/>
    <w:rsid w:val="00841650"/>
    <w:rsid w:val="00841FD2"/>
    <w:rsid w:val="0084211F"/>
    <w:rsid w:val="00842131"/>
    <w:rsid w:val="00842BB2"/>
    <w:rsid w:val="00843666"/>
    <w:rsid w:val="0084378B"/>
    <w:rsid w:val="00844392"/>
    <w:rsid w:val="008449DE"/>
    <w:rsid w:val="00844A48"/>
    <w:rsid w:val="008451AB"/>
    <w:rsid w:val="0084558E"/>
    <w:rsid w:val="00845774"/>
    <w:rsid w:val="00845832"/>
    <w:rsid w:val="00845F42"/>
    <w:rsid w:val="00845F76"/>
    <w:rsid w:val="00845FA0"/>
    <w:rsid w:val="008461F9"/>
    <w:rsid w:val="00847D45"/>
    <w:rsid w:val="008505BB"/>
    <w:rsid w:val="00850E56"/>
    <w:rsid w:val="00851878"/>
    <w:rsid w:val="00851BD9"/>
    <w:rsid w:val="00851FD7"/>
    <w:rsid w:val="00852060"/>
    <w:rsid w:val="00852CF4"/>
    <w:rsid w:val="008530FC"/>
    <w:rsid w:val="00853460"/>
    <w:rsid w:val="00853EF7"/>
    <w:rsid w:val="008546B2"/>
    <w:rsid w:val="00854C3D"/>
    <w:rsid w:val="00855492"/>
    <w:rsid w:val="008554A9"/>
    <w:rsid w:val="00855767"/>
    <w:rsid w:val="008563B1"/>
    <w:rsid w:val="008563D5"/>
    <w:rsid w:val="008565F4"/>
    <w:rsid w:val="0085768C"/>
    <w:rsid w:val="00857B41"/>
    <w:rsid w:val="00857C69"/>
    <w:rsid w:val="00862135"/>
    <w:rsid w:val="0086283C"/>
    <w:rsid w:val="00862E24"/>
    <w:rsid w:val="00862FB1"/>
    <w:rsid w:val="0086315E"/>
    <w:rsid w:val="00864296"/>
    <w:rsid w:val="00864479"/>
    <w:rsid w:val="00864543"/>
    <w:rsid w:val="00864A96"/>
    <w:rsid w:val="00865FEA"/>
    <w:rsid w:val="00866AFF"/>
    <w:rsid w:val="00867DF9"/>
    <w:rsid w:val="0087047D"/>
    <w:rsid w:val="008704E1"/>
    <w:rsid w:val="00870DE5"/>
    <w:rsid w:val="00871356"/>
    <w:rsid w:val="008719CD"/>
    <w:rsid w:val="00871A55"/>
    <w:rsid w:val="00871C62"/>
    <w:rsid w:val="00871E2B"/>
    <w:rsid w:val="00871EAB"/>
    <w:rsid w:val="008723AC"/>
    <w:rsid w:val="0087258F"/>
    <w:rsid w:val="00872861"/>
    <w:rsid w:val="00873E67"/>
    <w:rsid w:val="00874040"/>
    <w:rsid w:val="00874E23"/>
    <w:rsid w:val="008753CD"/>
    <w:rsid w:val="00875CEF"/>
    <w:rsid w:val="00875D88"/>
    <w:rsid w:val="00876053"/>
    <w:rsid w:val="008761FC"/>
    <w:rsid w:val="00876D04"/>
    <w:rsid w:val="008804B1"/>
    <w:rsid w:val="0088060D"/>
    <w:rsid w:val="00880F62"/>
    <w:rsid w:val="00881648"/>
    <w:rsid w:val="00881F0D"/>
    <w:rsid w:val="00882461"/>
    <w:rsid w:val="008827A6"/>
    <w:rsid w:val="00882A4C"/>
    <w:rsid w:val="00882D18"/>
    <w:rsid w:val="0088313A"/>
    <w:rsid w:val="0088322F"/>
    <w:rsid w:val="00883D87"/>
    <w:rsid w:val="00884034"/>
    <w:rsid w:val="00884330"/>
    <w:rsid w:val="00884703"/>
    <w:rsid w:val="008848FA"/>
    <w:rsid w:val="00884C5F"/>
    <w:rsid w:val="00884DD6"/>
    <w:rsid w:val="0088673A"/>
    <w:rsid w:val="0088695E"/>
    <w:rsid w:val="00886D62"/>
    <w:rsid w:val="00887993"/>
    <w:rsid w:val="008879E5"/>
    <w:rsid w:val="00887CA0"/>
    <w:rsid w:val="008900A4"/>
    <w:rsid w:val="00890446"/>
    <w:rsid w:val="00890EAE"/>
    <w:rsid w:val="00890FE0"/>
    <w:rsid w:val="00891704"/>
    <w:rsid w:val="00891987"/>
    <w:rsid w:val="008927A2"/>
    <w:rsid w:val="008930AA"/>
    <w:rsid w:val="0089384B"/>
    <w:rsid w:val="00893D6C"/>
    <w:rsid w:val="00894AA8"/>
    <w:rsid w:val="00894CF9"/>
    <w:rsid w:val="00895BF4"/>
    <w:rsid w:val="00895CD3"/>
    <w:rsid w:val="008964F9"/>
    <w:rsid w:val="0089664A"/>
    <w:rsid w:val="00896EEC"/>
    <w:rsid w:val="008971E2"/>
    <w:rsid w:val="00897378"/>
    <w:rsid w:val="0089761D"/>
    <w:rsid w:val="008979BB"/>
    <w:rsid w:val="00897CC5"/>
    <w:rsid w:val="00897D4F"/>
    <w:rsid w:val="00897EC4"/>
    <w:rsid w:val="00897F00"/>
    <w:rsid w:val="008A0273"/>
    <w:rsid w:val="008A0DFA"/>
    <w:rsid w:val="008A1527"/>
    <w:rsid w:val="008A19B9"/>
    <w:rsid w:val="008A3155"/>
    <w:rsid w:val="008A4198"/>
    <w:rsid w:val="008A41EA"/>
    <w:rsid w:val="008A4C8A"/>
    <w:rsid w:val="008A524C"/>
    <w:rsid w:val="008A58A0"/>
    <w:rsid w:val="008A5D4B"/>
    <w:rsid w:val="008A6793"/>
    <w:rsid w:val="008A7CC5"/>
    <w:rsid w:val="008A7F7C"/>
    <w:rsid w:val="008B0148"/>
    <w:rsid w:val="008B060D"/>
    <w:rsid w:val="008B1005"/>
    <w:rsid w:val="008B1336"/>
    <w:rsid w:val="008B21ED"/>
    <w:rsid w:val="008B21EE"/>
    <w:rsid w:val="008B41BF"/>
    <w:rsid w:val="008B4520"/>
    <w:rsid w:val="008B4703"/>
    <w:rsid w:val="008B49D0"/>
    <w:rsid w:val="008B51B0"/>
    <w:rsid w:val="008B5487"/>
    <w:rsid w:val="008B5815"/>
    <w:rsid w:val="008B5BE4"/>
    <w:rsid w:val="008B615A"/>
    <w:rsid w:val="008C0C45"/>
    <w:rsid w:val="008C15AC"/>
    <w:rsid w:val="008C1610"/>
    <w:rsid w:val="008C192A"/>
    <w:rsid w:val="008C29AA"/>
    <w:rsid w:val="008C2C67"/>
    <w:rsid w:val="008C2F66"/>
    <w:rsid w:val="008C3259"/>
    <w:rsid w:val="008C33BB"/>
    <w:rsid w:val="008C3630"/>
    <w:rsid w:val="008C3B45"/>
    <w:rsid w:val="008C4E45"/>
    <w:rsid w:val="008C5291"/>
    <w:rsid w:val="008C564A"/>
    <w:rsid w:val="008C59DC"/>
    <w:rsid w:val="008C5DE6"/>
    <w:rsid w:val="008C656C"/>
    <w:rsid w:val="008C6604"/>
    <w:rsid w:val="008C67A7"/>
    <w:rsid w:val="008C770F"/>
    <w:rsid w:val="008D02FC"/>
    <w:rsid w:val="008D041C"/>
    <w:rsid w:val="008D0726"/>
    <w:rsid w:val="008D0902"/>
    <w:rsid w:val="008D0F07"/>
    <w:rsid w:val="008D4164"/>
    <w:rsid w:val="008D4179"/>
    <w:rsid w:val="008D4372"/>
    <w:rsid w:val="008D48C3"/>
    <w:rsid w:val="008D498C"/>
    <w:rsid w:val="008D4B17"/>
    <w:rsid w:val="008D4B94"/>
    <w:rsid w:val="008D5763"/>
    <w:rsid w:val="008D5A0F"/>
    <w:rsid w:val="008D67D3"/>
    <w:rsid w:val="008D67DA"/>
    <w:rsid w:val="008D6A29"/>
    <w:rsid w:val="008D7009"/>
    <w:rsid w:val="008D785E"/>
    <w:rsid w:val="008D7BDC"/>
    <w:rsid w:val="008D7D6A"/>
    <w:rsid w:val="008E0957"/>
    <w:rsid w:val="008E097C"/>
    <w:rsid w:val="008E130F"/>
    <w:rsid w:val="008E13F3"/>
    <w:rsid w:val="008E1A87"/>
    <w:rsid w:val="008E1DE2"/>
    <w:rsid w:val="008E30C2"/>
    <w:rsid w:val="008E314F"/>
    <w:rsid w:val="008E32AB"/>
    <w:rsid w:val="008E3363"/>
    <w:rsid w:val="008E36AE"/>
    <w:rsid w:val="008E43B4"/>
    <w:rsid w:val="008E5664"/>
    <w:rsid w:val="008E584B"/>
    <w:rsid w:val="008E6C5A"/>
    <w:rsid w:val="008E7258"/>
    <w:rsid w:val="008E7C3A"/>
    <w:rsid w:val="008F0440"/>
    <w:rsid w:val="008F0BAA"/>
    <w:rsid w:val="008F1277"/>
    <w:rsid w:val="008F15E4"/>
    <w:rsid w:val="008F1BF0"/>
    <w:rsid w:val="008F1E39"/>
    <w:rsid w:val="008F2997"/>
    <w:rsid w:val="008F2AAC"/>
    <w:rsid w:val="008F2FC4"/>
    <w:rsid w:val="008F3D43"/>
    <w:rsid w:val="008F40C1"/>
    <w:rsid w:val="008F417D"/>
    <w:rsid w:val="008F5493"/>
    <w:rsid w:val="008F630F"/>
    <w:rsid w:val="008F636C"/>
    <w:rsid w:val="008F65F6"/>
    <w:rsid w:val="008F7669"/>
    <w:rsid w:val="008F7EDF"/>
    <w:rsid w:val="009006B5"/>
    <w:rsid w:val="00900AE0"/>
    <w:rsid w:val="00900F91"/>
    <w:rsid w:val="00901686"/>
    <w:rsid w:val="0090180C"/>
    <w:rsid w:val="00902F54"/>
    <w:rsid w:val="00903096"/>
    <w:rsid w:val="0090339C"/>
    <w:rsid w:val="009037B0"/>
    <w:rsid w:val="00903FCF"/>
    <w:rsid w:val="00904154"/>
    <w:rsid w:val="00904BCB"/>
    <w:rsid w:val="00906306"/>
    <w:rsid w:val="0090669B"/>
    <w:rsid w:val="00906C7C"/>
    <w:rsid w:val="00910840"/>
    <w:rsid w:val="00911046"/>
    <w:rsid w:val="0091128A"/>
    <w:rsid w:val="009115D8"/>
    <w:rsid w:val="00911721"/>
    <w:rsid w:val="009117DA"/>
    <w:rsid w:val="00911819"/>
    <w:rsid w:val="009121D7"/>
    <w:rsid w:val="009122A3"/>
    <w:rsid w:val="00912E64"/>
    <w:rsid w:val="00913720"/>
    <w:rsid w:val="009139EE"/>
    <w:rsid w:val="009148AA"/>
    <w:rsid w:val="00915334"/>
    <w:rsid w:val="0091536A"/>
    <w:rsid w:val="00915393"/>
    <w:rsid w:val="0091557B"/>
    <w:rsid w:val="009155BA"/>
    <w:rsid w:val="00915E97"/>
    <w:rsid w:val="00915EE8"/>
    <w:rsid w:val="009162C1"/>
    <w:rsid w:val="00916644"/>
    <w:rsid w:val="009168D5"/>
    <w:rsid w:val="00916CCF"/>
    <w:rsid w:val="00916D96"/>
    <w:rsid w:val="009178D0"/>
    <w:rsid w:val="00917D9E"/>
    <w:rsid w:val="00920178"/>
    <w:rsid w:val="0092057C"/>
    <w:rsid w:val="00920720"/>
    <w:rsid w:val="009209D9"/>
    <w:rsid w:val="00920D0B"/>
    <w:rsid w:val="00920F36"/>
    <w:rsid w:val="00921001"/>
    <w:rsid w:val="00921C19"/>
    <w:rsid w:val="00922318"/>
    <w:rsid w:val="00922982"/>
    <w:rsid w:val="009232AD"/>
    <w:rsid w:val="00924882"/>
    <w:rsid w:val="00925051"/>
    <w:rsid w:val="00925D9B"/>
    <w:rsid w:val="00925FD6"/>
    <w:rsid w:val="00926374"/>
    <w:rsid w:val="00926F3B"/>
    <w:rsid w:val="0092709C"/>
    <w:rsid w:val="00927857"/>
    <w:rsid w:val="00930824"/>
    <w:rsid w:val="00930AC5"/>
    <w:rsid w:val="00930DC4"/>
    <w:rsid w:val="00932BCC"/>
    <w:rsid w:val="009342EF"/>
    <w:rsid w:val="009347E3"/>
    <w:rsid w:val="00934D8B"/>
    <w:rsid w:val="00935218"/>
    <w:rsid w:val="0093533D"/>
    <w:rsid w:val="00936342"/>
    <w:rsid w:val="009371A7"/>
    <w:rsid w:val="009376AC"/>
    <w:rsid w:val="00937F50"/>
    <w:rsid w:val="009409E6"/>
    <w:rsid w:val="00941FE6"/>
    <w:rsid w:val="009423F0"/>
    <w:rsid w:val="00942458"/>
    <w:rsid w:val="00942F47"/>
    <w:rsid w:val="00943F04"/>
    <w:rsid w:val="0094413C"/>
    <w:rsid w:val="00944184"/>
    <w:rsid w:val="0094429E"/>
    <w:rsid w:val="00945AB3"/>
    <w:rsid w:val="00946169"/>
    <w:rsid w:val="009478E4"/>
    <w:rsid w:val="00947A8F"/>
    <w:rsid w:val="00950739"/>
    <w:rsid w:val="009510F4"/>
    <w:rsid w:val="0095130B"/>
    <w:rsid w:val="0095183C"/>
    <w:rsid w:val="00951EC6"/>
    <w:rsid w:val="0095246F"/>
    <w:rsid w:val="009526D4"/>
    <w:rsid w:val="00952A9F"/>
    <w:rsid w:val="00953456"/>
    <w:rsid w:val="00953B3C"/>
    <w:rsid w:val="00954502"/>
    <w:rsid w:val="00954645"/>
    <w:rsid w:val="009557E6"/>
    <w:rsid w:val="0095671A"/>
    <w:rsid w:val="00956940"/>
    <w:rsid w:val="00956968"/>
    <w:rsid w:val="00956A30"/>
    <w:rsid w:val="009572B1"/>
    <w:rsid w:val="009572F1"/>
    <w:rsid w:val="0095763A"/>
    <w:rsid w:val="00957882"/>
    <w:rsid w:val="00957D0E"/>
    <w:rsid w:val="00957E86"/>
    <w:rsid w:val="009603CA"/>
    <w:rsid w:val="00960521"/>
    <w:rsid w:val="00960687"/>
    <w:rsid w:val="009606AB"/>
    <w:rsid w:val="0096075C"/>
    <w:rsid w:val="009607D3"/>
    <w:rsid w:val="009609A4"/>
    <w:rsid w:val="00960DD5"/>
    <w:rsid w:val="00961657"/>
    <w:rsid w:val="00961CE2"/>
    <w:rsid w:val="0096298A"/>
    <w:rsid w:val="0096311C"/>
    <w:rsid w:val="00963871"/>
    <w:rsid w:val="0096388B"/>
    <w:rsid w:val="00964522"/>
    <w:rsid w:val="00964801"/>
    <w:rsid w:val="00964F85"/>
    <w:rsid w:val="0096637E"/>
    <w:rsid w:val="00966A02"/>
    <w:rsid w:val="00967005"/>
    <w:rsid w:val="009676FC"/>
    <w:rsid w:val="00967B41"/>
    <w:rsid w:val="0097032F"/>
    <w:rsid w:val="00970944"/>
    <w:rsid w:val="009711C8"/>
    <w:rsid w:val="00971382"/>
    <w:rsid w:val="00971808"/>
    <w:rsid w:val="00972B8B"/>
    <w:rsid w:val="0097359E"/>
    <w:rsid w:val="0097458D"/>
    <w:rsid w:val="00974D72"/>
    <w:rsid w:val="0097537B"/>
    <w:rsid w:val="009759A0"/>
    <w:rsid w:val="00975B86"/>
    <w:rsid w:val="00975BF6"/>
    <w:rsid w:val="00975C56"/>
    <w:rsid w:val="00975CEE"/>
    <w:rsid w:val="00975E7E"/>
    <w:rsid w:val="0097647A"/>
    <w:rsid w:val="009764D5"/>
    <w:rsid w:val="009769A0"/>
    <w:rsid w:val="009770D6"/>
    <w:rsid w:val="009775C1"/>
    <w:rsid w:val="00977E89"/>
    <w:rsid w:val="009801D3"/>
    <w:rsid w:val="00981328"/>
    <w:rsid w:val="00982034"/>
    <w:rsid w:val="00982215"/>
    <w:rsid w:val="009826F7"/>
    <w:rsid w:val="00982A8F"/>
    <w:rsid w:val="00982FEC"/>
    <w:rsid w:val="00983827"/>
    <w:rsid w:val="00984697"/>
    <w:rsid w:val="00984AAC"/>
    <w:rsid w:val="00984AED"/>
    <w:rsid w:val="00984C18"/>
    <w:rsid w:val="00984E9A"/>
    <w:rsid w:val="009860A8"/>
    <w:rsid w:val="009868C3"/>
    <w:rsid w:val="00990605"/>
    <w:rsid w:val="009909A9"/>
    <w:rsid w:val="00990DB4"/>
    <w:rsid w:val="00990DCB"/>
    <w:rsid w:val="0099173E"/>
    <w:rsid w:val="009917AB"/>
    <w:rsid w:val="00991990"/>
    <w:rsid w:val="009919E9"/>
    <w:rsid w:val="00991CF8"/>
    <w:rsid w:val="0099272D"/>
    <w:rsid w:val="009936E2"/>
    <w:rsid w:val="009937A8"/>
    <w:rsid w:val="00993C43"/>
    <w:rsid w:val="00993FE3"/>
    <w:rsid w:val="00994182"/>
    <w:rsid w:val="00995224"/>
    <w:rsid w:val="00995C71"/>
    <w:rsid w:val="00996187"/>
    <w:rsid w:val="0099638A"/>
    <w:rsid w:val="00996971"/>
    <w:rsid w:val="0099710E"/>
    <w:rsid w:val="00997347"/>
    <w:rsid w:val="009974FE"/>
    <w:rsid w:val="00997575"/>
    <w:rsid w:val="00997630"/>
    <w:rsid w:val="00997A88"/>
    <w:rsid w:val="009A0161"/>
    <w:rsid w:val="009A2F31"/>
    <w:rsid w:val="009A4104"/>
    <w:rsid w:val="009A42E5"/>
    <w:rsid w:val="009A5258"/>
    <w:rsid w:val="009A6923"/>
    <w:rsid w:val="009A7680"/>
    <w:rsid w:val="009A795A"/>
    <w:rsid w:val="009B0874"/>
    <w:rsid w:val="009B10FE"/>
    <w:rsid w:val="009B12EF"/>
    <w:rsid w:val="009B227D"/>
    <w:rsid w:val="009B22A2"/>
    <w:rsid w:val="009B2957"/>
    <w:rsid w:val="009B35BF"/>
    <w:rsid w:val="009B36C6"/>
    <w:rsid w:val="009B429A"/>
    <w:rsid w:val="009B49C0"/>
    <w:rsid w:val="009B4BF3"/>
    <w:rsid w:val="009B58CD"/>
    <w:rsid w:val="009B62CC"/>
    <w:rsid w:val="009B6762"/>
    <w:rsid w:val="009B6838"/>
    <w:rsid w:val="009B701C"/>
    <w:rsid w:val="009C01A6"/>
    <w:rsid w:val="009C0774"/>
    <w:rsid w:val="009C0ADB"/>
    <w:rsid w:val="009C11EF"/>
    <w:rsid w:val="009C2004"/>
    <w:rsid w:val="009C2122"/>
    <w:rsid w:val="009C229C"/>
    <w:rsid w:val="009C2D1C"/>
    <w:rsid w:val="009C2F4E"/>
    <w:rsid w:val="009C392B"/>
    <w:rsid w:val="009C3956"/>
    <w:rsid w:val="009C3F61"/>
    <w:rsid w:val="009C4890"/>
    <w:rsid w:val="009C4DC6"/>
    <w:rsid w:val="009C585D"/>
    <w:rsid w:val="009C5F11"/>
    <w:rsid w:val="009C5F96"/>
    <w:rsid w:val="009C7151"/>
    <w:rsid w:val="009C7213"/>
    <w:rsid w:val="009C744A"/>
    <w:rsid w:val="009C781D"/>
    <w:rsid w:val="009D0AAC"/>
    <w:rsid w:val="009D1603"/>
    <w:rsid w:val="009D1BAF"/>
    <w:rsid w:val="009D1CF2"/>
    <w:rsid w:val="009D2CAD"/>
    <w:rsid w:val="009D3E25"/>
    <w:rsid w:val="009D445D"/>
    <w:rsid w:val="009D4A6A"/>
    <w:rsid w:val="009D5783"/>
    <w:rsid w:val="009D6AEB"/>
    <w:rsid w:val="009D6F15"/>
    <w:rsid w:val="009D6F70"/>
    <w:rsid w:val="009D746A"/>
    <w:rsid w:val="009D7EB4"/>
    <w:rsid w:val="009E04ED"/>
    <w:rsid w:val="009E0AB7"/>
    <w:rsid w:val="009E0F53"/>
    <w:rsid w:val="009E17A8"/>
    <w:rsid w:val="009E1979"/>
    <w:rsid w:val="009E1E8B"/>
    <w:rsid w:val="009E1EBF"/>
    <w:rsid w:val="009E215F"/>
    <w:rsid w:val="009E2500"/>
    <w:rsid w:val="009E2794"/>
    <w:rsid w:val="009E2A9E"/>
    <w:rsid w:val="009E38F5"/>
    <w:rsid w:val="009E3996"/>
    <w:rsid w:val="009E4221"/>
    <w:rsid w:val="009E4860"/>
    <w:rsid w:val="009E4C12"/>
    <w:rsid w:val="009E54C7"/>
    <w:rsid w:val="009E5919"/>
    <w:rsid w:val="009E6392"/>
    <w:rsid w:val="009E683F"/>
    <w:rsid w:val="009E72B7"/>
    <w:rsid w:val="009E72CC"/>
    <w:rsid w:val="009E77CB"/>
    <w:rsid w:val="009F0196"/>
    <w:rsid w:val="009F0B73"/>
    <w:rsid w:val="009F10A3"/>
    <w:rsid w:val="009F1A75"/>
    <w:rsid w:val="009F1C21"/>
    <w:rsid w:val="009F1E8D"/>
    <w:rsid w:val="009F2418"/>
    <w:rsid w:val="009F25FF"/>
    <w:rsid w:val="009F2A65"/>
    <w:rsid w:val="009F2C25"/>
    <w:rsid w:val="009F2D1B"/>
    <w:rsid w:val="009F3395"/>
    <w:rsid w:val="009F3952"/>
    <w:rsid w:val="009F5C6A"/>
    <w:rsid w:val="009F6087"/>
    <w:rsid w:val="009F6BF3"/>
    <w:rsid w:val="009F6C9E"/>
    <w:rsid w:val="009F76B6"/>
    <w:rsid w:val="00A00718"/>
    <w:rsid w:val="00A01F9B"/>
    <w:rsid w:val="00A0259A"/>
    <w:rsid w:val="00A026F6"/>
    <w:rsid w:val="00A02B29"/>
    <w:rsid w:val="00A03042"/>
    <w:rsid w:val="00A0317C"/>
    <w:rsid w:val="00A03A73"/>
    <w:rsid w:val="00A03DB0"/>
    <w:rsid w:val="00A04296"/>
    <w:rsid w:val="00A05E86"/>
    <w:rsid w:val="00A05EFD"/>
    <w:rsid w:val="00A06316"/>
    <w:rsid w:val="00A06846"/>
    <w:rsid w:val="00A06DD7"/>
    <w:rsid w:val="00A0746A"/>
    <w:rsid w:val="00A07BAD"/>
    <w:rsid w:val="00A10254"/>
    <w:rsid w:val="00A10CBD"/>
    <w:rsid w:val="00A10E59"/>
    <w:rsid w:val="00A11B81"/>
    <w:rsid w:val="00A1247A"/>
    <w:rsid w:val="00A14376"/>
    <w:rsid w:val="00A143BA"/>
    <w:rsid w:val="00A1452F"/>
    <w:rsid w:val="00A1483B"/>
    <w:rsid w:val="00A15CC1"/>
    <w:rsid w:val="00A17F92"/>
    <w:rsid w:val="00A206C1"/>
    <w:rsid w:val="00A20CA2"/>
    <w:rsid w:val="00A20D31"/>
    <w:rsid w:val="00A212EF"/>
    <w:rsid w:val="00A21A12"/>
    <w:rsid w:val="00A227A2"/>
    <w:rsid w:val="00A228B4"/>
    <w:rsid w:val="00A22E5C"/>
    <w:rsid w:val="00A232F6"/>
    <w:rsid w:val="00A23831"/>
    <w:rsid w:val="00A23D66"/>
    <w:rsid w:val="00A246CE"/>
    <w:rsid w:val="00A250E1"/>
    <w:rsid w:val="00A25893"/>
    <w:rsid w:val="00A260B0"/>
    <w:rsid w:val="00A261DF"/>
    <w:rsid w:val="00A263FF"/>
    <w:rsid w:val="00A26638"/>
    <w:rsid w:val="00A267A7"/>
    <w:rsid w:val="00A2685F"/>
    <w:rsid w:val="00A26D43"/>
    <w:rsid w:val="00A26D78"/>
    <w:rsid w:val="00A272A6"/>
    <w:rsid w:val="00A276DA"/>
    <w:rsid w:val="00A27CE0"/>
    <w:rsid w:val="00A301C4"/>
    <w:rsid w:val="00A3095D"/>
    <w:rsid w:val="00A3206B"/>
    <w:rsid w:val="00A3281B"/>
    <w:rsid w:val="00A3283E"/>
    <w:rsid w:val="00A32C21"/>
    <w:rsid w:val="00A335A6"/>
    <w:rsid w:val="00A33FC6"/>
    <w:rsid w:val="00A345FA"/>
    <w:rsid w:val="00A34D12"/>
    <w:rsid w:val="00A3526D"/>
    <w:rsid w:val="00A35472"/>
    <w:rsid w:val="00A3573B"/>
    <w:rsid w:val="00A36C4B"/>
    <w:rsid w:val="00A37475"/>
    <w:rsid w:val="00A37E42"/>
    <w:rsid w:val="00A40C11"/>
    <w:rsid w:val="00A41046"/>
    <w:rsid w:val="00A4152F"/>
    <w:rsid w:val="00A41708"/>
    <w:rsid w:val="00A4176A"/>
    <w:rsid w:val="00A428C4"/>
    <w:rsid w:val="00A43229"/>
    <w:rsid w:val="00A43948"/>
    <w:rsid w:val="00A43B49"/>
    <w:rsid w:val="00A44C4E"/>
    <w:rsid w:val="00A4515A"/>
    <w:rsid w:val="00A452A6"/>
    <w:rsid w:val="00A45EDC"/>
    <w:rsid w:val="00A45F7E"/>
    <w:rsid w:val="00A45FEE"/>
    <w:rsid w:val="00A4653B"/>
    <w:rsid w:val="00A4657B"/>
    <w:rsid w:val="00A4660D"/>
    <w:rsid w:val="00A46A39"/>
    <w:rsid w:val="00A46B61"/>
    <w:rsid w:val="00A47330"/>
    <w:rsid w:val="00A4736C"/>
    <w:rsid w:val="00A47588"/>
    <w:rsid w:val="00A47D9E"/>
    <w:rsid w:val="00A5095C"/>
    <w:rsid w:val="00A50EC4"/>
    <w:rsid w:val="00A5131E"/>
    <w:rsid w:val="00A52003"/>
    <w:rsid w:val="00A528E9"/>
    <w:rsid w:val="00A53194"/>
    <w:rsid w:val="00A53500"/>
    <w:rsid w:val="00A53D17"/>
    <w:rsid w:val="00A54330"/>
    <w:rsid w:val="00A54998"/>
    <w:rsid w:val="00A54D21"/>
    <w:rsid w:val="00A54F32"/>
    <w:rsid w:val="00A556EB"/>
    <w:rsid w:val="00A56015"/>
    <w:rsid w:val="00A5654C"/>
    <w:rsid w:val="00A56AFB"/>
    <w:rsid w:val="00A57066"/>
    <w:rsid w:val="00A5784E"/>
    <w:rsid w:val="00A579E3"/>
    <w:rsid w:val="00A57E63"/>
    <w:rsid w:val="00A609B0"/>
    <w:rsid w:val="00A60A25"/>
    <w:rsid w:val="00A60DF1"/>
    <w:rsid w:val="00A60F91"/>
    <w:rsid w:val="00A613AA"/>
    <w:rsid w:val="00A616F6"/>
    <w:rsid w:val="00A61A29"/>
    <w:rsid w:val="00A61AFF"/>
    <w:rsid w:val="00A61FAF"/>
    <w:rsid w:val="00A623BC"/>
    <w:rsid w:val="00A629EA"/>
    <w:rsid w:val="00A62A32"/>
    <w:rsid w:val="00A62F82"/>
    <w:rsid w:val="00A63384"/>
    <w:rsid w:val="00A63698"/>
    <w:rsid w:val="00A63FF1"/>
    <w:rsid w:val="00A64F30"/>
    <w:rsid w:val="00A65225"/>
    <w:rsid w:val="00A65F78"/>
    <w:rsid w:val="00A66272"/>
    <w:rsid w:val="00A66624"/>
    <w:rsid w:val="00A70640"/>
    <w:rsid w:val="00A709FD"/>
    <w:rsid w:val="00A70AC3"/>
    <w:rsid w:val="00A7104D"/>
    <w:rsid w:val="00A7156B"/>
    <w:rsid w:val="00A71899"/>
    <w:rsid w:val="00A71E23"/>
    <w:rsid w:val="00A720AD"/>
    <w:rsid w:val="00A724BF"/>
    <w:rsid w:val="00A733B6"/>
    <w:rsid w:val="00A73439"/>
    <w:rsid w:val="00A74D7E"/>
    <w:rsid w:val="00A75727"/>
    <w:rsid w:val="00A7785C"/>
    <w:rsid w:val="00A805F8"/>
    <w:rsid w:val="00A8079A"/>
    <w:rsid w:val="00A8095C"/>
    <w:rsid w:val="00A80A72"/>
    <w:rsid w:val="00A80EB0"/>
    <w:rsid w:val="00A8115A"/>
    <w:rsid w:val="00A8124E"/>
    <w:rsid w:val="00A8234E"/>
    <w:rsid w:val="00A8262C"/>
    <w:rsid w:val="00A8375E"/>
    <w:rsid w:val="00A8441B"/>
    <w:rsid w:val="00A8442E"/>
    <w:rsid w:val="00A8483B"/>
    <w:rsid w:val="00A84C2F"/>
    <w:rsid w:val="00A84DF4"/>
    <w:rsid w:val="00A84FC0"/>
    <w:rsid w:val="00A85A2B"/>
    <w:rsid w:val="00A87053"/>
    <w:rsid w:val="00A8717A"/>
    <w:rsid w:val="00A902FF"/>
    <w:rsid w:val="00A9057D"/>
    <w:rsid w:val="00A90E2F"/>
    <w:rsid w:val="00A9100B"/>
    <w:rsid w:val="00A9101D"/>
    <w:rsid w:val="00A911D3"/>
    <w:rsid w:val="00A9203D"/>
    <w:rsid w:val="00A929DF"/>
    <w:rsid w:val="00A932FD"/>
    <w:rsid w:val="00A9352E"/>
    <w:rsid w:val="00A93728"/>
    <w:rsid w:val="00A93EB3"/>
    <w:rsid w:val="00A94352"/>
    <w:rsid w:val="00A95488"/>
    <w:rsid w:val="00A95664"/>
    <w:rsid w:val="00A95C97"/>
    <w:rsid w:val="00A9665D"/>
    <w:rsid w:val="00A97211"/>
    <w:rsid w:val="00A97779"/>
    <w:rsid w:val="00A97BC1"/>
    <w:rsid w:val="00AA09E7"/>
    <w:rsid w:val="00AA18CF"/>
    <w:rsid w:val="00AA28F0"/>
    <w:rsid w:val="00AA2B93"/>
    <w:rsid w:val="00AA30C8"/>
    <w:rsid w:val="00AA3C57"/>
    <w:rsid w:val="00AA418F"/>
    <w:rsid w:val="00AA442E"/>
    <w:rsid w:val="00AA4634"/>
    <w:rsid w:val="00AA4686"/>
    <w:rsid w:val="00AA4688"/>
    <w:rsid w:val="00AA4D00"/>
    <w:rsid w:val="00AA5508"/>
    <w:rsid w:val="00AA5596"/>
    <w:rsid w:val="00AA5DF8"/>
    <w:rsid w:val="00AA5F74"/>
    <w:rsid w:val="00AA5FB3"/>
    <w:rsid w:val="00AA5FE2"/>
    <w:rsid w:val="00AA6172"/>
    <w:rsid w:val="00AA6FD1"/>
    <w:rsid w:val="00AA726C"/>
    <w:rsid w:val="00AA72E8"/>
    <w:rsid w:val="00AA7320"/>
    <w:rsid w:val="00AA7730"/>
    <w:rsid w:val="00AB0154"/>
    <w:rsid w:val="00AB01E9"/>
    <w:rsid w:val="00AB0595"/>
    <w:rsid w:val="00AB0787"/>
    <w:rsid w:val="00AB0DEB"/>
    <w:rsid w:val="00AB0FD1"/>
    <w:rsid w:val="00AB16E5"/>
    <w:rsid w:val="00AB17B1"/>
    <w:rsid w:val="00AB199B"/>
    <w:rsid w:val="00AB1B26"/>
    <w:rsid w:val="00AB2958"/>
    <w:rsid w:val="00AB3764"/>
    <w:rsid w:val="00AB3D4F"/>
    <w:rsid w:val="00AB449B"/>
    <w:rsid w:val="00AB462C"/>
    <w:rsid w:val="00AB4BE0"/>
    <w:rsid w:val="00AB4F92"/>
    <w:rsid w:val="00AB5266"/>
    <w:rsid w:val="00AB6339"/>
    <w:rsid w:val="00AB6B79"/>
    <w:rsid w:val="00AB6DA5"/>
    <w:rsid w:val="00AB6FF1"/>
    <w:rsid w:val="00AC0003"/>
    <w:rsid w:val="00AC026C"/>
    <w:rsid w:val="00AC047F"/>
    <w:rsid w:val="00AC09E0"/>
    <w:rsid w:val="00AC1B3B"/>
    <w:rsid w:val="00AC23F0"/>
    <w:rsid w:val="00AC2D19"/>
    <w:rsid w:val="00AC3347"/>
    <w:rsid w:val="00AC3922"/>
    <w:rsid w:val="00AC4357"/>
    <w:rsid w:val="00AC438F"/>
    <w:rsid w:val="00AC47A1"/>
    <w:rsid w:val="00AC4C8F"/>
    <w:rsid w:val="00AC5B87"/>
    <w:rsid w:val="00AC5BCA"/>
    <w:rsid w:val="00AC5F37"/>
    <w:rsid w:val="00AC624A"/>
    <w:rsid w:val="00AC6282"/>
    <w:rsid w:val="00AC671C"/>
    <w:rsid w:val="00AC7C9E"/>
    <w:rsid w:val="00AC7F7C"/>
    <w:rsid w:val="00AD06BE"/>
    <w:rsid w:val="00AD1529"/>
    <w:rsid w:val="00AD194D"/>
    <w:rsid w:val="00AD1C25"/>
    <w:rsid w:val="00AD209E"/>
    <w:rsid w:val="00AD2421"/>
    <w:rsid w:val="00AD3022"/>
    <w:rsid w:val="00AD30CF"/>
    <w:rsid w:val="00AD310F"/>
    <w:rsid w:val="00AD3AE5"/>
    <w:rsid w:val="00AD4DF1"/>
    <w:rsid w:val="00AD4EF5"/>
    <w:rsid w:val="00AD50D8"/>
    <w:rsid w:val="00AD60E4"/>
    <w:rsid w:val="00AD6262"/>
    <w:rsid w:val="00AD63A0"/>
    <w:rsid w:val="00AD7468"/>
    <w:rsid w:val="00AD74AF"/>
    <w:rsid w:val="00AD76B3"/>
    <w:rsid w:val="00AD7F31"/>
    <w:rsid w:val="00AE0915"/>
    <w:rsid w:val="00AE0B83"/>
    <w:rsid w:val="00AE16AE"/>
    <w:rsid w:val="00AE1793"/>
    <w:rsid w:val="00AE217E"/>
    <w:rsid w:val="00AE2584"/>
    <w:rsid w:val="00AE3549"/>
    <w:rsid w:val="00AE4570"/>
    <w:rsid w:val="00AE49DC"/>
    <w:rsid w:val="00AE4D82"/>
    <w:rsid w:val="00AE5A43"/>
    <w:rsid w:val="00AE5B39"/>
    <w:rsid w:val="00AE5D65"/>
    <w:rsid w:val="00AE6A66"/>
    <w:rsid w:val="00AE6A7B"/>
    <w:rsid w:val="00AE715F"/>
    <w:rsid w:val="00AE7423"/>
    <w:rsid w:val="00AE77DE"/>
    <w:rsid w:val="00AE7865"/>
    <w:rsid w:val="00AE799C"/>
    <w:rsid w:val="00AE7F94"/>
    <w:rsid w:val="00AF198B"/>
    <w:rsid w:val="00AF1B36"/>
    <w:rsid w:val="00AF1DE5"/>
    <w:rsid w:val="00AF1E93"/>
    <w:rsid w:val="00AF29C3"/>
    <w:rsid w:val="00AF40AA"/>
    <w:rsid w:val="00AF443F"/>
    <w:rsid w:val="00AF53F1"/>
    <w:rsid w:val="00AF5E4C"/>
    <w:rsid w:val="00AF698C"/>
    <w:rsid w:val="00AF6BC7"/>
    <w:rsid w:val="00AF721C"/>
    <w:rsid w:val="00AF72E7"/>
    <w:rsid w:val="00AF74F0"/>
    <w:rsid w:val="00AF7544"/>
    <w:rsid w:val="00AF794C"/>
    <w:rsid w:val="00B00778"/>
    <w:rsid w:val="00B00D5E"/>
    <w:rsid w:val="00B01001"/>
    <w:rsid w:val="00B01370"/>
    <w:rsid w:val="00B0152E"/>
    <w:rsid w:val="00B01C55"/>
    <w:rsid w:val="00B02189"/>
    <w:rsid w:val="00B039CD"/>
    <w:rsid w:val="00B04323"/>
    <w:rsid w:val="00B05571"/>
    <w:rsid w:val="00B05CF2"/>
    <w:rsid w:val="00B05E18"/>
    <w:rsid w:val="00B06816"/>
    <w:rsid w:val="00B07074"/>
    <w:rsid w:val="00B07241"/>
    <w:rsid w:val="00B074A6"/>
    <w:rsid w:val="00B07901"/>
    <w:rsid w:val="00B07B16"/>
    <w:rsid w:val="00B07F3D"/>
    <w:rsid w:val="00B07FB2"/>
    <w:rsid w:val="00B10339"/>
    <w:rsid w:val="00B11289"/>
    <w:rsid w:val="00B11D00"/>
    <w:rsid w:val="00B13699"/>
    <w:rsid w:val="00B1386B"/>
    <w:rsid w:val="00B1448B"/>
    <w:rsid w:val="00B1448C"/>
    <w:rsid w:val="00B14820"/>
    <w:rsid w:val="00B14FEC"/>
    <w:rsid w:val="00B1633B"/>
    <w:rsid w:val="00B16B48"/>
    <w:rsid w:val="00B16BB9"/>
    <w:rsid w:val="00B16D14"/>
    <w:rsid w:val="00B17260"/>
    <w:rsid w:val="00B203DD"/>
    <w:rsid w:val="00B20DB9"/>
    <w:rsid w:val="00B20E45"/>
    <w:rsid w:val="00B2169C"/>
    <w:rsid w:val="00B2176C"/>
    <w:rsid w:val="00B2204D"/>
    <w:rsid w:val="00B22852"/>
    <w:rsid w:val="00B2297C"/>
    <w:rsid w:val="00B23565"/>
    <w:rsid w:val="00B24274"/>
    <w:rsid w:val="00B2431D"/>
    <w:rsid w:val="00B245A9"/>
    <w:rsid w:val="00B2463E"/>
    <w:rsid w:val="00B2476A"/>
    <w:rsid w:val="00B252EC"/>
    <w:rsid w:val="00B263F2"/>
    <w:rsid w:val="00B26543"/>
    <w:rsid w:val="00B306A5"/>
    <w:rsid w:val="00B30A36"/>
    <w:rsid w:val="00B31602"/>
    <w:rsid w:val="00B3327A"/>
    <w:rsid w:val="00B333F8"/>
    <w:rsid w:val="00B33985"/>
    <w:rsid w:val="00B3464F"/>
    <w:rsid w:val="00B34C60"/>
    <w:rsid w:val="00B35699"/>
    <w:rsid w:val="00B36275"/>
    <w:rsid w:val="00B36B81"/>
    <w:rsid w:val="00B374CB"/>
    <w:rsid w:val="00B4115C"/>
    <w:rsid w:val="00B41A5F"/>
    <w:rsid w:val="00B42305"/>
    <w:rsid w:val="00B42E46"/>
    <w:rsid w:val="00B4313F"/>
    <w:rsid w:val="00B44075"/>
    <w:rsid w:val="00B44829"/>
    <w:rsid w:val="00B452A8"/>
    <w:rsid w:val="00B45CBC"/>
    <w:rsid w:val="00B461DA"/>
    <w:rsid w:val="00B467D0"/>
    <w:rsid w:val="00B47C84"/>
    <w:rsid w:val="00B50010"/>
    <w:rsid w:val="00B500D3"/>
    <w:rsid w:val="00B50174"/>
    <w:rsid w:val="00B50E2A"/>
    <w:rsid w:val="00B51688"/>
    <w:rsid w:val="00B51B7E"/>
    <w:rsid w:val="00B51DDC"/>
    <w:rsid w:val="00B52477"/>
    <w:rsid w:val="00B5273D"/>
    <w:rsid w:val="00B534BD"/>
    <w:rsid w:val="00B541C6"/>
    <w:rsid w:val="00B54208"/>
    <w:rsid w:val="00B549E6"/>
    <w:rsid w:val="00B54B93"/>
    <w:rsid w:val="00B55182"/>
    <w:rsid w:val="00B55AED"/>
    <w:rsid w:val="00B55B0E"/>
    <w:rsid w:val="00B55EB6"/>
    <w:rsid w:val="00B56541"/>
    <w:rsid w:val="00B5688C"/>
    <w:rsid w:val="00B56E3C"/>
    <w:rsid w:val="00B57F0A"/>
    <w:rsid w:val="00B601BD"/>
    <w:rsid w:val="00B605D2"/>
    <w:rsid w:val="00B60678"/>
    <w:rsid w:val="00B607BE"/>
    <w:rsid w:val="00B60906"/>
    <w:rsid w:val="00B6100F"/>
    <w:rsid w:val="00B614F6"/>
    <w:rsid w:val="00B61A2D"/>
    <w:rsid w:val="00B61C01"/>
    <w:rsid w:val="00B6200D"/>
    <w:rsid w:val="00B62196"/>
    <w:rsid w:val="00B632F0"/>
    <w:rsid w:val="00B64055"/>
    <w:rsid w:val="00B6432D"/>
    <w:rsid w:val="00B64EAD"/>
    <w:rsid w:val="00B65332"/>
    <w:rsid w:val="00B65BBB"/>
    <w:rsid w:val="00B6643B"/>
    <w:rsid w:val="00B665DA"/>
    <w:rsid w:val="00B66EC5"/>
    <w:rsid w:val="00B6772B"/>
    <w:rsid w:val="00B67981"/>
    <w:rsid w:val="00B67ECA"/>
    <w:rsid w:val="00B70F6D"/>
    <w:rsid w:val="00B7115A"/>
    <w:rsid w:val="00B7116D"/>
    <w:rsid w:val="00B7122C"/>
    <w:rsid w:val="00B72152"/>
    <w:rsid w:val="00B72888"/>
    <w:rsid w:val="00B72D2F"/>
    <w:rsid w:val="00B72E16"/>
    <w:rsid w:val="00B72F9F"/>
    <w:rsid w:val="00B732B5"/>
    <w:rsid w:val="00B73378"/>
    <w:rsid w:val="00B74009"/>
    <w:rsid w:val="00B742E1"/>
    <w:rsid w:val="00B74423"/>
    <w:rsid w:val="00B7561F"/>
    <w:rsid w:val="00B75A55"/>
    <w:rsid w:val="00B7694F"/>
    <w:rsid w:val="00B776D7"/>
    <w:rsid w:val="00B80138"/>
    <w:rsid w:val="00B80EDC"/>
    <w:rsid w:val="00B80F16"/>
    <w:rsid w:val="00B814DC"/>
    <w:rsid w:val="00B81CB3"/>
    <w:rsid w:val="00B824C7"/>
    <w:rsid w:val="00B82581"/>
    <w:rsid w:val="00B826D0"/>
    <w:rsid w:val="00B84F0E"/>
    <w:rsid w:val="00B85391"/>
    <w:rsid w:val="00B85C7F"/>
    <w:rsid w:val="00B85F82"/>
    <w:rsid w:val="00B8705B"/>
    <w:rsid w:val="00B877E5"/>
    <w:rsid w:val="00B87C55"/>
    <w:rsid w:val="00B87ECB"/>
    <w:rsid w:val="00B900DE"/>
    <w:rsid w:val="00B91207"/>
    <w:rsid w:val="00B9144D"/>
    <w:rsid w:val="00B914F9"/>
    <w:rsid w:val="00B91814"/>
    <w:rsid w:val="00B91BA7"/>
    <w:rsid w:val="00B91EA2"/>
    <w:rsid w:val="00B92A6F"/>
    <w:rsid w:val="00B92C86"/>
    <w:rsid w:val="00B930AE"/>
    <w:rsid w:val="00B934ED"/>
    <w:rsid w:val="00B936A9"/>
    <w:rsid w:val="00B939D6"/>
    <w:rsid w:val="00B94DC3"/>
    <w:rsid w:val="00B95D5A"/>
    <w:rsid w:val="00B96D34"/>
    <w:rsid w:val="00B974AE"/>
    <w:rsid w:val="00B974FF"/>
    <w:rsid w:val="00BA08C5"/>
    <w:rsid w:val="00BA0EF0"/>
    <w:rsid w:val="00BA105A"/>
    <w:rsid w:val="00BA1176"/>
    <w:rsid w:val="00BA13CC"/>
    <w:rsid w:val="00BA16D7"/>
    <w:rsid w:val="00BA1994"/>
    <w:rsid w:val="00BA2293"/>
    <w:rsid w:val="00BA2AEE"/>
    <w:rsid w:val="00BA2B0A"/>
    <w:rsid w:val="00BA2F02"/>
    <w:rsid w:val="00BA3118"/>
    <w:rsid w:val="00BA39B0"/>
    <w:rsid w:val="00BA3F2E"/>
    <w:rsid w:val="00BA474D"/>
    <w:rsid w:val="00BA4EA1"/>
    <w:rsid w:val="00BA52B5"/>
    <w:rsid w:val="00BA5844"/>
    <w:rsid w:val="00BA587D"/>
    <w:rsid w:val="00BA5BF9"/>
    <w:rsid w:val="00BA636B"/>
    <w:rsid w:val="00BA6B52"/>
    <w:rsid w:val="00BB00EB"/>
    <w:rsid w:val="00BB1970"/>
    <w:rsid w:val="00BB1BB4"/>
    <w:rsid w:val="00BB2BBE"/>
    <w:rsid w:val="00BB3220"/>
    <w:rsid w:val="00BB36D9"/>
    <w:rsid w:val="00BB3761"/>
    <w:rsid w:val="00BB6645"/>
    <w:rsid w:val="00BB7296"/>
    <w:rsid w:val="00BB72D0"/>
    <w:rsid w:val="00BB7540"/>
    <w:rsid w:val="00BC01F2"/>
    <w:rsid w:val="00BC02B8"/>
    <w:rsid w:val="00BC0EE0"/>
    <w:rsid w:val="00BC1628"/>
    <w:rsid w:val="00BC1BD7"/>
    <w:rsid w:val="00BC1DB6"/>
    <w:rsid w:val="00BC1FF0"/>
    <w:rsid w:val="00BC454B"/>
    <w:rsid w:val="00BC486D"/>
    <w:rsid w:val="00BC49DB"/>
    <w:rsid w:val="00BC58F2"/>
    <w:rsid w:val="00BC64F5"/>
    <w:rsid w:val="00BC712A"/>
    <w:rsid w:val="00BC77D1"/>
    <w:rsid w:val="00BC7F4F"/>
    <w:rsid w:val="00BD00EE"/>
    <w:rsid w:val="00BD03D4"/>
    <w:rsid w:val="00BD0927"/>
    <w:rsid w:val="00BD189D"/>
    <w:rsid w:val="00BD1A54"/>
    <w:rsid w:val="00BD2EFA"/>
    <w:rsid w:val="00BD3092"/>
    <w:rsid w:val="00BD38BD"/>
    <w:rsid w:val="00BD3B58"/>
    <w:rsid w:val="00BD3C74"/>
    <w:rsid w:val="00BD3D4D"/>
    <w:rsid w:val="00BD40C2"/>
    <w:rsid w:val="00BD42B6"/>
    <w:rsid w:val="00BD566A"/>
    <w:rsid w:val="00BD5BDE"/>
    <w:rsid w:val="00BD6BF5"/>
    <w:rsid w:val="00BD6DDB"/>
    <w:rsid w:val="00BD705F"/>
    <w:rsid w:val="00BD7595"/>
    <w:rsid w:val="00BD7668"/>
    <w:rsid w:val="00BE01BC"/>
    <w:rsid w:val="00BE0561"/>
    <w:rsid w:val="00BE0BF7"/>
    <w:rsid w:val="00BE1517"/>
    <w:rsid w:val="00BE1A24"/>
    <w:rsid w:val="00BE1A37"/>
    <w:rsid w:val="00BE1AD5"/>
    <w:rsid w:val="00BE2308"/>
    <w:rsid w:val="00BE2CDD"/>
    <w:rsid w:val="00BE397F"/>
    <w:rsid w:val="00BE5A90"/>
    <w:rsid w:val="00BE5C23"/>
    <w:rsid w:val="00BE61AD"/>
    <w:rsid w:val="00BE6421"/>
    <w:rsid w:val="00BE6A1A"/>
    <w:rsid w:val="00BE70A1"/>
    <w:rsid w:val="00BE79CF"/>
    <w:rsid w:val="00BF0CC2"/>
    <w:rsid w:val="00BF1126"/>
    <w:rsid w:val="00BF1B41"/>
    <w:rsid w:val="00BF3FAF"/>
    <w:rsid w:val="00BF42BB"/>
    <w:rsid w:val="00BF4E59"/>
    <w:rsid w:val="00BF508A"/>
    <w:rsid w:val="00BF543B"/>
    <w:rsid w:val="00BF5561"/>
    <w:rsid w:val="00BF62CA"/>
    <w:rsid w:val="00BF6BFC"/>
    <w:rsid w:val="00BF794E"/>
    <w:rsid w:val="00BF7953"/>
    <w:rsid w:val="00BF7A85"/>
    <w:rsid w:val="00C0078A"/>
    <w:rsid w:val="00C0095C"/>
    <w:rsid w:val="00C01112"/>
    <w:rsid w:val="00C01DF7"/>
    <w:rsid w:val="00C01E98"/>
    <w:rsid w:val="00C02A95"/>
    <w:rsid w:val="00C02BCA"/>
    <w:rsid w:val="00C0338B"/>
    <w:rsid w:val="00C03BA5"/>
    <w:rsid w:val="00C03CA4"/>
    <w:rsid w:val="00C03F48"/>
    <w:rsid w:val="00C04DF3"/>
    <w:rsid w:val="00C04F4D"/>
    <w:rsid w:val="00C05748"/>
    <w:rsid w:val="00C06541"/>
    <w:rsid w:val="00C069F3"/>
    <w:rsid w:val="00C06C01"/>
    <w:rsid w:val="00C06FF3"/>
    <w:rsid w:val="00C07A60"/>
    <w:rsid w:val="00C07D86"/>
    <w:rsid w:val="00C100F6"/>
    <w:rsid w:val="00C10203"/>
    <w:rsid w:val="00C104B0"/>
    <w:rsid w:val="00C10663"/>
    <w:rsid w:val="00C11034"/>
    <w:rsid w:val="00C11146"/>
    <w:rsid w:val="00C11319"/>
    <w:rsid w:val="00C11371"/>
    <w:rsid w:val="00C11FE5"/>
    <w:rsid w:val="00C122C1"/>
    <w:rsid w:val="00C125A4"/>
    <w:rsid w:val="00C12916"/>
    <w:rsid w:val="00C1299E"/>
    <w:rsid w:val="00C1348D"/>
    <w:rsid w:val="00C137C1"/>
    <w:rsid w:val="00C13B1F"/>
    <w:rsid w:val="00C13EC4"/>
    <w:rsid w:val="00C14059"/>
    <w:rsid w:val="00C15734"/>
    <w:rsid w:val="00C15EA8"/>
    <w:rsid w:val="00C16036"/>
    <w:rsid w:val="00C16740"/>
    <w:rsid w:val="00C16C37"/>
    <w:rsid w:val="00C16FF6"/>
    <w:rsid w:val="00C171CE"/>
    <w:rsid w:val="00C17512"/>
    <w:rsid w:val="00C17722"/>
    <w:rsid w:val="00C212ED"/>
    <w:rsid w:val="00C213F1"/>
    <w:rsid w:val="00C2164F"/>
    <w:rsid w:val="00C22720"/>
    <w:rsid w:val="00C22DAD"/>
    <w:rsid w:val="00C24F4B"/>
    <w:rsid w:val="00C26DF5"/>
    <w:rsid w:val="00C30012"/>
    <w:rsid w:val="00C30783"/>
    <w:rsid w:val="00C30DFE"/>
    <w:rsid w:val="00C310E8"/>
    <w:rsid w:val="00C31C0B"/>
    <w:rsid w:val="00C31FD6"/>
    <w:rsid w:val="00C32AA7"/>
    <w:rsid w:val="00C34725"/>
    <w:rsid w:val="00C34931"/>
    <w:rsid w:val="00C34C6B"/>
    <w:rsid w:val="00C34FB6"/>
    <w:rsid w:val="00C35C28"/>
    <w:rsid w:val="00C36330"/>
    <w:rsid w:val="00C36718"/>
    <w:rsid w:val="00C36B33"/>
    <w:rsid w:val="00C36E17"/>
    <w:rsid w:val="00C371AC"/>
    <w:rsid w:val="00C4024D"/>
    <w:rsid w:val="00C40CCD"/>
    <w:rsid w:val="00C41432"/>
    <w:rsid w:val="00C420BA"/>
    <w:rsid w:val="00C42111"/>
    <w:rsid w:val="00C42210"/>
    <w:rsid w:val="00C423F3"/>
    <w:rsid w:val="00C42B6D"/>
    <w:rsid w:val="00C42DEB"/>
    <w:rsid w:val="00C43163"/>
    <w:rsid w:val="00C43925"/>
    <w:rsid w:val="00C43CEE"/>
    <w:rsid w:val="00C45E99"/>
    <w:rsid w:val="00C45FC2"/>
    <w:rsid w:val="00C46BAA"/>
    <w:rsid w:val="00C475B5"/>
    <w:rsid w:val="00C50CE2"/>
    <w:rsid w:val="00C51263"/>
    <w:rsid w:val="00C51386"/>
    <w:rsid w:val="00C5162A"/>
    <w:rsid w:val="00C525C8"/>
    <w:rsid w:val="00C52F15"/>
    <w:rsid w:val="00C52F4E"/>
    <w:rsid w:val="00C538CF"/>
    <w:rsid w:val="00C53F67"/>
    <w:rsid w:val="00C543C1"/>
    <w:rsid w:val="00C54487"/>
    <w:rsid w:val="00C54539"/>
    <w:rsid w:val="00C549C1"/>
    <w:rsid w:val="00C54BFC"/>
    <w:rsid w:val="00C54DFC"/>
    <w:rsid w:val="00C558A0"/>
    <w:rsid w:val="00C562EF"/>
    <w:rsid w:val="00C56D17"/>
    <w:rsid w:val="00C5784A"/>
    <w:rsid w:val="00C5788C"/>
    <w:rsid w:val="00C5793C"/>
    <w:rsid w:val="00C603C4"/>
    <w:rsid w:val="00C606B3"/>
    <w:rsid w:val="00C60958"/>
    <w:rsid w:val="00C60BEF"/>
    <w:rsid w:val="00C60C87"/>
    <w:rsid w:val="00C60D14"/>
    <w:rsid w:val="00C60DD4"/>
    <w:rsid w:val="00C60EE8"/>
    <w:rsid w:val="00C62835"/>
    <w:rsid w:val="00C62AB1"/>
    <w:rsid w:val="00C62B25"/>
    <w:rsid w:val="00C637C4"/>
    <w:rsid w:val="00C63889"/>
    <w:rsid w:val="00C64170"/>
    <w:rsid w:val="00C64985"/>
    <w:rsid w:val="00C66323"/>
    <w:rsid w:val="00C6750E"/>
    <w:rsid w:val="00C67E18"/>
    <w:rsid w:val="00C703E4"/>
    <w:rsid w:val="00C705D5"/>
    <w:rsid w:val="00C713B3"/>
    <w:rsid w:val="00C72C17"/>
    <w:rsid w:val="00C72F63"/>
    <w:rsid w:val="00C74446"/>
    <w:rsid w:val="00C74945"/>
    <w:rsid w:val="00C74BAF"/>
    <w:rsid w:val="00C756F4"/>
    <w:rsid w:val="00C7644B"/>
    <w:rsid w:val="00C76EE1"/>
    <w:rsid w:val="00C7700A"/>
    <w:rsid w:val="00C77AFD"/>
    <w:rsid w:val="00C77B86"/>
    <w:rsid w:val="00C8013B"/>
    <w:rsid w:val="00C80336"/>
    <w:rsid w:val="00C80D2D"/>
    <w:rsid w:val="00C81442"/>
    <w:rsid w:val="00C814C2"/>
    <w:rsid w:val="00C817CD"/>
    <w:rsid w:val="00C831BA"/>
    <w:rsid w:val="00C838EC"/>
    <w:rsid w:val="00C838FE"/>
    <w:rsid w:val="00C83C66"/>
    <w:rsid w:val="00C844B2"/>
    <w:rsid w:val="00C848E4"/>
    <w:rsid w:val="00C84D41"/>
    <w:rsid w:val="00C851CA"/>
    <w:rsid w:val="00C856CD"/>
    <w:rsid w:val="00C85C3F"/>
    <w:rsid w:val="00C86516"/>
    <w:rsid w:val="00C86DCD"/>
    <w:rsid w:val="00C877C6"/>
    <w:rsid w:val="00C90E1C"/>
    <w:rsid w:val="00C91C07"/>
    <w:rsid w:val="00C926DF"/>
    <w:rsid w:val="00C94264"/>
    <w:rsid w:val="00C94BAB"/>
    <w:rsid w:val="00C95458"/>
    <w:rsid w:val="00C95DEC"/>
    <w:rsid w:val="00C95EFD"/>
    <w:rsid w:val="00C964F9"/>
    <w:rsid w:val="00C96909"/>
    <w:rsid w:val="00C96B89"/>
    <w:rsid w:val="00C97071"/>
    <w:rsid w:val="00C9710A"/>
    <w:rsid w:val="00C97E5B"/>
    <w:rsid w:val="00CA066A"/>
    <w:rsid w:val="00CA1842"/>
    <w:rsid w:val="00CA1DDB"/>
    <w:rsid w:val="00CA1F9F"/>
    <w:rsid w:val="00CA27CC"/>
    <w:rsid w:val="00CA2C43"/>
    <w:rsid w:val="00CA2C69"/>
    <w:rsid w:val="00CA2E46"/>
    <w:rsid w:val="00CA304C"/>
    <w:rsid w:val="00CA307B"/>
    <w:rsid w:val="00CA3532"/>
    <w:rsid w:val="00CA3E78"/>
    <w:rsid w:val="00CA47A1"/>
    <w:rsid w:val="00CA481B"/>
    <w:rsid w:val="00CA4B54"/>
    <w:rsid w:val="00CA612D"/>
    <w:rsid w:val="00CA6202"/>
    <w:rsid w:val="00CA6FA7"/>
    <w:rsid w:val="00CA6FAF"/>
    <w:rsid w:val="00CA7D53"/>
    <w:rsid w:val="00CB02FF"/>
    <w:rsid w:val="00CB0824"/>
    <w:rsid w:val="00CB08D5"/>
    <w:rsid w:val="00CB114B"/>
    <w:rsid w:val="00CB1325"/>
    <w:rsid w:val="00CB149F"/>
    <w:rsid w:val="00CB1B29"/>
    <w:rsid w:val="00CB217A"/>
    <w:rsid w:val="00CB2203"/>
    <w:rsid w:val="00CB305D"/>
    <w:rsid w:val="00CB4298"/>
    <w:rsid w:val="00CB4CCA"/>
    <w:rsid w:val="00CB4F10"/>
    <w:rsid w:val="00CB5076"/>
    <w:rsid w:val="00CB6A1C"/>
    <w:rsid w:val="00CB6D2B"/>
    <w:rsid w:val="00CB73DD"/>
    <w:rsid w:val="00CB7454"/>
    <w:rsid w:val="00CB76D3"/>
    <w:rsid w:val="00CB7CB8"/>
    <w:rsid w:val="00CC025E"/>
    <w:rsid w:val="00CC0489"/>
    <w:rsid w:val="00CC1178"/>
    <w:rsid w:val="00CC124D"/>
    <w:rsid w:val="00CC13E3"/>
    <w:rsid w:val="00CC1A93"/>
    <w:rsid w:val="00CC1AA3"/>
    <w:rsid w:val="00CC1CCC"/>
    <w:rsid w:val="00CC257A"/>
    <w:rsid w:val="00CC2C21"/>
    <w:rsid w:val="00CC3354"/>
    <w:rsid w:val="00CC3848"/>
    <w:rsid w:val="00CC3AC9"/>
    <w:rsid w:val="00CC4882"/>
    <w:rsid w:val="00CC50A5"/>
    <w:rsid w:val="00CC6A85"/>
    <w:rsid w:val="00CC6CA3"/>
    <w:rsid w:val="00CC6F95"/>
    <w:rsid w:val="00CC70C6"/>
    <w:rsid w:val="00CC775D"/>
    <w:rsid w:val="00CC7D82"/>
    <w:rsid w:val="00CD066E"/>
    <w:rsid w:val="00CD0E80"/>
    <w:rsid w:val="00CD18CC"/>
    <w:rsid w:val="00CD2E15"/>
    <w:rsid w:val="00CD3D15"/>
    <w:rsid w:val="00CD409B"/>
    <w:rsid w:val="00CD45B0"/>
    <w:rsid w:val="00CD461E"/>
    <w:rsid w:val="00CD4D61"/>
    <w:rsid w:val="00CD5541"/>
    <w:rsid w:val="00CD588B"/>
    <w:rsid w:val="00CD5B5D"/>
    <w:rsid w:val="00CD5EDD"/>
    <w:rsid w:val="00CD689A"/>
    <w:rsid w:val="00CD6E9C"/>
    <w:rsid w:val="00CD78E2"/>
    <w:rsid w:val="00CE013F"/>
    <w:rsid w:val="00CE0384"/>
    <w:rsid w:val="00CE04D6"/>
    <w:rsid w:val="00CE0D37"/>
    <w:rsid w:val="00CE2582"/>
    <w:rsid w:val="00CE2B2D"/>
    <w:rsid w:val="00CE2D14"/>
    <w:rsid w:val="00CE3B40"/>
    <w:rsid w:val="00CE3E24"/>
    <w:rsid w:val="00CE4015"/>
    <w:rsid w:val="00CE526C"/>
    <w:rsid w:val="00CE666E"/>
    <w:rsid w:val="00CE6D9D"/>
    <w:rsid w:val="00CE70BB"/>
    <w:rsid w:val="00CE7392"/>
    <w:rsid w:val="00CE760A"/>
    <w:rsid w:val="00CF01AD"/>
    <w:rsid w:val="00CF0441"/>
    <w:rsid w:val="00CF0475"/>
    <w:rsid w:val="00CF051C"/>
    <w:rsid w:val="00CF0651"/>
    <w:rsid w:val="00CF0B41"/>
    <w:rsid w:val="00CF0DB2"/>
    <w:rsid w:val="00CF105C"/>
    <w:rsid w:val="00CF11F4"/>
    <w:rsid w:val="00CF1440"/>
    <w:rsid w:val="00CF19F5"/>
    <w:rsid w:val="00CF212E"/>
    <w:rsid w:val="00CF2483"/>
    <w:rsid w:val="00CF286E"/>
    <w:rsid w:val="00CF28F6"/>
    <w:rsid w:val="00CF2DF7"/>
    <w:rsid w:val="00CF2EEE"/>
    <w:rsid w:val="00CF38F3"/>
    <w:rsid w:val="00CF522B"/>
    <w:rsid w:val="00CF52A6"/>
    <w:rsid w:val="00CF575C"/>
    <w:rsid w:val="00CF5873"/>
    <w:rsid w:val="00CF58C2"/>
    <w:rsid w:val="00CF5CA3"/>
    <w:rsid w:val="00CF60C9"/>
    <w:rsid w:val="00CF6506"/>
    <w:rsid w:val="00CF6641"/>
    <w:rsid w:val="00CF6A0D"/>
    <w:rsid w:val="00CF72C5"/>
    <w:rsid w:val="00CF7B6D"/>
    <w:rsid w:val="00CF7D57"/>
    <w:rsid w:val="00D006F9"/>
    <w:rsid w:val="00D00A5B"/>
    <w:rsid w:val="00D00A85"/>
    <w:rsid w:val="00D029BB"/>
    <w:rsid w:val="00D02CA4"/>
    <w:rsid w:val="00D0307F"/>
    <w:rsid w:val="00D03133"/>
    <w:rsid w:val="00D040CE"/>
    <w:rsid w:val="00D0493A"/>
    <w:rsid w:val="00D04C9D"/>
    <w:rsid w:val="00D0506B"/>
    <w:rsid w:val="00D05595"/>
    <w:rsid w:val="00D06F2D"/>
    <w:rsid w:val="00D07A72"/>
    <w:rsid w:val="00D101E2"/>
    <w:rsid w:val="00D105FC"/>
    <w:rsid w:val="00D10A90"/>
    <w:rsid w:val="00D11089"/>
    <w:rsid w:val="00D111BC"/>
    <w:rsid w:val="00D124AC"/>
    <w:rsid w:val="00D1270E"/>
    <w:rsid w:val="00D12F13"/>
    <w:rsid w:val="00D130C6"/>
    <w:rsid w:val="00D138D1"/>
    <w:rsid w:val="00D14065"/>
    <w:rsid w:val="00D1423E"/>
    <w:rsid w:val="00D14A2E"/>
    <w:rsid w:val="00D15D1C"/>
    <w:rsid w:val="00D16A75"/>
    <w:rsid w:val="00D16F7C"/>
    <w:rsid w:val="00D17700"/>
    <w:rsid w:val="00D17FC0"/>
    <w:rsid w:val="00D21C1B"/>
    <w:rsid w:val="00D22B73"/>
    <w:rsid w:val="00D22D9C"/>
    <w:rsid w:val="00D23472"/>
    <w:rsid w:val="00D23492"/>
    <w:rsid w:val="00D235DA"/>
    <w:rsid w:val="00D242FA"/>
    <w:rsid w:val="00D244BA"/>
    <w:rsid w:val="00D25E62"/>
    <w:rsid w:val="00D26222"/>
    <w:rsid w:val="00D26229"/>
    <w:rsid w:val="00D262F2"/>
    <w:rsid w:val="00D26942"/>
    <w:rsid w:val="00D269C7"/>
    <w:rsid w:val="00D26DD8"/>
    <w:rsid w:val="00D26E28"/>
    <w:rsid w:val="00D27FDB"/>
    <w:rsid w:val="00D31591"/>
    <w:rsid w:val="00D31784"/>
    <w:rsid w:val="00D327AD"/>
    <w:rsid w:val="00D32BC3"/>
    <w:rsid w:val="00D33656"/>
    <w:rsid w:val="00D341E9"/>
    <w:rsid w:val="00D34318"/>
    <w:rsid w:val="00D34EAC"/>
    <w:rsid w:val="00D356CF"/>
    <w:rsid w:val="00D35E5E"/>
    <w:rsid w:val="00D36517"/>
    <w:rsid w:val="00D3653D"/>
    <w:rsid w:val="00D3688B"/>
    <w:rsid w:val="00D36C5D"/>
    <w:rsid w:val="00D36DA6"/>
    <w:rsid w:val="00D37764"/>
    <w:rsid w:val="00D379F8"/>
    <w:rsid w:val="00D37E0C"/>
    <w:rsid w:val="00D37E1A"/>
    <w:rsid w:val="00D40646"/>
    <w:rsid w:val="00D410D1"/>
    <w:rsid w:val="00D41C4F"/>
    <w:rsid w:val="00D42A61"/>
    <w:rsid w:val="00D42D98"/>
    <w:rsid w:val="00D43F67"/>
    <w:rsid w:val="00D44450"/>
    <w:rsid w:val="00D444CA"/>
    <w:rsid w:val="00D4487B"/>
    <w:rsid w:val="00D44D62"/>
    <w:rsid w:val="00D44EE3"/>
    <w:rsid w:val="00D4556A"/>
    <w:rsid w:val="00D458B1"/>
    <w:rsid w:val="00D459D3"/>
    <w:rsid w:val="00D45A28"/>
    <w:rsid w:val="00D4619D"/>
    <w:rsid w:val="00D46E69"/>
    <w:rsid w:val="00D477AA"/>
    <w:rsid w:val="00D47A6D"/>
    <w:rsid w:val="00D47AF1"/>
    <w:rsid w:val="00D507E6"/>
    <w:rsid w:val="00D50B75"/>
    <w:rsid w:val="00D52853"/>
    <w:rsid w:val="00D539CC"/>
    <w:rsid w:val="00D549C7"/>
    <w:rsid w:val="00D55438"/>
    <w:rsid w:val="00D55B38"/>
    <w:rsid w:val="00D5610A"/>
    <w:rsid w:val="00D56281"/>
    <w:rsid w:val="00D56510"/>
    <w:rsid w:val="00D56602"/>
    <w:rsid w:val="00D571BF"/>
    <w:rsid w:val="00D57664"/>
    <w:rsid w:val="00D6003D"/>
    <w:rsid w:val="00D6187A"/>
    <w:rsid w:val="00D61F96"/>
    <w:rsid w:val="00D62127"/>
    <w:rsid w:val="00D622F0"/>
    <w:rsid w:val="00D626C6"/>
    <w:rsid w:val="00D635A1"/>
    <w:rsid w:val="00D6384A"/>
    <w:rsid w:val="00D63AF5"/>
    <w:rsid w:val="00D63BBC"/>
    <w:rsid w:val="00D642A1"/>
    <w:rsid w:val="00D64491"/>
    <w:rsid w:val="00D646F7"/>
    <w:rsid w:val="00D6491A"/>
    <w:rsid w:val="00D65375"/>
    <w:rsid w:val="00D665B6"/>
    <w:rsid w:val="00D66872"/>
    <w:rsid w:val="00D66BD9"/>
    <w:rsid w:val="00D67A66"/>
    <w:rsid w:val="00D702CC"/>
    <w:rsid w:val="00D70374"/>
    <w:rsid w:val="00D7078D"/>
    <w:rsid w:val="00D70EB5"/>
    <w:rsid w:val="00D71250"/>
    <w:rsid w:val="00D714FC"/>
    <w:rsid w:val="00D71529"/>
    <w:rsid w:val="00D71BD2"/>
    <w:rsid w:val="00D71EAF"/>
    <w:rsid w:val="00D723E0"/>
    <w:rsid w:val="00D7294C"/>
    <w:rsid w:val="00D72BFE"/>
    <w:rsid w:val="00D740E5"/>
    <w:rsid w:val="00D743FC"/>
    <w:rsid w:val="00D748E2"/>
    <w:rsid w:val="00D7504B"/>
    <w:rsid w:val="00D75161"/>
    <w:rsid w:val="00D755CF"/>
    <w:rsid w:val="00D75BC3"/>
    <w:rsid w:val="00D764D8"/>
    <w:rsid w:val="00D76542"/>
    <w:rsid w:val="00D76A78"/>
    <w:rsid w:val="00D7788B"/>
    <w:rsid w:val="00D80CD2"/>
    <w:rsid w:val="00D80F64"/>
    <w:rsid w:val="00D816A0"/>
    <w:rsid w:val="00D823B2"/>
    <w:rsid w:val="00D82568"/>
    <w:rsid w:val="00D825C7"/>
    <w:rsid w:val="00D82ED5"/>
    <w:rsid w:val="00D82F66"/>
    <w:rsid w:val="00D83A21"/>
    <w:rsid w:val="00D84E30"/>
    <w:rsid w:val="00D84F93"/>
    <w:rsid w:val="00D851EC"/>
    <w:rsid w:val="00D85318"/>
    <w:rsid w:val="00D85B04"/>
    <w:rsid w:val="00D85F5C"/>
    <w:rsid w:val="00D87304"/>
    <w:rsid w:val="00D87754"/>
    <w:rsid w:val="00D87D20"/>
    <w:rsid w:val="00D87EFB"/>
    <w:rsid w:val="00D9027F"/>
    <w:rsid w:val="00D90D10"/>
    <w:rsid w:val="00D9118D"/>
    <w:rsid w:val="00D91725"/>
    <w:rsid w:val="00D91C2A"/>
    <w:rsid w:val="00D924D5"/>
    <w:rsid w:val="00D92706"/>
    <w:rsid w:val="00D92C23"/>
    <w:rsid w:val="00D9317F"/>
    <w:rsid w:val="00D9395F"/>
    <w:rsid w:val="00D947E6"/>
    <w:rsid w:val="00D955F7"/>
    <w:rsid w:val="00D96204"/>
    <w:rsid w:val="00D9687F"/>
    <w:rsid w:val="00D96AC9"/>
    <w:rsid w:val="00D96AD3"/>
    <w:rsid w:val="00DA1312"/>
    <w:rsid w:val="00DA1362"/>
    <w:rsid w:val="00DA18D9"/>
    <w:rsid w:val="00DA1BA7"/>
    <w:rsid w:val="00DA282E"/>
    <w:rsid w:val="00DA2CBD"/>
    <w:rsid w:val="00DA3A34"/>
    <w:rsid w:val="00DA4330"/>
    <w:rsid w:val="00DA4806"/>
    <w:rsid w:val="00DA49BF"/>
    <w:rsid w:val="00DA4AD0"/>
    <w:rsid w:val="00DA5318"/>
    <w:rsid w:val="00DA5680"/>
    <w:rsid w:val="00DA5D12"/>
    <w:rsid w:val="00DA5E06"/>
    <w:rsid w:val="00DA5FEA"/>
    <w:rsid w:val="00DA67D4"/>
    <w:rsid w:val="00DA7555"/>
    <w:rsid w:val="00DA75EC"/>
    <w:rsid w:val="00DA789B"/>
    <w:rsid w:val="00DA7E04"/>
    <w:rsid w:val="00DB02CE"/>
    <w:rsid w:val="00DB089B"/>
    <w:rsid w:val="00DB121E"/>
    <w:rsid w:val="00DB1837"/>
    <w:rsid w:val="00DB1C34"/>
    <w:rsid w:val="00DB2A0B"/>
    <w:rsid w:val="00DB378A"/>
    <w:rsid w:val="00DB4263"/>
    <w:rsid w:val="00DB44C0"/>
    <w:rsid w:val="00DB44DC"/>
    <w:rsid w:val="00DB4D23"/>
    <w:rsid w:val="00DB59B6"/>
    <w:rsid w:val="00DB5D3A"/>
    <w:rsid w:val="00DB65D7"/>
    <w:rsid w:val="00DB665E"/>
    <w:rsid w:val="00DB6C26"/>
    <w:rsid w:val="00DB7F11"/>
    <w:rsid w:val="00DB7F44"/>
    <w:rsid w:val="00DC0193"/>
    <w:rsid w:val="00DC080C"/>
    <w:rsid w:val="00DC0E5A"/>
    <w:rsid w:val="00DC1032"/>
    <w:rsid w:val="00DC1087"/>
    <w:rsid w:val="00DC14E5"/>
    <w:rsid w:val="00DC1D24"/>
    <w:rsid w:val="00DC221C"/>
    <w:rsid w:val="00DC22C1"/>
    <w:rsid w:val="00DC2778"/>
    <w:rsid w:val="00DC27EB"/>
    <w:rsid w:val="00DC2B67"/>
    <w:rsid w:val="00DC2D0B"/>
    <w:rsid w:val="00DC3221"/>
    <w:rsid w:val="00DC3369"/>
    <w:rsid w:val="00DC4B1E"/>
    <w:rsid w:val="00DC5322"/>
    <w:rsid w:val="00DC537A"/>
    <w:rsid w:val="00DC5403"/>
    <w:rsid w:val="00DC5955"/>
    <w:rsid w:val="00DC65D8"/>
    <w:rsid w:val="00DC71D4"/>
    <w:rsid w:val="00DD005C"/>
    <w:rsid w:val="00DD0F84"/>
    <w:rsid w:val="00DD109A"/>
    <w:rsid w:val="00DD1DD6"/>
    <w:rsid w:val="00DD23C8"/>
    <w:rsid w:val="00DD2449"/>
    <w:rsid w:val="00DD289E"/>
    <w:rsid w:val="00DD2A73"/>
    <w:rsid w:val="00DD3F4C"/>
    <w:rsid w:val="00DD40D0"/>
    <w:rsid w:val="00DD430A"/>
    <w:rsid w:val="00DD5A2D"/>
    <w:rsid w:val="00DD5CC3"/>
    <w:rsid w:val="00DD5D3F"/>
    <w:rsid w:val="00DD63D0"/>
    <w:rsid w:val="00DD6795"/>
    <w:rsid w:val="00DD6ADA"/>
    <w:rsid w:val="00DD6C0F"/>
    <w:rsid w:val="00DD7761"/>
    <w:rsid w:val="00DD7D33"/>
    <w:rsid w:val="00DD7DDE"/>
    <w:rsid w:val="00DD7F41"/>
    <w:rsid w:val="00DE016C"/>
    <w:rsid w:val="00DE0DBF"/>
    <w:rsid w:val="00DE10EE"/>
    <w:rsid w:val="00DE1204"/>
    <w:rsid w:val="00DE1384"/>
    <w:rsid w:val="00DE160F"/>
    <w:rsid w:val="00DE16E1"/>
    <w:rsid w:val="00DE1B82"/>
    <w:rsid w:val="00DE1E6C"/>
    <w:rsid w:val="00DE2A38"/>
    <w:rsid w:val="00DE2A7C"/>
    <w:rsid w:val="00DE2D7E"/>
    <w:rsid w:val="00DE32E5"/>
    <w:rsid w:val="00DE34CF"/>
    <w:rsid w:val="00DE4201"/>
    <w:rsid w:val="00DE4860"/>
    <w:rsid w:val="00DE4F95"/>
    <w:rsid w:val="00DE73EF"/>
    <w:rsid w:val="00DF0CD8"/>
    <w:rsid w:val="00DF1906"/>
    <w:rsid w:val="00DF2E83"/>
    <w:rsid w:val="00DF326A"/>
    <w:rsid w:val="00DF3625"/>
    <w:rsid w:val="00DF3BDC"/>
    <w:rsid w:val="00DF5567"/>
    <w:rsid w:val="00DF56A2"/>
    <w:rsid w:val="00DF6000"/>
    <w:rsid w:val="00DF61A9"/>
    <w:rsid w:val="00DF661F"/>
    <w:rsid w:val="00DF6E70"/>
    <w:rsid w:val="00DF7461"/>
    <w:rsid w:val="00DF7912"/>
    <w:rsid w:val="00DF7AF9"/>
    <w:rsid w:val="00DF7EAB"/>
    <w:rsid w:val="00E00441"/>
    <w:rsid w:val="00E0136C"/>
    <w:rsid w:val="00E0239C"/>
    <w:rsid w:val="00E02BD1"/>
    <w:rsid w:val="00E02D41"/>
    <w:rsid w:val="00E03566"/>
    <w:rsid w:val="00E03658"/>
    <w:rsid w:val="00E03FA4"/>
    <w:rsid w:val="00E043E6"/>
    <w:rsid w:val="00E04A4B"/>
    <w:rsid w:val="00E04C59"/>
    <w:rsid w:val="00E0552B"/>
    <w:rsid w:val="00E0554D"/>
    <w:rsid w:val="00E05EE2"/>
    <w:rsid w:val="00E06B44"/>
    <w:rsid w:val="00E076BF"/>
    <w:rsid w:val="00E079DD"/>
    <w:rsid w:val="00E111C5"/>
    <w:rsid w:val="00E1224A"/>
    <w:rsid w:val="00E122BB"/>
    <w:rsid w:val="00E12B9F"/>
    <w:rsid w:val="00E12F54"/>
    <w:rsid w:val="00E1389F"/>
    <w:rsid w:val="00E145EE"/>
    <w:rsid w:val="00E14D93"/>
    <w:rsid w:val="00E14E46"/>
    <w:rsid w:val="00E15C72"/>
    <w:rsid w:val="00E1618D"/>
    <w:rsid w:val="00E16510"/>
    <w:rsid w:val="00E16B0C"/>
    <w:rsid w:val="00E16DFC"/>
    <w:rsid w:val="00E170DF"/>
    <w:rsid w:val="00E17618"/>
    <w:rsid w:val="00E20031"/>
    <w:rsid w:val="00E20057"/>
    <w:rsid w:val="00E2044D"/>
    <w:rsid w:val="00E20772"/>
    <w:rsid w:val="00E213DA"/>
    <w:rsid w:val="00E21641"/>
    <w:rsid w:val="00E21EAA"/>
    <w:rsid w:val="00E225D3"/>
    <w:rsid w:val="00E232C6"/>
    <w:rsid w:val="00E23660"/>
    <w:rsid w:val="00E23B33"/>
    <w:rsid w:val="00E244D3"/>
    <w:rsid w:val="00E24F71"/>
    <w:rsid w:val="00E251D0"/>
    <w:rsid w:val="00E25360"/>
    <w:rsid w:val="00E256D6"/>
    <w:rsid w:val="00E25ACA"/>
    <w:rsid w:val="00E2600D"/>
    <w:rsid w:val="00E26DB9"/>
    <w:rsid w:val="00E26E1F"/>
    <w:rsid w:val="00E26EB3"/>
    <w:rsid w:val="00E27258"/>
    <w:rsid w:val="00E27B00"/>
    <w:rsid w:val="00E27E6A"/>
    <w:rsid w:val="00E30341"/>
    <w:rsid w:val="00E306C6"/>
    <w:rsid w:val="00E31C5C"/>
    <w:rsid w:val="00E32174"/>
    <w:rsid w:val="00E32976"/>
    <w:rsid w:val="00E32AA3"/>
    <w:rsid w:val="00E352A5"/>
    <w:rsid w:val="00E35768"/>
    <w:rsid w:val="00E3772A"/>
    <w:rsid w:val="00E40885"/>
    <w:rsid w:val="00E40D2A"/>
    <w:rsid w:val="00E4176D"/>
    <w:rsid w:val="00E417EF"/>
    <w:rsid w:val="00E42659"/>
    <w:rsid w:val="00E426B2"/>
    <w:rsid w:val="00E42979"/>
    <w:rsid w:val="00E43057"/>
    <w:rsid w:val="00E45C11"/>
    <w:rsid w:val="00E45E99"/>
    <w:rsid w:val="00E45F94"/>
    <w:rsid w:val="00E46C13"/>
    <w:rsid w:val="00E47B82"/>
    <w:rsid w:val="00E5078B"/>
    <w:rsid w:val="00E512C6"/>
    <w:rsid w:val="00E517C3"/>
    <w:rsid w:val="00E51B96"/>
    <w:rsid w:val="00E5229B"/>
    <w:rsid w:val="00E52A1B"/>
    <w:rsid w:val="00E52D1C"/>
    <w:rsid w:val="00E52D1E"/>
    <w:rsid w:val="00E53487"/>
    <w:rsid w:val="00E53EA7"/>
    <w:rsid w:val="00E53F4D"/>
    <w:rsid w:val="00E547B8"/>
    <w:rsid w:val="00E54800"/>
    <w:rsid w:val="00E54BAE"/>
    <w:rsid w:val="00E54C22"/>
    <w:rsid w:val="00E54F71"/>
    <w:rsid w:val="00E55192"/>
    <w:rsid w:val="00E556E2"/>
    <w:rsid w:val="00E5623A"/>
    <w:rsid w:val="00E56B05"/>
    <w:rsid w:val="00E57676"/>
    <w:rsid w:val="00E57988"/>
    <w:rsid w:val="00E57D00"/>
    <w:rsid w:val="00E57D8D"/>
    <w:rsid w:val="00E57DBC"/>
    <w:rsid w:val="00E605D2"/>
    <w:rsid w:val="00E6137D"/>
    <w:rsid w:val="00E617B7"/>
    <w:rsid w:val="00E618BB"/>
    <w:rsid w:val="00E61B1C"/>
    <w:rsid w:val="00E639C5"/>
    <w:rsid w:val="00E6440A"/>
    <w:rsid w:val="00E645CE"/>
    <w:rsid w:val="00E646BC"/>
    <w:rsid w:val="00E64A68"/>
    <w:rsid w:val="00E64BBA"/>
    <w:rsid w:val="00E66B7E"/>
    <w:rsid w:val="00E67894"/>
    <w:rsid w:val="00E67C5A"/>
    <w:rsid w:val="00E70001"/>
    <w:rsid w:val="00E70294"/>
    <w:rsid w:val="00E71192"/>
    <w:rsid w:val="00E713C6"/>
    <w:rsid w:val="00E71BE1"/>
    <w:rsid w:val="00E72035"/>
    <w:rsid w:val="00E72B16"/>
    <w:rsid w:val="00E72DDB"/>
    <w:rsid w:val="00E731C6"/>
    <w:rsid w:val="00E734E3"/>
    <w:rsid w:val="00E74054"/>
    <w:rsid w:val="00E74C55"/>
    <w:rsid w:val="00E74D9F"/>
    <w:rsid w:val="00E76228"/>
    <w:rsid w:val="00E764D7"/>
    <w:rsid w:val="00E76BBF"/>
    <w:rsid w:val="00E76CA7"/>
    <w:rsid w:val="00E774FF"/>
    <w:rsid w:val="00E77BF3"/>
    <w:rsid w:val="00E80A06"/>
    <w:rsid w:val="00E80AFC"/>
    <w:rsid w:val="00E80F1C"/>
    <w:rsid w:val="00E812A8"/>
    <w:rsid w:val="00E821C1"/>
    <w:rsid w:val="00E829BE"/>
    <w:rsid w:val="00E82F67"/>
    <w:rsid w:val="00E83526"/>
    <w:rsid w:val="00E83CA7"/>
    <w:rsid w:val="00E84112"/>
    <w:rsid w:val="00E843B2"/>
    <w:rsid w:val="00E85257"/>
    <w:rsid w:val="00E852A7"/>
    <w:rsid w:val="00E8542D"/>
    <w:rsid w:val="00E857DB"/>
    <w:rsid w:val="00E868C7"/>
    <w:rsid w:val="00E86C52"/>
    <w:rsid w:val="00E86CF2"/>
    <w:rsid w:val="00E87B8F"/>
    <w:rsid w:val="00E87BCB"/>
    <w:rsid w:val="00E90192"/>
    <w:rsid w:val="00E90882"/>
    <w:rsid w:val="00E912DD"/>
    <w:rsid w:val="00E914FA"/>
    <w:rsid w:val="00E91574"/>
    <w:rsid w:val="00E92DDF"/>
    <w:rsid w:val="00E9547E"/>
    <w:rsid w:val="00E95C79"/>
    <w:rsid w:val="00E961D0"/>
    <w:rsid w:val="00E96406"/>
    <w:rsid w:val="00E96BCC"/>
    <w:rsid w:val="00E96C2D"/>
    <w:rsid w:val="00E96C9C"/>
    <w:rsid w:val="00E97091"/>
    <w:rsid w:val="00E978C8"/>
    <w:rsid w:val="00E97AFA"/>
    <w:rsid w:val="00E97E3A"/>
    <w:rsid w:val="00EA003D"/>
    <w:rsid w:val="00EA03F3"/>
    <w:rsid w:val="00EA1D7A"/>
    <w:rsid w:val="00EA1F3F"/>
    <w:rsid w:val="00EA2641"/>
    <w:rsid w:val="00EA28A5"/>
    <w:rsid w:val="00EA29AA"/>
    <w:rsid w:val="00EA3098"/>
    <w:rsid w:val="00EA3288"/>
    <w:rsid w:val="00EA35A3"/>
    <w:rsid w:val="00EA362E"/>
    <w:rsid w:val="00EA3BE7"/>
    <w:rsid w:val="00EA439F"/>
    <w:rsid w:val="00EA49FC"/>
    <w:rsid w:val="00EA4A6E"/>
    <w:rsid w:val="00EA51F3"/>
    <w:rsid w:val="00EA549E"/>
    <w:rsid w:val="00EA57D1"/>
    <w:rsid w:val="00EA5973"/>
    <w:rsid w:val="00EA5D08"/>
    <w:rsid w:val="00EA5E24"/>
    <w:rsid w:val="00EA5FA6"/>
    <w:rsid w:val="00EA6FDB"/>
    <w:rsid w:val="00EA76CE"/>
    <w:rsid w:val="00EA7F56"/>
    <w:rsid w:val="00EA7F9A"/>
    <w:rsid w:val="00EB025C"/>
    <w:rsid w:val="00EB114A"/>
    <w:rsid w:val="00EB11A7"/>
    <w:rsid w:val="00EB1399"/>
    <w:rsid w:val="00EB1511"/>
    <w:rsid w:val="00EB23A7"/>
    <w:rsid w:val="00EB24C8"/>
    <w:rsid w:val="00EB3752"/>
    <w:rsid w:val="00EB3B5A"/>
    <w:rsid w:val="00EB404A"/>
    <w:rsid w:val="00EB51C5"/>
    <w:rsid w:val="00EB524D"/>
    <w:rsid w:val="00EB541A"/>
    <w:rsid w:val="00EB5F8B"/>
    <w:rsid w:val="00EB61D7"/>
    <w:rsid w:val="00EB6605"/>
    <w:rsid w:val="00EB701C"/>
    <w:rsid w:val="00EB7FA9"/>
    <w:rsid w:val="00EC00B5"/>
    <w:rsid w:val="00EC05A2"/>
    <w:rsid w:val="00EC0705"/>
    <w:rsid w:val="00EC0CB8"/>
    <w:rsid w:val="00EC0E56"/>
    <w:rsid w:val="00EC0F57"/>
    <w:rsid w:val="00EC1156"/>
    <w:rsid w:val="00EC1849"/>
    <w:rsid w:val="00EC31DD"/>
    <w:rsid w:val="00EC32FD"/>
    <w:rsid w:val="00EC36CA"/>
    <w:rsid w:val="00EC3A12"/>
    <w:rsid w:val="00EC3C8E"/>
    <w:rsid w:val="00EC4488"/>
    <w:rsid w:val="00EC585B"/>
    <w:rsid w:val="00EC5D32"/>
    <w:rsid w:val="00EC72D8"/>
    <w:rsid w:val="00EC7442"/>
    <w:rsid w:val="00EC75DD"/>
    <w:rsid w:val="00ED00BF"/>
    <w:rsid w:val="00ED091E"/>
    <w:rsid w:val="00ED0BB1"/>
    <w:rsid w:val="00ED1030"/>
    <w:rsid w:val="00ED2886"/>
    <w:rsid w:val="00ED3686"/>
    <w:rsid w:val="00ED3C47"/>
    <w:rsid w:val="00ED4637"/>
    <w:rsid w:val="00ED4D7A"/>
    <w:rsid w:val="00ED526A"/>
    <w:rsid w:val="00ED5307"/>
    <w:rsid w:val="00ED5378"/>
    <w:rsid w:val="00ED5740"/>
    <w:rsid w:val="00ED5C7C"/>
    <w:rsid w:val="00ED5E1F"/>
    <w:rsid w:val="00ED6078"/>
    <w:rsid w:val="00ED6968"/>
    <w:rsid w:val="00ED6A66"/>
    <w:rsid w:val="00ED6EB2"/>
    <w:rsid w:val="00ED75CA"/>
    <w:rsid w:val="00ED7BAB"/>
    <w:rsid w:val="00EE09B1"/>
    <w:rsid w:val="00EE0B84"/>
    <w:rsid w:val="00EE0C53"/>
    <w:rsid w:val="00EE12FD"/>
    <w:rsid w:val="00EE3B5C"/>
    <w:rsid w:val="00EE3CD5"/>
    <w:rsid w:val="00EE4087"/>
    <w:rsid w:val="00EE466B"/>
    <w:rsid w:val="00EE4952"/>
    <w:rsid w:val="00EE5067"/>
    <w:rsid w:val="00EE52C8"/>
    <w:rsid w:val="00EE53C0"/>
    <w:rsid w:val="00EE570B"/>
    <w:rsid w:val="00EE6169"/>
    <w:rsid w:val="00EE7EE3"/>
    <w:rsid w:val="00EF00F2"/>
    <w:rsid w:val="00EF0AA2"/>
    <w:rsid w:val="00EF132D"/>
    <w:rsid w:val="00EF1B2F"/>
    <w:rsid w:val="00EF2363"/>
    <w:rsid w:val="00EF2964"/>
    <w:rsid w:val="00EF29BF"/>
    <w:rsid w:val="00EF33C4"/>
    <w:rsid w:val="00EF3790"/>
    <w:rsid w:val="00EF3A68"/>
    <w:rsid w:val="00EF4572"/>
    <w:rsid w:val="00EF472B"/>
    <w:rsid w:val="00EF473D"/>
    <w:rsid w:val="00EF4A10"/>
    <w:rsid w:val="00EF59E4"/>
    <w:rsid w:val="00EF5E0B"/>
    <w:rsid w:val="00EF6377"/>
    <w:rsid w:val="00EF6AE1"/>
    <w:rsid w:val="00EF7D34"/>
    <w:rsid w:val="00EF7DF9"/>
    <w:rsid w:val="00F00B12"/>
    <w:rsid w:val="00F00C9C"/>
    <w:rsid w:val="00F0109C"/>
    <w:rsid w:val="00F01404"/>
    <w:rsid w:val="00F017BC"/>
    <w:rsid w:val="00F01D24"/>
    <w:rsid w:val="00F02CCE"/>
    <w:rsid w:val="00F0393F"/>
    <w:rsid w:val="00F03983"/>
    <w:rsid w:val="00F03D09"/>
    <w:rsid w:val="00F041D0"/>
    <w:rsid w:val="00F052DE"/>
    <w:rsid w:val="00F05D72"/>
    <w:rsid w:val="00F06798"/>
    <w:rsid w:val="00F06A02"/>
    <w:rsid w:val="00F0726D"/>
    <w:rsid w:val="00F07695"/>
    <w:rsid w:val="00F076AA"/>
    <w:rsid w:val="00F078E5"/>
    <w:rsid w:val="00F07FBA"/>
    <w:rsid w:val="00F10366"/>
    <w:rsid w:val="00F10C4D"/>
    <w:rsid w:val="00F10E8D"/>
    <w:rsid w:val="00F113C1"/>
    <w:rsid w:val="00F11A19"/>
    <w:rsid w:val="00F11ABF"/>
    <w:rsid w:val="00F11DC4"/>
    <w:rsid w:val="00F123B3"/>
    <w:rsid w:val="00F1265A"/>
    <w:rsid w:val="00F12CE4"/>
    <w:rsid w:val="00F12D1D"/>
    <w:rsid w:val="00F13045"/>
    <w:rsid w:val="00F1409E"/>
    <w:rsid w:val="00F14B7C"/>
    <w:rsid w:val="00F1542A"/>
    <w:rsid w:val="00F15942"/>
    <w:rsid w:val="00F163E9"/>
    <w:rsid w:val="00F16495"/>
    <w:rsid w:val="00F170A9"/>
    <w:rsid w:val="00F170D3"/>
    <w:rsid w:val="00F1756F"/>
    <w:rsid w:val="00F20524"/>
    <w:rsid w:val="00F20B6B"/>
    <w:rsid w:val="00F20D97"/>
    <w:rsid w:val="00F2134F"/>
    <w:rsid w:val="00F21658"/>
    <w:rsid w:val="00F221DB"/>
    <w:rsid w:val="00F257B2"/>
    <w:rsid w:val="00F25BD2"/>
    <w:rsid w:val="00F2623C"/>
    <w:rsid w:val="00F26587"/>
    <w:rsid w:val="00F268AC"/>
    <w:rsid w:val="00F26BB4"/>
    <w:rsid w:val="00F26EC6"/>
    <w:rsid w:val="00F27763"/>
    <w:rsid w:val="00F27AB5"/>
    <w:rsid w:val="00F27B28"/>
    <w:rsid w:val="00F27D2E"/>
    <w:rsid w:val="00F30255"/>
    <w:rsid w:val="00F30565"/>
    <w:rsid w:val="00F3060E"/>
    <w:rsid w:val="00F30EB6"/>
    <w:rsid w:val="00F313B4"/>
    <w:rsid w:val="00F3208B"/>
    <w:rsid w:val="00F320F3"/>
    <w:rsid w:val="00F32629"/>
    <w:rsid w:val="00F32A26"/>
    <w:rsid w:val="00F32F04"/>
    <w:rsid w:val="00F333EA"/>
    <w:rsid w:val="00F347C2"/>
    <w:rsid w:val="00F350D7"/>
    <w:rsid w:val="00F35607"/>
    <w:rsid w:val="00F3568D"/>
    <w:rsid w:val="00F362B1"/>
    <w:rsid w:val="00F36338"/>
    <w:rsid w:val="00F3655D"/>
    <w:rsid w:val="00F36715"/>
    <w:rsid w:val="00F36732"/>
    <w:rsid w:val="00F36D5D"/>
    <w:rsid w:val="00F37709"/>
    <w:rsid w:val="00F37B26"/>
    <w:rsid w:val="00F403EF"/>
    <w:rsid w:val="00F40476"/>
    <w:rsid w:val="00F41BB1"/>
    <w:rsid w:val="00F41FF6"/>
    <w:rsid w:val="00F422C1"/>
    <w:rsid w:val="00F4264F"/>
    <w:rsid w:val="00F42691"/>
    <w:rsid w:val="00F42AD9"/>
    <w:rsid w:val="00F42DE6"/>
    <w:rsid w:val="00F431BF"/>
    <w:rsid w:val="00F44257"/>
    <w:rsid w:val="00F447F3"/>
    <w:rsid w:val="00F44C40"/>
    <w:rsid w:val="00F456FC"/>
    <w:rsid w:val="00F46321"/>
    <w:rsid w:val="00F4650D"/>
    <w:rsid w:val="00F4683A"/>
    <w:rsid w:val="00F46879"/>
    <w:rsid w:val="00F47373"/>
    <w:rsid w:val="00F47AA5"/>
    <w:rsid w:val="00F50A7A"/>
    <w:rsid w:val="00F522CD"/>
    <w:rsid w:val="00F526F7"/>
    <w:rsid w:val="00F52A9D"/>
    <w:rsid w:val="00F52EA9"/>
    <w:rsid w:val="00F53258"/>
    <w:rsid w:val="00F56372"/>
    <w:rsid w:val="00F56376"/>
    <w:rsid w:val="00F568D1"/>
    <w:rsid w:val="00F570D3"/>
    <w:rsid w:val="00F57371"/>
    <w:rsid w:val="00F575CF"/>
    <w:rsid w:val="00F57B2C"/>
    <w:rsid w:val="00F60059"/>
    <w:rsid w:val="00F60374"/>
    <w:rsid w:val="00F603D4"/>
    <w:rsid w:val="00F60700"/>
    <w:rsid w:val="00F6077D"/>
    <w:rsid w:val="00F607A9"/>
    <w:rsid w:val="00F60C46"/>
    <w:rsid w:val="00F60E3E"/>
    <w:rsid w:val="00F61150"/>
    <w:rsid w:val="00F6117D"/>
    <w:rsid w:val="00F62250"/>
    <w:rsid w:val="00F631F8"/>
    <w:rsid w:val="00F634C5"/>
    <w:rsid w:val="00F63FF0"/>
    <w:rsid w:val="00F642CC"/>
    <w:rsid w:val="00F64990"/>
    <w:rsid w:val="00F66899"/>
    <w:rsid w:val="00F6694B"/>
    <w:rsid w:val="00F66DE7"/>
    <w:rsid w:val="00F67A23"/>
    <w:rsid w:val="00F67B2D"/>
    <w:rsid w:val="00F67D58"/>
    <w:rsid w:val="00F67FB1"/>
    <w:rsid w:val="00F7010A"/>
    <w:rsid w:val="00F703E5"/>
    <w:rsid w:val="00F71727"/>
    <w:rsid w:val="00F72358"/>
    <w:rsid w:val="00F7238E"/>
    <w:rsid w:val="00F7282E"/>
    <w:rsid w:val="00F72E33"/>
    <w:rsid w:val="00F72E84"/>
    <w:rsid w:val="00F73A2A"/>
    <w:rsid w:val="00F73C21"/>
    <w:rsid w:val="00F7432A"/>
    <w:rsid w:val="00F74836"/>
    <w:rsid w:val="00F74CC3"/>
    <w:rsid w:val="00F76074"/>
    <w:rsid w:val="00F768A9"/>
    <w:rsid w:val="00F77A54"/>
    <w:rsid w:val="00F80359"/>
    <w:rsid w:val="00F80907"/>
    <w:rsid w:val="00F80FBA"/>
    <w:rsid w:val="00F81C52"/>
    <w:rsid w:val="00F820D7"/>
    <w:rsid w:val="00F8331F"/>
    <w:rsid w:val="00F83383"/>
    <w:rsid w:val="00F83761"/>
    <w:rsid w:val="00F83972"/>
    <w:rsid w:val="00F83B1B"/>
    <w:rsid w:val="00F8407E"/>
    <w:rsid w:val="00F8453D"/>
    <w:rsid w:val="00F84861"/>
    <w:rsid w:val="00F85472"/>
    <w:rsid w:val="00F8572B"/>
    <w:rsid w:val="00F8572D"/>
    <w:rsid w:val="00F85DD7"/>
    <w:rsid w:val="00F86017"/>
    <w:rsid w:val="00F8630F"/>
    <w:rsid w:val="00F87327"/>
    <w:rsid w:val="00F9055D"/>
    <w:rsid w:val="00F90EF9"/>
    <w:rsid w:val="00F92576"/>
    <w:rsid w:val="00F92873"/>
    <w:rsid w:val="00F93DDB"/>
    <w:rsid w:val="00F94CC9"/>
    <w:rsid w:val="00F950FE"/>
    <w:rsid w:val="00F9514B"/>
    <w:rsid w:val="00F955C4"/>
    <w:rsid w:val="00F9668A"/>
    <w:rsid w:val="00F96914"/>
    <w:rsid w:val="00F96A82"/>
    <w:rsid w:val="00F96BC3"/>
    <w:rsid w:val="00F96FA4"/>
    <w:rsid w:val="00F9708D"/>
    <w:rsid w:val="00F977B1"/>
    <w:rsid w:val="00F9782D"/>
    <w:rsid w:val="00FA0126"/>
    <w:rsid w:val="00FA1112"/>
    <w:rsid w:val="00FA1183"/>
    <w:rsid w:val="00FA157F"/>
    <w:rsid w:val="00FA19EA"/>
    <w:rsid w:val="00FA1A74"/>
    <w:rsid w:val="00FA1F8E"/>
    <w:rsid w:val="00FA2486"/>
    <w:rsid w:val="00FA29D4"/>
    <w:rsid w:val="00FA31B8"/>
    <w:rsid w:val="00FA351F"/>
    <w:rsid w:val="00FA4334"/>
    <w:rsid w:val="00FA477E"/>
    <w:rsid w:val="00FA50F7"/>
    <w:rsid w:val="00FA5996"/>
    <w:rsid w:val="00FA5BFD"/>
    <w:rsid w:val="00FA5F49"/>
    <w:rsid w:val="00FA653C"/>
    <w:rsid w:val="00FA69CF"/>
    <w:rsid w:val="00FA710B"/>
    <w:rsid w:val="00FA773C"/>
    <w:rsid w:val="00FA7CDA"/>
    <w:rsid w:val="00FB0455"/>
    <w:rsid w:val="00FB0C0C"/>
    <w:rsid w:val="00FB1458"/>
    <w:rsid w:val="00FB1841"/>
    <w:rsid w:val="00FB1D8C"/>
    <w:rsid w:val="00FB28C1"/>
    <w:rsid w:val="00FB28D6"/>
    <w:rsid w:val="00FB2B7F"/>
    <w:rsid w:val="00FB361B"/>
    <w:rsid w:val="00FB3D6D"/>
    <w:rsid w:val="00FB414E"/>
    <w:rsid w:val="00FB596B"/>
    <w:rsid w:val="00FB5B24"/>
    <w:rsid w:val="00FB64F6"/>
    <w:rsid w:val="00FB6827"/>
    <w:rsid w:val="00FB6A50"/>
    <w:rsid w:val="00FB6BEB"/>
    <w:rsid w:val="00FB6C75"/>
    <w:rsid w:val="00FB6F9C"/>
    <w:rsid w:val="00FB716F"/>
    <w:rsid w:val="00FB78B8"/>
    <w:rsid w:val="00FB7DA9"/>
    <w:rsid w:val="00FC0367"/>
    <w:rsid w:val="00FC0BD9"/>
    <w:rsid w:val="00FC17B6"/>
    <w:rsid w:val="00FC26EB"/>
    <w:rsid w:val="00FC2895"/>
    <w:rsid w:val="00FC2F48"/>
    <w:rsid w:val="00FC36AC"/>
    <w:rsid w:val="00FC3DDE"/>
    <w:rsid w:val="00FC3FA4"/>
    <w:rsid w:val="00FC40E8"/>
    <w:rsid w:val="00FC43E1"/>
    <w:rsid w:val="00FC4BD9"/>
    <w:rsid w:val="00FC4CB4"/>
    <w:rsid w:val="00FC51D6"/>
    <w:rsid w:val="00FC53FD"/>
    <w:rsid w:val="00FC5B12"/>
    <w:rsid w:val="00FC5DC9"/>
    <w:rsid w:val="00FC613B"/>
    <w:rsid w:val="00FC6409"/>
    <w:rsid w:val="00FC6478"/>
    <w:rsid w:val="00FC66D9"/>
    <w:rsid w:val="00FC6F54"/>
    <w:rsid w:val="00FC6FD8"/>
    <w:rsid w:val="00FC77E2"/>
    <w:rsid w:val="00FC7C39"/>
    <w:rsid w:val="00FC7D9E"/>
    <w:rsid w:val="00FD001F"/>
    <w:rsid w:val="00FD03FC"/>
    <w:rsid w:val="00FD0545"/>
    <w:rsid w:val="00FD062C"/>
    <w:rsid w:val="00FD0758"/>
    <w:rsid w:val="00FD0B3F"/>
    <w:rsid w:val="00FD0DC8"/>
    <w:rsid w:val="00FD1634"/>
    <w:rsid w:val="00FD2702"/>
    <w:rsid w:val="00FD2984"/>
    <w:rsid w:val="00FD2E49"/>
    <w:rsid w:val="00FD329F"/>
    <w:rsid w:val="00FD337E"/>
    <w:rsid w:val="00FD34E9"/>
    <w:rsid w:val="00FD460B"/>
    <w:rsid w:val="00FD4621"/>
    <w:rsid w:val="00FD4662"/>
    <w:rsid w:val="00FD48EF"/>
    <w:rsid w:val="00FD4CCD"/>
    <w:rsid w:val="00FD4F4B"/>
    <w:rsid w:val="00FD6001"/>
    <w:rsid w:val="00FD7266"/>
    <w:rsid w:val="00FD7E9C"/>
    <w:rsid w:val="00FE00C9"/>
    <w:rsid w:val="00FE0136"/>
    <w:rsid w:val="00FE100C"/>
    <w:rsid w:val="00FE1B31"/>
    <w:rsid w:val="00FE1B35"/>
    <w:rsid w:val="00FE2712"/>
    <w:rsid w:val="00FE29DF"/>
    <w:rsid w:val="00FE2BB1"/>
    <w:rsid w:val="00FE4151"/>
    <w:rsid w:val="00FE4248"/>
    <w:rsid w:val="00FE4461"/>
    <w:rsid w:val="00FE4623"/>
    <w:rsid w:val="00FE4BFF"/>
    <w:rsid w:val="00FE4F3E"/>
    <w:rsid w:val="00FE502A"/>
    <w:rsid w:val="00FE556D"/>
    <w:rsid w:val="00FE5A27"/>
    <w:rsid w:val="00FE6218"/>
    <w:rsid w:val="00FE634E"/>
    <w:rsid w:val="00FE6DAF"/>
    <w:rsid w:val="00FE71F0"/>
    <w:rsid w:val="00FF011E"/>
    <w:rsid w:val="00FF0131"/>
    <w:rsid w:val="00FF07EC"/>
    <w:rsid w:val="00FF1072"/>
    <w:rsid w:val="00FF11B4"/>
    <w:rsid w:val="00FF135B"/>
    <w:rsid w:val="00FF21F4"/>
    <w:rsid w:val="00FF2258"/>
    <w:rsid w:val="00FF4633"/>
    <w:rsid w:val="00FF481D"/>
    <w:rsid w:val="00FF4A9B"/>
    <w:rsid w:val="00FF5B62"/>
    <w:rsid w:val="00FF65DA"/>
    <w:rsid w:val="00FF69BB"/>
    <w:rsid w:val="00FF74D2"/>
    <w:rsid w:val="00FF7990"/>
    <w:rsid w:val="00FF7D0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86DCD"/>
  </w:style>
  <w:style w:type="paragraph" w:styleId="Heading1">
    <w:name w:val="heading 1"/>
    <w:basedOn w:val="Basedettulo"/>
    <w:next w:val="BodyText"/>
    <w:qFormat/>
    <w:rsid w:val="00C86DCD"/>
    <w:pPr>
      <w:outlineLvl w:val="0"/>
    </w:pPr>
  </w:style>
  <w:style w:type="paragraph" w:styleId="Heading2">
    <w:name w:val="heading 2"/>
    <w:basedOn w:val="Basedettulo"/>
    <w:next w:val="BodyText"/>
    <w:qFormat/>
    <w:rsid w:val="00C86DCD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C86DCD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C86DCD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C86DCD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C86DCD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C86DCD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C86DCD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C86DCD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C86DCD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C86DCD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C86DCD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C86DCD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C86DCD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C86DCD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C86DCD"/>
    <w:pPr>
      <w:keepNext/>
    </w:pPr>
  </w:style>
  <w:style w:type="paragraph" w:styleId="Caption">
    <w:name w:val="caption"/>
    <w:basedOn w:val="Figura"/>
    <w:next w:val="BodyText"/>
    <w:qFormat/>
    <w:rsid w:val="00C86DCD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C86DCD"/>
    <w:pPr>
      <w:keepNext/>
      <w:spacing w:line="240" w:lineRule="auto"/>
    </w:pPr>
  </w:style>
  <w:style w:type="paragraph" w:styleId="Date">
    <w:name w:val="Date"/>
    <w:basedOn w:val="BodyText"/>
    <w:semiHidden/>
    <w:rsid w:val="00C86DCD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C86DCD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C86DCD"/>
  </w:style>
  <w:style w:type="paragraph" w:customStyle="1" w:styleId="Basedecabealho">
    <w:name w:val="Base de cabeçalho"/>
    <w:basedOn w:val="Normal"/>
    <w:rsid w:val="00C86DCD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C86DCD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C86DCD"/>
  </w:style>
  <w:style w:type="character" w:customStyle="1" w:styleId="nfaseprincipal">
    <w:name w:val="Ênfase principal"/>
    <w:rsid w:val="00C86DCD"/>
    <w:rPr>
      <w:b/>
      <w:i/>
    </w:rPr>
  </w:style>
  <w:style w:type="paragraph" w:styleId="ListBullet">
    <w:name w:val="List Bullet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C86DCD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C86DCD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C86DCD"/>
    <w:rPr>
      <w:b/>
    </w:rPr>
  </w:style>
  <w:style w:type="paragraph" w:customStyle="1" w:styleId="Endereoremetente">
    <w:name w:val="Endereço remetente"/>
    <w:basedOn w:val="Endereo"/>
    <w:rsid w:val="00C86DCD"/>
  </w:style>
  <w:style w:type="paragraph" w:customStyle="1" w:styleId="Endereo">
    <w:name w:val="Endereço"/>
    <w:basedOn w:val="BodyText"/>
    <w:rsid w:val="00C86DCD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C86DCD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C86DCD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C86DCD"/>
    <w:rPr>
      <w:vertAlign w:val="superscript"/>
    </w:rPr>
  </w:style>
  <w:style w:type="paragraph" w:customStyle="1" w:styleId="Empresa">
    <w:name w:val="Empresa"/>
    <w:basedOn w:val="BodyText"/>
    <w:rsid w:val="00C86DCD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C86DCD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C86DCD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C86DCD"/>
    <w:pPr>
      <w:spacing w:before="120"/>
    </w:pPr>
  </w:style>
  <w:style w:type="paragraph" w:customStyle="1" w:styleId="ltimacitao">
    <w:name w:val="Última citação"/>
    <w:basedOn w:val="Quote"/>
    <w:next w:val="BodyText"/>
    <w:rsid w:val="00C86DCD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C86DCD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C86DCD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C86DCD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C86DCD"/>
    <w:pPr>
      <w:spacing w:after="240"/>
    </w:pPr>
  </w:style>
  <w:style w:type="character" w:styleId="FootnoteReference">
    <w:name w:val="footnote reference"/>
    <w:semiHidden/>
    <w:rsid w:val="00C86DCD"/>
    <w:rPr>
      <w:vertAlign w:val="superscript"/>
    </w:rPr>
  </w:style>
  <w:style w:type="paragraph" w:styleId="FootnoteText">
    <w:name w:val="footnote text"/>
    <w:basedOn w:val="Basenotaderodap"/>
    <w:semiHidden/>
    <w:rsid w:val="00C86DCD"/>
    <w:pPr>
      <w:spacing w:after="120"/>
    </w:pPr>
  </w:style>
  <w:style w:type="paragraph" w:customStyle="1" w:styleId="Primeiralista">
    <w:name w:val="Primeira lista"/>
    <w:basedOn w:val="List"/>
    <w:next w:val="List"/>
    <w:rsid w:val="00C86DCD"/>
    <w:pPr>
      <w:spacing w:before="80"/>
    </w:pPr>
  </w:style>
  <w:style w:type="paragraph" w:customStyle="1" w:styleId="ltimalista">
    <w:name w:val="Última lista"/>
    <w:basedOn w:val="List"/>
    <w:next w:val="BodyText"/>
    <w:rsid w:val="00C86DCD"/>
    <w:pPr>
      <w:spacing w:after="240"/>
    </w:pPr>
  </w:style>
  <w:style w:type="paragraph" w:styleId="ListContinue">
    <w:name w:val="List Continue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C86DCD"/>
    <w:pPr>
      <w:ind w:left="2160"/>
    </w:pPr>
  </w:style>
  <w:style w:type="paragraph" w:styleId="ListNumber4">
    <w:name w:val="List Number 4"/>
    <w:basedOn w:val="ListNumber"/>
    <w:semiHidden/>
    <w:rsid w:val="00C86DCD"/>
    <w:pPr>
      <w:ind w:left="1800"/>
    </w:pPr>
  </w:style>
  <w:style w:type="paragraph" w:styleId="ListNumber3">
    <w:name w:val="List Number 3"/>
    <w:basedOn w:val="ListNumber"/>
    <w:semiHidden/>
    <w:rsid w:val="00C86DCD"/>
    <w:pPr>
      <w:ind w:left="1440"/>
    </w:pPr>
  </w:style>
  <w:style w:type="paragraph" w:styleId="ListNumber2">
    <w:name w:val="List Number 2"/>
    <w:basedOn w:val="ListNumber"/>
    <w:semiHidden/>
    <w:rsid w:val="00C86DCD"/>
    <w:pPr>
      <w:ind w:left="1080"/>
    </w:pPr>
  </w:style>
  <w:style w:type="paragraph" w:styleId="ListBullet5">
    <w:name w:val="List Bullet 5"/>
    <w:basedOn w:val="ListBullet"/>
    <w:semiHidden/>
    <w:rsid w:val="00C86DCD"/>
    <w:pPr>
      <w:ind w:left="2160"/>
    </w:pPr>
  </w:style>
  <w:style w:type="paragraph" w:styleId="ListBullet4">
    <w:name w:val="List Bullet 4"/>
    <w:basedOn w:val="ListBullet"/>
    <w:semiHidden/>
    <w:rsid w:val="00C86DCD"/>
    <w:pPr>
      <w:ind w:left="1800"/>
    </w:pPr>
  </w:style>
  <w:style w:type="paragraph" w:styleId="ListBullet3">
    <w:name w:val="List Bullet 3"/>
    <w:basedOn w:val="ListBullet"/>
    <w:semiHidden/>
    <w:rsid w:val="00C86DCD"/>
    <w:pPr>
      <w:ind w:left="1440"/>
    </w:pPr>
  </w:style>
  <w:style w:type="paragraph" w:styleId="ListBullet2">
    <w:name w:val="List Bullet 2"/>
    <w:basedOn w:val="ListBullet"/>
    <w:semiHidden/>
    <w:rsid w:val="00C86DCD"/>
    <w:pPr>
      <w:ind w:left="1080"/>
    </w:pPr>
  </w:style>
  <w:style w:type="paragraph" w:styleId="List5">
    <w:name w:val="List 5"/>
    <w:basedOn w:val="List"/>
    <w:semiHidden/>
    <w:rsid w:val="00C86DCD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C86DCD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C86DCD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C86DCD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C86DCD"/>
    <w:pPr>
      <w:ind w:left="360"/>
    </w:pPr>
  </w:style>
  <w:style w:type="character" w:styleId="EndnoteReference">
    <w:name w:val="endnote reference"/>
    <w:semiHidden/>
    <w:rsid w:val="00C86DCD"/>
    <w:rPr>
      <w:vertAlign w:val="superscript"/>
    </w:rPr>
  </w:style>
  <w:style w:type="paragraph" w:styleId="EndnoteText">
    <w:name w:val="endnote text"/>
    <w:basedOn w:val="Basenotaderodap"/>
    <w:semiHidden/>
    <w:rsid w:val="00C86DCD"/>
    <w:pPr>
      <w:spacing w:after="120"/>
    </w:pPr>
  </w:style>
  <w:style w:type="character" w:styleId="Emphasis">
    <w:name w:val="Emphasis"/>
    <w:qFormat/>
    <w:rsid w:val="00C86DCD"/>
    <w:rPr>
      <w:i/>
    </w:rPr>
  </w:style>
  <w:style w:type="character" w:styleId="CommentReference">
    <w:name w:val="annotation reference"/>
    <w:semiHidden/>
    <w:rsid w:val="00C86DCD"/>
    <w:rPr>
      <w:sz w:val="16"/>
    </w:rPr>
  </w:style>
  <w:style w:type="paragraph" w:styleId="Subtitle">
    <w:name w:val="Subtitle"/>
    <w:basedOn w:val="Title"/>
    <w:next w:val="BodyText"/>
    <w:qFormat/>
    <w:rsid w:val="00C86DCD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C86DCD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C86DCD"/>
    <w:pPr>
      <w:ind w:left="1080"/>
    </w:pPr>
  </w:style>
  <w:style w:type="paragraph" w:styleId="ListContinue3">
    <w:name w:val="List Continue 3"/>
    <w:basedOn w:val="ListContinue"/>
    <w:semiHidden/>
    <w:rsid w:val="00C86DCD"/>
    <w:pPr>
      <w:ind w:left="1440"/>
    </w:pPr>
  </w:style>
  <w:style w:type="paragraph" w:styleId="ListContinue4">
    <w:name w:val="List Continue 4"/>
    <w:basedOn w:val="ListContinue"/>
    <w:semiHidden/>
    <w:rsid w:val="00C86DCD"/>
    <w:pPr>
      <w:ind w:left="1800"/>
    </w:pPr>
  </w:style>
  <w:style w:type="paragraph" w:styleId="ListContinue5">
    <w:name w:val="List Continue 5"/>
    <w:basedOn w:val="ListContinue"/>
    <w:semiHidden/>
    <w:rsid w:val="00C86DCD"/>
    <w:pPr>
      <w:ind w:left="2160"/>
    </w:pPr>
  </w:style>
  <w:style w:type="paragraph" w:styleId="BodyTextIndent2">
    <w:name w:val="Body Text Indent 2"/>
    <w:basedOn w:val="Normal"/>
    <w:semiHidden/>
    <w:rsid w:val="00C86DCD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C86DCD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1537B3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237519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9817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E39907F-077E-4380-B583-717FF856EB5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9699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715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3503</cp:revision>
  <cp:lastPrinted>2018-12-13T13:35:00Z</cp:lastPrinted>
  <dcterms:created xsi:type="dcterms:W3CDTF">2016-03-08T23:34:00Z</dcterms:created>
  <dcterms:modified xsi:type="dcterms:W3CDTF">2024-07-05T15:42:00Z</dcterms:modified>
</cp:coreProperties>
</file>