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284DF6" w:rsidRPr="00284DF6" w:rsidRDefault="00284DF6" w:rsidP="00284DF6">
      <w:pPr>
        <w:rPr>
          <w:sz w:val="32"/>
        </w:rPr>
      </w:pPr>
      <w:r w:rsidRPr="00284DF6">
        <w:rPr>
          <w:sz w:val="32"/>
        </w:rPr>
        <w:t>PACIENTE: Vicente Fernandes de Alencar</w:t>
      </w:r>
    </w:p>
    <w:p w:rsidR="00284DF6" w:rsidRPr="00284DF6" w:rsidRDefault="00284DF6" w:rsidP="00284DF6">
      <w:pPr>
        <w:rPr>
          <w:sz w:val="32"/>
        </w:rPr>
      </w:pPr>
      <w:r w:rsidRPr="00284DF6">
        <w:rPr>
          <w:sz w:val="32"/>
        </w:rPr>
        <w:t xml:space="preserve">IDADE:74 anos SEXO: M                    </w:t>
      </w:r>
    </w:p>
    <w:p w:rsidR="00F4668A" w:rsidRDefault="00284DF6" w:rsidP="00284DF6">
      <w:pPr>
        <w:rPr>
          <w:sz w:val="32"/>
        </w:rPr>
      </w:pPr>
      <w:r w:rsidRPr="00284DF6">
        <w:rPr>
          <w:sz w:val="32"/>
        </w:rPr>
        <w:t>DATA DO EXAME:4 jul.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41F4" w:rsidRDefault="002841F4">
      <w:r>
        <w:separator/>
      </w:r>
    </w:p>
  </w:endnote>
  <w:endnote w:type="continuationSeparator" w:id="0">
    <w:p w:rsidR="002841F4" w:rsidRDefault="002841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2841F4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41F4" w:rsidRDefault="002841F4">
      <w:r>
        <w:separator/>
      </w:r>
    </w:p>
  </w:footnote>
  <w:footnote w:type="continuationSeparator" w:id="0">
    <w:p w:rsidR="002841F4" w:rsidRDefault="002841F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1F4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388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8A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FD6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1F3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35715</TotalTime>
  <Pages>1</Pages>
  <Words>110</Words>
  <Characters>628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4968</cp:revision>
  <cp:lastPrinted>2024-03-07T16:05:00Z</cp:lastPrinted>
  <dcterms:created xsi:type="dcterms:W3CDTF">2016-03-08T22:17:00Z</dcterms:created>
  <dcterms:modified xsi:type="dcterms:W3CDTF">2024-07-05T14:45:00Z</dcterms:modified>
</cp:coreProperties>
</file>