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D49BD" w:rsidRPr="004D49BD">
        <w:rPr>
          <w:sz w:val="22"/>
        </w:rPr>
        <w:t>Antonio Cesar Barbosa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D49BD">
        <w:rPr>
          <w:sz w:val="22"/>
        </w:rPr>
        <w:t>65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515842">
        <w:rPr>
          <w:sz w:val="22"/>
        </w:rPr>
        <w:t xml:space="preserve">4 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49BD">
        <w:t>10.1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D49BD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49BD">
        <w:rPr>
          <w:noProof/>
          <w:sz w:val="24"/>
        </w:rPr>
        <w:t>5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EB4" w:rsidRDefault="00A17EB4">
      <w:r>
        <w:separator/>
      </w:r>
    </w:p>
  </w:endnote>
  <w:endnote w:type="continuationSeparator" w:id="0">
    <w:p w:rsidR="00A17EB4" w:rsidRDefault="00A17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17EB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EB4" w:rsidRDefault="00A17EB4">
      <w:r>
        <w:separator/>
      </w:r>
    </w:p>
  </w:footnote>
  <w:footnote w:type="continuationSeparator" w:id="0">
    <w:p w:rsidR="00A17EB4" w:rsidRDefault="00A17E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17EB4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58161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5081</cp:revision>
  <cp:lastPrinted>2024-03-07T16:09:00Z</cp:lastPrinted>
  <dcterms:created xsi:type="dcterms:W3CDTF">2016-03-08T22:06:00Z</dcterms:created>
  <dcterms:modified xsi:type="dcterms:W3CDTF">2024-07-05T14:21:00Z</dcterms:modified>
</cp:coreProperties>
</file>