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15842" w:rsidRPr="00515842">
        <w:rPr>
          <w:sz w:val="22"/>
        </w:rPr>
        <w:t>Romulo Santos Cipriano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15842">
        <w:rPr>
          <w:sz w:val="22"/>
        </w:rPr>
        <w:t>31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976C8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515842">
        <w:rPr>
          <w:sz w:val="22"/>
        </w:rPr>
        <w:t xml:space="preserve">4 </w:t>
      </w:r>
      <w:bookmarkStart w:id="0" w:name="_GoBack"/>
      <w:bookmarkEnd w:id="0"/>
      <w:r w:rsidR="006D787E">
        <w:rPr>
          <w:sz w:val="22"/>
        </w:rPr>
        <w:t xml:space="preserve"> jul.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554B2">
        <w:t>9.4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554B2">
        <w:t>21.7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15842">
        <w:rPr>
          <w:noProof/>
          <w:sz w:val="24"/>
        </w:rPr>
        <w:t>4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F86" w:rsidRDefault="00871F86">
      <w:r>
        <w:separator/>
      </w:r>
    </w:p>
  </w:endnote>
  <w:endnote w:type="continuationSeparator" w:id="0">
    <w:p w:rsidR="00871F86" w:rsidRDefault="00871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71F8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F86" w:rsidRDefault="00871F86">
      <w:r>
        <w:separator/>
      </w:r>
    </w:p>
  </w:footnote>
  <w:footnote w:type="continuationSeparator" w:id="0">
    <w:p w:rsidR="00871F86" w:rsidRDefault="00871F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58160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5080</cp:revision>
  <cp:lastPrinted>2024-03-07T16:09:00Z</cp:lastPrinted>
  <dcterms:created xsi:type="dcterms:W3CDTF">2016-03-08T22:06:00Z</dcterms:created>
  <dcterms:modified xsi:type="dcterms:W3CDTF">2024-07-04T13:17:00Z</dcterms:modified>
</cp:coreProperties>
</file>