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23564" w:rsidRPr="00623564">
        <w:rPr>
          <w:sz w:val="22"/>
        </w:rPr>
        <w:t>Rafael Azevedo Weibel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23564">
        <w:rPr>
          <w:sz w:val="22"/>
        </w:rPr>
        <w:t>3</w:t>
      </w:r>
      <w:r w:rsidR="00233952">
        <w:rPr>
          <w:sz w:val="22"/>
        </w:rPr>
        <w:t>8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976C8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33952">
        <w:rPr>
          <w:sz w:val="22"/>
        </w:rPr>
        <w:t>3</w:t>
      </w:r>
      <w:r w:rsidR="006D787E">
        <w:rPr>
          <w:sz w:val="22"/>
        </w:rPr>
        <w:t xml:space="preserve"> jul.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554B2">
        <w:t>9.4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554B2">
        <w:t>21.7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33952">
        <w:rPr>
          <w:noProof/>
          <w:sz w:val="24"/>
        </w:rPr>
        <w:t>3 de julho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6CF" w:rsidRDefault="003506CF">
      <w:r>
        <w:separator/>
      </w:r>
    </w:p>
  </w:endnote>
  <w:endnote w:type="continuationSeparator" w:id="0">
    <w:p w:rsidR="003506CF" w:rsidRDefault="00350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506C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6CF" w:rsidRDefault="003506CF">
      <w:r>
        <w:separator/>
      </w:r>
    </w:p>
  </w:footnote>
  <w:footnote w:type="continuationSeparator" w:id="0">
    <w:p w:rsidR="003506CF" w:rsidRDefault="003506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6CF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58158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5077</cp:revision>
  <cp:lastPrinted>2024-03-07T16:09:00Z</cp:lastPrinted>
  <dcterms:created xsi:type="dcterms:W3CDTF">2016-03-08T22:06:00Z</dcterms:created>
  <dcterms:modified xsi:type="dcterms:W3CDTF">2024-07-03T18:51:00Z</dcterms:modified>
</cp:coreProperties>
</file>