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161599">
        <w:t>/PETC</w:t>
      </w:r>
    </w:p>
    <w:p w:rsidR="0051093E" w:rsidRDefault="0051093E" w:rsidP="0051093E">
      <w:pPr>
        <w:rPr>
          <w:sz w:val="32"/>
        </w:rPr>
      </w:pPr>
    </w:p>
    <w:p w:rsidR="00F215EB" w:rsidRDefault="00F215EB" w:rsidP="00F215EB">
      <w:pPr>
        <w:rPr>
          <w:sz w:val="32"/>
        </w:rPr>
      </w:pPr>
    </w:p>
    <w:p w:rsidR="009902A6" w:rsidRPr="009902A6" w:rsidRDefault="009902A6" w:rsidP="009902A6">
      <w:pPr>
        <w:rPr>
          <w:sz w:val="32"/>
          <w:szCs w:val="32"/>
        </w:rPr>
      </w:pPr>
      <w:bookmarkStart w:id="0" w:name="_GoBack"/>
      <w:r w:rsidRPr="009902A6">
        <w:rPr>
          <w:sz w:val="32"/>
          <w:szCs w:val="32"/>
        </w:rPr>
        <w:t xml:space="preserve">PACIENTE: </w:t>
      </w:r>
      <w:r w:rsidR="003A3557" w:rsidRPr="003A3557">
        <w:rPr>
          <w:sz w:val="32"/>
          <w:szCs w:val="32"/>
        </w:rPr>
        <w:t>Manoel de Andrade Madureira Filho</w:t>
      </w:r>
    </w:p>
    <w:p w:rsidR="009902A6" w:rsidRPr="009902A6" w:rsidRDefault="009902A6" w:rsidP="009902A6">
      <w:pPr>
        <w:rPr>
          <w:sz w:val="32"/>
          <w:szCs w:val="32"/>
        </w:rPr>
      </w:pPr>
      <w:r w:rsidRPr="009902A6">
        <w:rPr>
          <w:sz w:val="32"/>
          <w:szCs w:val="32"/>
        </w:rPr>
        <w:t>IDADE:</w:t>
      </w:r>
      <w:r w:rsidR="003A3557">
        <w:rPr>
          <w:sz w:val="32"/>
          <w:szCs w:val="32"/>
        </w:rPr>
        <w:t>67</w:t>
      </w:r>
      <w:r w:rsidRPr="009902A6">
        <w:rPr>
          <w:sz w:val="32"/>
          <w:szCs w:val="32"/>
        </w:rPr>
        <w:t xml:space="preserve"> anos SEXO: </w:t>
      </w:r>
      <w:r w:rsidR="003A3557">
        <w:rPr>
          <w:sz w:val="32"/>
          <w:szCs w:val="32"/>
        </w:rPr>
        <w:t>M</w:t>
      </w:r>
      <w:r w:rsidRPr="009902A6">
        <w:rPr>
          <w:sz w:val="32"/>
          <w:szCs w:val="32"/>
        </w:rPr>
        <w:t xml:space="preserve">                     </w:t>
      </w:r>
    </w:p>
    <w:p w:rsidR="00546280" w:rsidRDefault="009902A6" w:rsidP="009902A6">
      <w:pPr>
        <w:rPr>
          <w:sz w:val="32"/>
          <w:szCs w:val="32"/>
        </w:rPr>
      </w:pPr>
      <w:r w:rsidRPr="009902A6">
        <w:rPr>
          <w:sz w:val="32"/>
          <w:szCs w:val="32"/>
        </w:rPr>
        <w:t>DATA DO EXAME:</w:t>
      </w:r>
      <w:r w:rsidR="003A3557">
        <w:rPr>
          <w:sz w:val="32"/>
          <w:szCs w:val="32"/>
        </w:rPr>
        <w:t>2</w:t>
      </w:r>
      <w:r w:rsidRPr="009902A6">
        <w:rPr>
          <w:sz w:val="32"/>
          <w:szCs w:val="32"/>
        </w:rPr>
        <w:t xml:space="preserve"> jul. 24</w:t>
      </w:r>
      <w:bookmarkEnd w:id="0"/>
    </w:p>
    <w:p w:rsidR="002F2BBE" w:rsidRDefault="002F2BBE" w:rsidP="002F2BB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</w:t>
      </w:r>
      <w:r w:rsidR="00A366DF">
        <w:rPr>
          <w:sz w:val="32"/>
        </w:rPr>
        <w:t xml:space="preserve"> </w:t>
      </w:r>
      <w:r w:rsidR="00A366DF" w:rsidRPr="00A366DF">
        <w:rPr>
          <w:sz w:val="32"/>
        </w:rPr>
        <w:t>prolongadas</w:t>
      </w:r>
      <w:r>
        <w:rPr>
          <w:sz w:val="32"/>
        </w:rPr>
        <w:t xml:space="preserve"> e amplitudes </w:t>
      </w:r>
      <w:r w:rsid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</w:t>
      </w:r>
      <w:r w:rsidR="00A366DF">
        <w:rPr>
          <w:sz w:val="32"/>
        </w:rPr>
        <w:t xml:space="preserve"> </w:t>
      </w:r>
      <w:r>
        <w:rPr>
          <w:sz w:val="32"/>
        </w:rPr>
        <w:t xml:space="preserve"> </w:t>
      </w:r>
      <w:r w:rsidR="00A366DF" w:rsidRPr="00A366DF">
        <w:rPr>
          <w:sz w:val="32"/>
        </w:rPr>
        <w:t xml:space="preserve">prolongadas </w:t>
      </w:r>
      <w:r>
        <w:rPr>
          <w:sz w:val="32"/>
        </w:rPr>
        <w:t xml:space="preserve">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 xml:space="preserve">Potencial evocado auditivo </w:t>
      </w:r>
      <w:r w:rsidR="00A366DF">
        <w:rPr>
          <w:sz w:val="32"/>
        </w:rPr>
        <w:t>sugestivo de comprometimento das vias</w:t>
      </w:r>
    </w:p>
    <w:p w:rsidR="00A366DF" w:rsidRDefault="007A0740" w:rsidP="0051093E">
      <w:pPr>
        <w:rPr>
          <w:sz w:val="32"/>
        </w:rPr>
      </w:pPr>
      <w:r>
        <w:rPr>
          <w:sz w:val="32"/>
        </w:rPr>
        <w:t>auditivas corticais, de predominio a esquerda.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73B" w:rsidRDefault="00B9173B">
      <w:r>
        <w:separator/>
      </w:r>
    </w:p>
  </w:endnote>
  <w:endnote w:type="continuationSeparator" w:id="0">
    <w:p w:rsidR="00B9173B" w:rsidRDefault="00B91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73B" w:rsidRDefault="00B9173B">
      <w:r>
        <w:separator/>
      </w:r>
    </w:p>
  </w:footnote>
  <w:footnote w:type="continuationSeparator" w:id="0">
    <w:p w:rsidR="00B9173B" w:rsidRDefault="00B917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128D"/>
    <w:rsid w:val="00004598"/>
    <w:rsid w:val="00005530"/>
    <w:rsid w:val="00005988"/>
    <w:rsid w:val="0001159A"/>
    <w:rsid w:val="000121FD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30E49"/>
    <w:rsid w:val="00030F50"/>
    <w:rsid w:val="00032A28"/>
    <w:rsid w:val="000342B2"/>
    <w:rsid w:val="00037021"/>
    <w:rsid w:val="000370C9"/>
    <w:rsid w:val="00040C80"/>
    <w:rsid w:val="000421FD"/>
    <w:rsid w:val="0004450E"/>
    <w:rsid w:val="00047C0A"/>
    <w:rsid w:val="00047DD4"/>
    <w:rsid w:val="000500C7"/>
    <w:rsid w:val="00050413"/>
    <w:rsid w:val="00050A02"/>
    <w:rsid w:val="00050AF6"/>
    <w:rsid w:val="00051A8F"/>
    <w:rsid w:val="000532EA"/>
    <w:rsid w:val="0005452C"/>
    <w:rsid w:val="00054CCD"/>
    <w:rsid w:val="00056AC1"/>
    <w:rsid w:val="000572E1"/>
    <w:rsid w:val="00057611"/>
    <w:rsid w:val="00057679"/>
    <w:rsid w:val="000613B4"/>
    <w:rsid w:val="0006165C"/>
    <w:rsid w:val="00062F54"/>
    <w:rsid w:val="0006328C"/>
    <w:rsid w:val="00063742"/>
    <w:rsid w:val="000642E2"/>
    <w:rsid w:val="0006562A"/>
    <w:rsid w:val="00067DCB"/>
    <w:rsid w:val="00070FD2"/>
    <w:rsid w:val="0007168A"/>
    <w:rsid w:val="000739E4"/>
    <w:rsid w:val="00073A82"/>
    <w:rsid w:val="00073C96"/>
    <w:rsid w:val="0007664F"/>
    <w:rsid w:val="00077480"/>
    <w:rsid w:val="0008100F"/>
    <w:rsid w:val="0008123A"/>
    <w:rsid w:val="0008174D"/>
    <w:rsid w:val="000822A6"/>
    <w:rsid w:val="00082739"/>
    <w:rsid w:val="00082A2C"/>
    <w:rsid w:val="00083104"/>
    <w:rsid w:val="0008326B"/>
    <w:rsid w:val="00084D99"/>
    <w:rsid w:val="0008511B"/>
    <w:rsid w:val="00085DC9"/>
    <w:rsid w:val="0008624F"/>
    <w:rsid w:val="000872B5"/>
    <w:rsid w:val="000874C5"/>
    <w:rsid w:val="0008784E"/>
    <w:rsid w:val="00090AFA"/>
    <w:rsid w:val="00090FD2"/>
    <w:rsid w:val="00092B95"/>
    <w:rsid w:val="00093361"/>
    <w:rsid w:val="000938F7"/>
    <w:rsid w:val="00095F19"/>
    <w:rsid w:val="00097F4C"/>
    <w:rsid w:val="000A03E7"/>
    <w:rsid w:val="000A062D"/>
    <w:rsid w:val="000A229B"/>
    <w:rsid w:val="000A23D3"/>
    <w:rsid w:val="000A40AF"/>
    <w:rsid w:val="000A4282"/>
    <w:rsid w:val="000A4FEC"/>
    <w:rsid w:val="000A7E65"/>
    <w:rsid w:val="000B0356"/>
    <w:rsid w:val="000B03F3"/>
    <w:rsid w:val="000B1290"/>
    <w:rsid w:val="000B13D0"/>
    <w:rsid w:val="000B2FA6"/>
    <w:rsid w:val="000B3435"/>
    <w:rsid w:val="000B6AA1"/>
    <w:rsid w:val="000B7F7E"/>
    <w:rsid w:val="000C0C80"/>
    <w:rsid w:val="000C1896"/>
    <w:rsid w:val="000C5513"/>
    <w:rsid w:val="000C6BDA"/>
    <w:rsid w:val="000D0494"/>
    <w:rsid w:val="000D04E6"/>
    <w:rsid w:val="000D19DB"/>
    <w:rsid w:val="000D2D7E"/>
    <w:rsid w:val="000D475A"/>
    <w:rsid w:val="000D484C"/>
    <w:rsid w:val="000D4C12"/>
    <w:rsid w:val="000E02FA"/>
    <w:rsid w:val="000E1F08"/>
    <w:rsid w:val="000E290E"/>
    <w:rsid w:val="000E2E5D"/>
    <w:rsid w:val="000E349F"/>
    <w:rsid w:val="000E37FD"/>
    <w:rsid w:val="000E3A78"/>
    <w:rsid w:val="000E4607"/>
    <w:rsid w:val="000E4662"/>
    <w:rsid w:val="000E5839"/>
    <w:rsid w:val="000E7791"/>
    <w:rsid w:val="000F0925"/>
    <w:rsid w:val="000F0E94"/>
    <w:rsid w:val="000F34A0"/>
    <w:rsid w:val="000F366D"/>
    <w:rsid w:val="000F3E63"/>
    <w:rsid w:val="000F4541"/>
    <w:rsid w:val="000F463F"/>
    <w:rsid w:val="000F5A17"/>
    <w:rsid w:val="000F67B4"/>
    <w:rsid w:val="00100743"/>
    <w:rsid w:val="00100848"/>
    <w:rsid w:val="00103D8C"/>
    <w:rsid w:val="001063C9"/>
    <w:rsid w:val="001065AC"/>
    <w:rsid w:val="00106B6B"/>
    <w:rsid w:val="001115C3"/>
    <w:rsid w:val="001116D0"/>
    <w:rsid w:val="0011173A"/>
    <w:rsid w:val="0011225E"/>
    <w:rsid w:val="001124CE"/>
    <w:rsid w:val="001147CC"/>
    <w:rsid w:val="00115087"/>
    <w:rsid w:val="00116127"/>
    <w:rsid w:val="00116811"/>
    <w:rsid w:val="0011727B"/>
    <w:rsid w:val="00120182"/>
    <w:rsid w:val="0012049E"/>
    <w:rsid w:val="00121F56"/>
    <w:rsid w:val="00125C35"/>
    <w:rsid w:val="001267A7"/>
    <w:rsid w:val="00127CF2"/>
    <w:rsid w:val="001309B0"/>
    <w:rsid w:val="00131327"/>
    <w:rsid w:val="001314E7"/>
    <w:rsid w:val="00131978"/>
    <w:rsid w:val="00131DE0"/>
    <w:rsid w:val="00135BEC"/>
    <w:rsid w:val="00136FA3"/>
    <w:rsid w:val="001417F5"/>
    <w:rsid w:val="00141F21"/>
    <w:rsid w:val="00143CBB"/>
    <w:rsid w:val="001442CA"/>
    <w:rsid w:val="0014444B"/>
    <w:rsid w:val="001447AC"/>
    <w:rsid w:val="0014510C"/>
    <w:rsid w:val="001455F6"/>
    <w:rsid w:val="00145D6C"/>
    <w:rsid w:val="00150D0A"/>
    <w:rsid w:val="00151938"/>
    <w:rsid w:val="001523DE"/>
    <w:rsid w:val="00152866"/>
    <w:rsid w:val="00152F2A"/>
    <w:rsid w:val="00154FFA"/>
    <w:rsid w:val="0015634D"/>
    <w:rsid w:val="00160BD6"/>
    <w:rsid w:val="00161599"/>
    <w:rsid w:val="0016168B"/>
    <w:rsid w:val="00161E0E"/>
    <w:rsid w:val="00162E4C"/>
    <w:rsid w:val="001638D5"/>
    <w:rsid w:val="00164B6F"/>
    <w:rsid w:val="00166A60"/>
    <w:rsid w:val="00167003"/>
    <w:rsid w:val="001701D7"/>
    <w:rsid w:val="0017041B"/>
    <w:rsid w:val="00170723"/>
    <w:rsid w:val="00171069"/>
    <w:rsid w:val="00171F88"/>
    <w:rsid w:val="001722EB"/>
    <w:rsid w:val="00173B68"/>
    <w:rsid w:val="00174F8D"/>
    <w:rsid w:val="001760DB"/>
    <w:rsid w:val="00176457"/>
    <w:rsid w:val="00177F19"/>
    <w:rsid w:val="00180605"/>
    <w:rsid w:val="00184195"/>
    <w:rsid w:val="001851B2"/>
    <w:rsid w:val="00186561"/>
    <w:rsid w:val="00187E71"/>
    <w:rsid w:val="0019017E"/>
    <w:rsid w:val="001901BB"/>
    <w:rsid w:val="00190E9D"/>
    <w:rsid w:val="00196A1A"/>
    <w:rsid w:val="00196E16"/>
    <w:rsid w:val="001A093C"/>
    <w:rsid w:val="001A19FC"/>
    <w:rsid w:val="001A262F"/>
    <w:rsid w:val="001A269E"/>
    <w:rsid w:val="001A2CC0"/>
    <w:rsid w:val="001A4424"/>
    <w:rsid w:val="001A5684"/>
    <w:rsid w:val="001A57E1"/>
    <w:rsid w:val="001A7109"/>
    <w:rsid w:val="001B1B31"/>
    <w:rsid w:val="001B4901"/>
    <w:rsid w:val="001B6AC5"/>
    <w:rsid w:val="001B7635"/>
    <w:rsid w:val="001C408B"/>
    <w:rsid w:val="001C49BE"/>
    <w:rsid w:val="001C5C46"/>
    <w:rsid w:val="001C601D"/>
    <w:rsid w:val="001C6567"/>
    <w:rsid w:val="001C6D43"/>
    <w:rsid w:val="001D1136"/>
    <w:rsid w:val="001D16CF"/>
    <w:rsid w:val="001D1E97"/>
    <w:rsid w:val="001D2F5F"/>
    <w:rsid w:val="001D46AF"/>
    <w:rsid w:val="001D4FD7"/>
    <w:rsid w:val="001E1E16"/>
    <w:rsid w:val="001E368C"/>
    <w:rsid w:val="001E602A"/>
    <w:rsid w:val="001F02C1"/>
    <w:rsid w:val="001F53EE"/>
    <w:rsid w:val="001F5BD1"/>
    <w:rsid w:val="001F7470"/>
    <w:rsid w:val="001F7AAA"/>
    <w:rsid w:val="00200FC6"/>
    <w:rsid w:val="002034CC"/>
    <w:rsid w:val="0020386E"/>
    <w:rsid w:val="00204BFD"/>
    <w:rsid w:val="00204FC1"/>
    <w:rsid w:val="0020537C"/>
    <w:rsid w:val="00211A98"/>
    <w:rsid w:val="00212012"/>
    <w:rsid w:val="0021527F"/>
    <w:rsid w:val="002213A1"/>
    <w:rsid w:val="00222010"/>
    <w:rsid w:val="002235A2"/>
    <w:rsid w:val="0022444A"/>
    <w:rsid w:val="002245A9"/>
    <w:rsid w:val="0022526A"/>
    <w:rsid w:val="00225BC3"/>
    <w:rsid w:val="0022606C"/>
    <w:rsid w:val="002265DA"/>
    <w:rsid w:val="00227354"/>
    <w:rsid w:val="00227ED8"/>
    <w:rsid w:val="00231287"/>
    <w:rsid w:val="00234717"/>
    <w:rsid w:val="00236C39"/>
    <w:rsid w:val="00237A3A"/>
    <w:rsid w:val="0024005A"/>
    <w:rsid w:val="0024294F"/>
    <w:rsid w:val="0024464E"/>
    <w:rsid w:val="00244C75"/>
    <w:rsid w:val="002474E0"/>
    <w:rsid w:val="0024773E"/>
    <w:rsid w:val="00247C1D"/>
    <w:rsid w:val="00251315"/>
    <w:rsid w:val="002528B0"/>
    <w:rsid w:val="00253C5D"/>
    <w:rsid w:val="0025456A"/>
    <w:rsid w:val="00256BA6"/>
    <w:rsid w:val="002576B6"/>
    <w:rsid w:val="00261377"/>
    <w:rsid w:val="002618C0"/>
    <w:rsid w:val="002626B3"/>
    <w:rsid w:val="00263331"/>
    <w:rsid w:val="00264B64"/>
    <w:rsid w:val="00264E40"/>
    <w:rsid w:val="00265A13"/>
    <w:rsid w:val="00266462"/>
    <w:rsid w:val="00271954"/>
    <w:rsid w:val="00271AA9"/>
    <w:rsid w:val="002739C3"/>
    <w:rsid w:val="00273B4D"/>
    <w:rsid w:val="0027442F"/>
    <w:rsid w:val="00275B2B"/>
    <w:rsid w:val="002777C0"/>
    <w:rsid w:val="002805B4"/>
    <w:rsid w:val="002806EC"/>
    <w:rsid w:val="00282F5D"/>
    <w:rsid w:val="00283005"/>
    <w:rsid w:val="00283719"/>
    <w:rsid w:val="00283B94"/>
    <w:rsid w:val="00284588"/>
    <w:rsid w:val="00285252"/>
    <w:rsid w:val="00285DC4"/>
    <w:rsid w:val="002900A4"/>
    <w:rsid w:val="00291197"/>
    <w:rsid w:val="00293701"/>
    <w:rsid w:val="0029480F"/>
    <w:rsid w:val="00296796"/>
    <w:rsid w:val="00296A28"/>
    <w:rsid w:val="002A036B"/>
    <w:rsid w:val="002A1486"/>
    <w:rsid w:val="002A1B45"/>
    <w:rsid w:val="002A1C65"/>
    <w:rsid w:val="002A3A98"/>
    <w:rsid w:val="002A6EB7"/>
    <w:rsid w:val="002B0D11"/>
    <w:rsid w:val="002B12E5"/>
    <w:rsid w:val="002B1D9B"/>
    <w:rsid w:val="002B2C27"/>
    <w:rsid w:val="002B2D69"/>
    <w:rsid w:val="002B4899"/>
    <w:rsid w:val="002B4F06"/>
    <w:rsid w:val="002B56F8"/>
    <w:rsid w:val="002B62C7"/>
    <w:rsid w:val="002B6992"/>
    <w:rsid w:val="002B7AA4"/>
    <w:rsid w:val="002B7C8C"/>
    <w:rsid w:val="002C0B38"/>
    <w:rsid w:val="002C1F09"/>
    <w:rsid w:val="002C215C"/>
    <w:rsid w:val="002C2D4D"/>
    <w:rsid w:val="002C339C"/>
    <w:rsid w:val="002C4E09"/>
    <w:rsid w:val="002C4FF0"/>
    <w:rsid w:val="002C539E"/>
    <w:rsid w:val="002C60D5"/>
    <w:rsid w:val="002C6DB8"/>
    <w:rsid w:val="002D460A"/>
    <w:rsid w:val="002E2E0A"/>
    <w:rsid w:val="002E2EA6"/>
    <w:rsid w:val="002E47B1"/>
    <w:rsid w:val="002E6549"/>
    <w:rsid w:val="002E6AF4"/>
    <w:rsid w:val="002E7991"/>
    <w:rsid w:val="002E7A21"/>
    <w:rsid w:val="002F08D0"/>
    <w:rsid w:val="002F10FB"/>
    <w:rsid w:val="002F156C"/>
    <w:rsid w:val="002F1C5A"/>
    <w:rsid w:val="002F2890"/>
    <w:rsid w:val="002F2BBE"/>
    <w:rsid w:val="002F3383"/>
    <w:rsid w:val="002F6258"/>
    <w:rsid w:val="002F6A49"/>
    <w:rsid w:val="002F714D"/>
    <w:rsid w:val="0030257D"/>
    <w:rsid w:val="003040B9"/>
    <w:rsid w:val="003043A1"/>
    <w:rsid w:val="003051F7"/>
    <w:rsid w:val="003053C3"/>
    <w:rsid w:val="003076B7"/>
    <w:rsid w:val="00310B23"/>
    <w:rsid w:val="0031105F"/>
    <w:rsid w:val="003123AC"/>
    <w:rsid w:val="00315D3A"/>
    <w:rsid w:val="003165C9"/>
    <w:rsid w:val="00320A26"/>
    <w:rsid w:val="00321CB5"/>
    <w:rsid w:val="00322D8C"/>
    <w:rsid w:val="003231AA"/>
    <w:rsid w:val="00323EB8"/>
    <w:rsid w:val="00326648"/>
    <w:rsid w:val="003268BA"/>
    <w:rsid w:val="00327702"/>
    <w:rsid w:val="00330531"/>
    <w:rsid w:val="003306F0"/>
    <w:rsid w:val="00332AA6"/>
    <w:rsid w:val="00336BB9"/>
    <w:rsid w:val="00337DFF"/>
    <w:rsid w:val="003412A5"/>
    <w:rsid w:val="003413B3"/>
    <w:rsid w:val="003428B3"/>
    <w:rsid w:val="00342A3F"/>
    <w:rsid w:val="00342A80"/>
    <w:rsid w:val="00343043"/>
    <w:rsid w:val="00344132"/>
    <w:rsid w:val="003444BA"/>
    <w:rsid w:val="0034527C"/>
    <w:rsid w:val="003458FD"/>
    <w:rsid w:val="003460AE"/>
    <w:rsid w:val="003460CD"/>
    <w:rsid w:val="003462ED"/>
    <w:rsid w:val="003464D4"/>
    <w:rsid w:val="0035123F"/>
    <w:rsid w:val="00351314"/>
    <w:rsid w:val="00354281"/>
    <w:rsid w:val="00355E48"/>
    <w:rsid w:val="00356227"/>
    <w:rsid w:val="003568E6"/>
    <w:rsid w:val="00356A6D"/>
    <w:rsid w:val="003575A9"/>
    <w:rsid w:val="0035772C"/>
    <w:rsid w:val="0036136A"/>
    <w:rsid w:val="00363038"/>
    <w:rsid w:val="00363D22"/>
    <w:rsid w:val="003641F2"/>
    <w:rsid w:val="00364BAE"/>
    <w:rsid w:val="00365DC9"/>
    <w:rsid w:val="0036710D"/>
    <w:rsid w:val="00367710"/>
    <w:rsid w:val="003724B8"/>
    <w:rsid w:val="003725D3"/>
    <w:rsid w:val="00372EB2"/>
    <w:rsid w:val="00373150"/>
    <w:rsid w:val="0037370A"/>
    <w:rsid w:val="0037379E"/>
    <w:rsid w:val="0037434B"/>
    <w:rsid w:val="0037498C"/>
    <w:rsid w:val="003749CB"/>
    <w:rsid w:val="00374B27"/>
    <w:rsid w:val="00374BB3"/>
    <w:rsid w:val="00374CFE"/>
    <w:rsid w:val="00374E1E"/>
    <w:rsid w:val="003750C3"/>
    <w:rsid w:val="003753FC"/>
    <w:rsid w:val="003775D8"/>
    <w:rsid w:val="00380937"/>
    <w:rsid w:val="003816BB"/>
    <w:rsid w:val="00381C86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440D"/>
    <w:rsid w:val="00394475"/>
    <w:rsid w:val="00394E06"/>
    <w:rsid w:val="0039640F"/>
    <w:rsid w:val="00397D7D"/>
    <w:rsid w:val="003A16CB"/>
    <w:rsid w:val="003A1736"/>
    <w:rsid w:val="003A3557"/>
    <w:rsid w:val="003A3C9E"/>
    <w:rsid w:val="003A3E68"/>
    <w:rsid w:val="003A4516"/>
    <w:rsid w:val="003A72F4"/>
    <w:rsid w:val="003B1A9D"/>
    <w:rsid w:val="003B2B89"/>
    <w:rsid w:val="003B5791"/>
    <w:rsid w:val="003B5D4F"/>
    <w:rsid w:val="003B5E73"/>
    <w:rsid w:val="003B65A2"/>
    <w:rsid w:val="003B7B2D"/>
    <w:rsid w:val="003C03A9"/>
    <w:rsid w:val="003C1924"/>
    <w:rsid w:val="003C3805"/>
    <w:rsid w:val="003C7E07"/>
    <w:rsid w:val="003D0616"/>
    <w:rsid w:val="003D1A91"/>
    <w:rsid w:val="003D1D2C"/>
    <w:rsid w:val="003D36FE"/>
    <w:rsid w:val="003D3787"/>
    <w:rsid w:val="003D3AFC"/>
    <w:rsid w:val="003D42CD"/>
    <w:rsid w:val="003D5C70"/>
    <w:rsid w:val="003D62B5"/>
    <w:rsid w:val="003D6AA5"/>
    <w:rsid w:val="003E09B0"/>
    <w:rsid w:val="003E386C"/>
    <w:rsid w:val="003E45F0"/>
    <w:rsid w:val="003E56BB"/>
    <w:rsid w:val="003E5EEF"/>
    <w:rsid w:val="003F02EA"/>
    <w:rsid w:val="003F05D7"/>
    <w:rsid w:val="003F2370"/>
    <w:rsid w:val="003F2439"/>
    <w:rsid w:val="003F44C9"/>
    <w:rsid w:val="003F5475"/>
    <w:rsid w:val="003F6D56"/>
    <w:rsid w:val="003F6ECA"/>
    <w:rsid w:val="00400524"/>
    <w:rsid w:val="004010A8"/>
    <w:rsid w:val="004013AD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5A00"/>
    <w:rsid w:val="004161D5"/>
    <w:rsid w:val="0041697A"/>
    <w:rsid w:val="00416ADC"/>
    <w:rsid w:val="0042044B"/>
    <w:rsid w:val="00420774"/>
    <w:rsid w:val="00422CF8"/>
    <w:rsid w:val="00423811"/>
    <w:rsid w:val="00423A3D"/>
    <w:rsid w:val="00425928"/>
    <w:rsid w:val="0043181B"/>
    <w:rsid w:val="00431BA2"/>
    <w:rsid w:val="0043211D"/>
    <w:rsid w:val="004327C2"/>
    <w:rsid w:val="00432AD0"/>
    <w:rsid w:val="0043362A"/>
    <w:rsid w:val="00433C5B"/>
    <w:rsid w:val="00433E31"/>
    <w:rsid w:val="004344E6"/>
    <w:rsid w:val="004351FD"/>
    <w:rsid w:val="00435277"/>
    <w:rsid w:val="004353A5"/>
    <w:rsid w:val="00436781"/>
    <w:rsid w:val="00436C31"/>
    <w:rsid w:val="00437E92"/>
    <w:rsid w:val="00440A48"/>
    <w:rsid w:val="00443890"/>
    <w:rsid w:val="004442DA"/>
    <w:rsid w:val="0044434D"/>
    <w:rsid w:val="00445AC9"/>
    <w:rsid w:val="00445BD1"/>
    <w:rsid w:val="004507DB"/>
    <w:rsid w:val="00450DC5"/>
    <w:rsid w:val="004520F2"/>
    <w:rsid w:val="0045332F"/>
    <w:rsid w:val="00453633"/>
    <w:rsid w:val="0045380D"/>
    <w:rsid w:val="00453930"/>
    <w:rsid w:val="00454A00"/>
    <w:rsid w:val="00454ABE"/>
    <w:rsid w:val="00455C99"/>
    <w:rsid w:val="00456A6D"/>
    <w:rsid w:val="00456CC8"/>
    <w:rsid w:val="00456E30"/>
    <w:rsid w:val="0045701F"/>
    <w:rsid w:val="00457F30"/>
    <w:rsid w:val="00457FE6"/>
    <w:rsid w:val="004613E3"/>
    <w:rsid w:val="00461C8F"/>
    <w:rsid w:val="00461CE2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3C24"/>
    <w:rsid w:val="00474559"/>
    <w:rsid w:val="00475721"/>
    <w:rsid w:val="00475778"/>
    <w:rsid w:val="00475859"/>
    <w:rsid w:val="00476350"/>
    <w:rsid w:val="0048103B"/>
    <w:rsid w:val="004810DC"/>
    <w:rsid w:val="00481B25"/>
    <w:rsid w:val="00483495"/>
    <w:rsid w:val="00483772"/>
    <w:rsid w:val="00485260"/>
    <w:rsid w:val="004852A5"/>
    <w:rsid w:val="00485A32"/>
    <w:rsid w:val="004904FC"/>
    <w:rsid w:val="00490828"/>
    <w:rsid w:val="00490C9B"/>
    <w:rsid w:val="004957A5"/>
    <w:rsid w:val="00496582"/>
    <w:rsid w:val="00497B13"/>
    <w:rsid w:val="00497FDB"/>
    <w:rsid w:val="004A10B2"/>
    <w:rsid w:val="004A38DD"/>
    <w:rsid w:val="004A4DF2"/>
    <w:rsid w:val="004A5247"/>
    <w:rsid w:val="004A79C9"/>
    <w:rsid w:val="004B2494"/>
    <w:rsid w:val="004B3BEA"/>
    <w:rsid w:val="004B57C2"/>
    <w:rsid w:val="004B67C3"/>
    <w:rsid w:val="004B7204"/>
    <w:rsid w:val="004C034F"/>
    <w:rsid w:val="004C0A73"/>
    <w:rsid w:val="004C1295"/>
    <w:rsid w:val="004C1435"/>
    <w:rsid w:val="004C2685"/>
    <w:rsid w:val="004C42C1"/>
    <w:rsid w:val="004C5A53"/>
    <w:rsid w:val="004C71DD"/>
    <w:rsid w:val="004D00CA"/>
    <w:rsid w:val="004D17A4"/>
    <w:rsid w:val="004D2A3A"/>
    <w:rsid w:val="004D3436"/>
    <w:rsid w:val="004D47AF"/>
    <w:rsid w:val="004D7BC8"/>
    <w:rsid w:val="004E07A0"/>
    <w:rsid w:val="004E1944"/>
    <w:rsid w:val="004E3657"/>
    <w:rsid w:val="004E413F"/>
    <w:rsid w:val="004E5588"/>
    <w:rsid w:val="004E603A"/>
    <w:rsid w:val="004E70F9"/>
    <w:rsid w:val="004F03F5"/>
    <w:rsid w:val="004F0C5F"/>
    <w:rsid w:val="004F1083"/>
    <w:rsid w:val="004F184F"/>
    <w:rsid w:val="004F3093"/>
    <w:rsid w:val="004F4AB8"/>
    <w:rsid w:val="004F571C"/>
    <w:rsid w:val="004F6834"/>
    <w:rsid w:val="004F7AB2"/>
    <w:rsid w:val="004F7C3C"/>
    <w:rsid w:val="00500B73"/>
    <w:rsid w:val="005022FA"/>
    <w:rsid w:val="00502A53"/>
    <w:rsid w:val="00503C9B"/>
    <w:rsid w:val="00503F09"/>
    <w:rsid w:val="005074B4"/>
    <w:rsid w:val="0051093E"/>
    <w:rsid w:val="005121D9"/>
    <w:rsid w:val="00513BDF"/>
    <w:rsid w:val="00516845"/>
    <w:rsid w:val="005174C7"/>
    <w:rsid w:val="00517B25"/>
    <w:rsid w:val="005204F0"/>
    <w:rsid w:val="00521045"/>
    <w:rsid w:val="00521649"/>
    <w:rsid w:val="005226BD"/>
    <w:rsid w:val="00524754"/>
    <w:rsid w:val="00525136"/>
    <w:rsid w:val="0052626A"/>
    <w:rsid w:val="00526354"/>
    <w:rsid w:val="00526CEC"/>
    <w:rsid w:val="0052744F"/>
    <w:rsid w:val="00527A4F"/>
    <w:rsid w:val="00527DF7"/>
    <w:rsid w:val="00527E98"/>
    <w:rsid w:val="0053308B"/>
    <w:rsid w:val="005337C5"/>
    <w:rsid w:val="005355EE"/>
    <w:rsid w:val="00535DA2"/>
    <w:rsid w:val="00536BC7"/>
    <w:rsid w:val="00537859"/>
    <w:rsid w:val="00541AB2"/>
    <w:rsid w:val="00542776"/>
    <w:rsid w:val="00543B26"/>
    <w:rsid w:val="00543C0E"/>
    <w:rsid w:val="00544E04"/>
    <w:rsid w:val="00546280"/>
    <w:rsid w:val="005471E9"/>
    <w:rsid w:val="00547800"/>
    <w:rsid w:val="005500A5"/>
    <w:rsid w:val="00550BAA"/>
    <w:rsid w:val="00551127"/>
    <w:rsid w:val="00551812"/>
    <w:rsid w:val="00553932"/>
    <w:rsid w:val="0055763A"/>
    <w:rsid w:val="00557B87"/>
    <w:rsid w:val="00561DAF"/>
    <w:rsid w:val="0056264A"/>
    <w:rsid w:val="00567153"/>
    <w:rsid w:val="0056752C"/>
    <w:rsid w:val="00567669"/>
    <w:rsid w:val="00570BC1"/>
    <w:rsid w:val="00573F6B"/>
    <w:rsid w:val="0057596C"/>
    <w:rsid w:val="00576ECE"/>
    <w:rsid w:val="00577831"/>
    <w:rsid w:val="005801FF"/>
    <w:rsid w:val="005802D9"/>
    <w:rsid w:val="00580722"/>
    <w:rsid w:val="00580884"/>
    <w:rsid w:val="005833F8"/>
    <w:rsid w:val="00584CE6"/>
    <w:rsid w:val="00585AFB"/>
    <w:rsid w:val="00585E70"/>
    <w:rsid w:val="00586DEE"/>
    <w:rsid w:val="0058715A"/>
    <w:rsid w:val="00591BB7"/>
    <w:rsid w:val="00592EDA"/>
    <w:rsid w:val="00594E34"/>
    <w:rsid w:val="005963E9"/>
    <w:rsid w:val="00596405"/>
    <w:rsid w:val="00597C32"/>
    <w:rsid w:val="005A03D0"/>
    <w:rsid w:val="005A13FB"/>
    <w:rsid w:val="005A1639"/>
    <w:rsid w:val="005A22F2"/>
    <w:rsid w:val="005A60F2"/>
    <w:rsid w:val="005A646A"/>
    <w:rsid w:val="005B1B22"/>
    <w:rsid w:val="005B1E42"/>
    <w:rsid w:val="005B1F3E"/>
    <w:rsid w:val="005B23BD"/>
    <w:rsid w:val="005B2819"/>
    <w:rsid w:val="005B5058"/>
    <w:rsid w:val="005B5E8B"/>
    <w:rsid w:val="005B7B22"/>
    <w:rsid w:val="005C18FE"/>
    <w:rsid w:val="005C2E5B"/>
    <w:rsid w:val="005C3837"/>
    <w:rsid w:val="005C4919"/>
    <w:rsid w:val="005C7773"/>
    <w:rsid w:val="005C7B16"/>
    <w:rsid w:val="005D09DF"/>
    <w:rsid w:val="005D198F"/>
    <w:rsid w:val="005D3FE0"/>
    <w:rsid w:val="005D40CE"/>
    <w:rsid w:val="005D4B75"/>
    <w:rsid w:val="005D6A95"/>
    <w:rsid w:val="005D745A"/>
    <w:rsid w:val="005E041F"/>
    <w:rsid w:val="005E08F5"/>
    <w:rsid w:val="005E1392"/>
    <w:rsid w:val="005E15C7"/>
    <w:rsid w:val="005E1D98"/>
    <w:rsid w:val="005E2722"/>
    <w:rsid w:val="005E3B1C"/>
    <w:rsid w:val="005E5D0B"/>
    <w:rsid w:val="005E6195"/>
    <w:rsid w:val="005E699F"/>
    <w:rsid w:val="005E738F"/>
    <w:rsid w:val="005F07AF"/>
    <w:rsid w:val="005F1A7E"/>
    <w:rsid w:val="005F1DBA"/>
    <w:rsid w:val="005F3758"/>
    <w:rsid w:val="005F39E2"/>
    <w:rsid w:val="005F4582"/>
    <w:rsid w:val="005F4CC5"/>
    <w:rsid w:val="005F69BF"/>
    <w:rsid w:val="005F7045"/>
    <w:rsid w:val="005F74CA"/>
    <w:rsid w:val="005F7E6F"/>
    <w:rsid w:val="006001F0"/>
    <w:rsid w:val="006048C5"/>
    <w:rsid w:val="0060557F"/>
    <w:rsid w:val="00607DF7"/>
    <w:rsid w:val="00610170"/>
    <w:rsid w:val="006108C1"/>
    <w:rsid w:val="0061489A"/>
    <w:rsid w:val="0061652E"/>
    <w:rsid w:val="006179EA"/>
    <w:rsid w:val="00620FA6"/>
    <w:rsid w:val="00621FCA"/>
    <w:rsid w:val="00622A5A"/>
    <w:rsid w:val="00623865"/>
    <w:rsid w:val="00623AA6"/>
    <w:rsid w:val="00623E43"/>
    <w:rsid w:val="006242A7"/>
    <w:rsid w:val="00625784"/>
    <w:rsid w:val="00626523"/>
    <w:rsid w:val="006269E1"/>
    <w:rsid w:val="00626D84"/>
    <w:rsid w:val="00627B3A"/>
    <w:rsid w:val="00630255"/>
    <w:rsid w:val="006302AF"/>
    <w:rsid w:val="006308B6"/>
    <w:rsid w:val="00630971"/>
    <w:rsid w:val="0063123F"/>
    <w:rsid w:val="00633130"/>
    <w:rsid w:val="0063356D"/>
    <w:rsid w:val="006342B3"/>
    <w:rsid w:val="00634F74"/>
    <w:rsid w:val="00635BD6"/>
    <w:rsid w:val="0063683D"/>
    <w:rsid w:val="00637B36"/>
    <w:rsid w:val="00640B4E"/>
    <w:rsid w:val="00640D22"/>
    <w:rsid w:val="00643AE1"/>
    <w:rsid w:val="00645519"/>
    <w:rsid w:val="00645EFE"/>
    <w:rsid w:val="006469D2"/>
    <w:rsid w:val="00647D3C"/>
    <w:rsid w:val="0065057F"/>
    <w:rsid w:val="00650B6F"/>
    <w:rsid w:val="00654A2D"/>
    <w:rsid w:val="00654CCF"/>
    <w:rsid w:val="00660DD8"/>
    <w:rsid w:val="006616A0"/>
    <w:rsid w:val="00661CF9"/>
    <w:rsid w:val="00665A55"/>
    <w:rsid w:val="00667A5F"/>
    <w:rsid w:val="006714C1"/>
    <w:rsid w:val="0067277C"/>
    <w:rsid w:val="00672D44"/>
    <w:rsid w:val="006741B4"/>
    <w:rsid w:val="00674210"/>
    <w:rsid w:val="00675A90"/>
    <w:rsid w:val="0067762D"/>
    <w:rsid w:val="00677709"/>
    <w:rsid w:val="00680180"/>
    <w:rsid w:val="0068088E"/>
    <w:rsid w:val="006838E1"/>
    <w:rsid w:val="006900E8"/>
    <w:rsid w:val="006916EA"/>
    <w:rsid w:val="00691E4D"/>
    <w:rsid w:val="00692637"/>
    <w:rsid w:val="00692F1E"/>
    <w:rsid w:val="00693230"/>
    <w:rsid w:val="0069395C"/>
    <w:rsid w:val="0069404F"/>
    <w:rsid w:val="00694680"/>
    <w:rsid w:val="00697D8D"/>
    <w:rsid w:val="00697EE5"/>
    <w:rsid w:val="006A0F02"/>
    <w:rsid w:val="006A1BCD"/>
    <w:rsid w:val="006A2848"/>
    <w:rsid w:val="006B0E43"/>
    <w:rsid w:val="006B0FAB"/>
    <w:rsid w:val="006B4153"/>
    <w:rsid w:val="006B4A0B"/>
    <w:rsid w:val="006B6BBD"/>
    <w:rsid w:val="006B78EE"/>
    <w:rsid w:val="006C55C3"/>
    <w:rsid w:val="006C5947"/>
    <w:rsid w:val="006C5CBA"/>
    <w:rsid w:val="006C70C9"/>
    <w:rsid w:val="006C7304"/>
    <w:rsid w:val="006C7D56"/>
    <w:rsid w:val="006D121D"/>
    <w:rsid w:val="006D14E5"/>
    <w:rsid w:val="006D2558"/>
    <w:rsid w:val="006D2592"/>
    <w:rsid w:val="006D263F"/>
    <w:rsid w:val="006D2C8F"/>
    <w:rsid w:val="006D67DE"/>
    <w:rsid w:val="006E0111"/>
    <w:rsid w:val="006E0F72"/>
    <w:rsid w:val="006E2388"/>
    <w:rsid w:val="006E700D"/>
    <w:rsid w:val="006F11E3"/>
    <w:rsid w:val="006F2DBF"/>
    <w:rsid w:val="006F3552"/>
    <w:rsid w:val="006F5298"/>
    <w:rsid w:val="0070009A"/>
    <w:rsid w:val="00702C13"/>
    <w:rsid w:val="00702D86"/>
    <w:rsid w:val="00704EAD"/>
    <w:rsid w:val="00704FC8"/>
    <w:rsid w:val="007050DB"/>
    <w:rsid w:val="00705160"/>
    <w:rsid w:val="007067B3"/>
    <w:rsid w:val="00707361"/>
    <w:rsid w:val="0071081D"/>
    <w:rsid w:val="00714EC5"/>
    <w:rsid w:val="00715B73"/>
    <w:rsid w:val="00716A45"/>
    <w:rsid w:val="0072143F"/>
    <w:rsid w:val="0072585E"/>
    <w:rsid w:val="007267D7"/>
    <w:rsid w:val="007270B8"/>
    <w:rsid w:val="00732689"/>
    <w:rsid w:val="0073292C"/>
    <w:rsid w:val="00736709"/>
    <w:rsid w:val="007368CD"/>
    <w:rsid w:val="00736E15"/>
    <w:rsid w:val="00737ACE"/>
    <w:rsid w:val="00740BC9"/>
    <w:rsid w:val="007413A2"/>
    <w:rsid w:val="00741518"/>
    <w:rsid w:val="0074152D"/>
    <w:rsid w:val="00741660"/>
    <w:rsid w:val="007424EC"/>
    <w:rsid w:val="00742D08"/>
    <w:rsid w:val="007437EE"/>
    <w:rsid w:val="00745BB8"/>
    <w:rsid w:val="00745BF7"/>
    <w:rsid w:val="007460DD"/>
    <w:rsid w:val="007469D8"/>
    <w:rsid w:val="0075004D"/>
    <w:rsid w:val="00750FEA"/>
    <w:rsid w:val="007513DE"/>
    <w:rsid w:val="00751CF6"/>
    <w:rsid w:val="00752965"/>
    <w:rsid w:val="00753390"/>
    <w:rsid w:val="00755675"/>
    <w:rsid w:val="007558EC"/>
    <w:rsid w:val="00755E31"/>
    <w:rsid w:val="00757130"/>
    <w:rsid w:val="007603F9"/>
    <w:rsid w:val="00761951"/>
    <w:rsid w:val="00762569"/>
    <w:rsid w:val="00762987"/>
    <w:rsid w:val="00764825"/>
    <w:rsid w:val="007661A3"/>
    <w:rsid w:val="00766C39"/>
    <w:rsid w:val="0076712D"/>
    <w:rsid w:val="007676EA"/>
    <w:rsid w:val="00767CF3"/>
    <w:rsid w:val="007706F7"/>
    <w:rsid w:val="00772FC2"/>
    <w:rsid w:val="0077425F"/>
    <w:rsid w:val="00774687"/>
    <w:rsid w:val="00775CE8"/>
    <w:rsid w:val="007761E7"/>
    <w:rsid w:val="0077654F"/>
    <w:rsid w:val="007768E6"/>
    <w:rsid w:val="00781B0C"/>
    <w:rsid w:val="0078269E"/>
    <w:rsid w:val="0078536F"/>
    <w:rsid w:val="00786A5B"/>
    <w:rsid w:val="007921B8"/>
    <w:rsid w:val="00792529"/>
    <w:rsid w:val="007946BC"/>
    <w:rsid w:val="00794EF6"/>
    <w:rsid w:val="00796948"/>
    <w:rsid w:val="00797936"/>
    <w:rsid w:val="007A0740"/>
    <w:rsid w:val="007A153C"/>
    <w:rsid w:val="007A1C60"/>
    <w:rsid w:val="007A2379"/>
    <w:rsid w:val="007A4FC9"/>
    <w:rsid w:val="007A66A2"/>
    <w:rsid w:val="007A67CD"/>
    <w:rsid w:val="007A76B8"/>
    <w:rsid w:val="007B1298"/>
    <w:rsid w:val="007B2020"/>
    <w:rsid w:val="007B2E73"/>
    <w:rsid w:val="007B5AC7"/>
    <w:rsid w:val="007B6D79"/>
    <w:rsid w:val="007B72DB"/>
    <w:rsid w:val="007C0E45"/>
    <w:rsid w:val="007C11C0"/>
    <w:rsid w:val="007C255C"/>
    <w:rsid w:val="007C4A4C"/>
    <w:rsid w:val="007C4F93"/>
    <w:rsid w:val="007C65A1"/>
    <w:rsid w:val="007C6B6E"/>
    <w:rsid w:val="007C7A67"/>
    <w:rsid w:val="007D0898"/>
    <w:rsid w:val="007D40B4"/>
    <w:rsid w:val="007D420B"/>
    <w:rsid w:val="007D44EE"/>
    <w:rsid w:val="007D4D90"/>
    <w:rsid w:val="007D598A"/>
    <w:rsid w:val="007D61CD"/>
    <w:rsid w:val="007D7C4D"/>
    <w:rsid w:val="007D7D26"/>
    <w:rsid w:val="007E0248"/>
    <w:rsid w:val="007E1203"/>
    <w:rsid w:val="007E1552"/>
    <w:rsid w:val="007E3971"/>
    <w:rsid w:val="007E4217"/>
    <w:rsid w:val="007E6062"/>
    <w:rsid w:val="007F21C3"/>
    <w:rsid w:val="007F4A6C"/>
    <w:rsid w:val="007F5886"/>
    <w:rsid w:val="007F6907"/>
    <w:rsid w:val="007F7A82"/>
    <w:rsid w:val="007F7E81"/>
    <w:rsid w:val="0080039D"/>
    <w:rsid w:val="00801722"/>
    <w:rsid w:val="00802188"/>
    <w:rsid w:val="008021BB"/>
    <w:rsid w:val="0080234A"/>
    <w:rsid w:val="00803612"/>
    <w:rsid w:val="0080425A"/>
    <w:rsid w:val="00804BDF"/>
    <w:rsid w:val="00804E9D"/>
    <w:rsid w:val="00810121"/>
    <w:rsid w:val="008123E9"/>
    <w:rsid w:val="00812947"/>
    <w:rsid w:val="00812BCB"/>
    <w:rsid w:val="008138A2"/>
    <w:rsid w:val="00813F42"/>
    <w:rsid w:val="00814ECB"/>
    <w:rsid w:val="00816E39"/>
    <w:rsid w:val="0081729E"/>
    <w:rsid w:val="00821BC5"/>
    <w:rsid w:val="00822553"/>
    <w:rsid w:val="008228B7"/>
    <w:rsid w:val="008237EC"/>
    <w:rsid w:val="008258BC"/>
    <w:rsid w:val="008277C3"/>
    <w:rsid w:val="00827C93"/>
    <w:rsid w:val="00827E52"/>
    <w:rsid w:val="0083152E"/>
    <w:rsid w:val="00831E73"/>
    <w:rsid w:val="00832495"/>
    <w:rsid w:val="00833C63"/>
    <w:rsid w:val="00835562"/>
    <w:rsid w:val="00835838"/>
    <w:rsid w:val="0083665B"/>
    <w:rsid w:val="00837628"/>
    <w:rsid w:val="00837F15"/>
    <w:rsid w:val="0084188D"/>
    <w:rsid w:val="008426F4"/>
    <w:rsid w:val="00842A27"/>
    <w:rsid w:val="00845FD2"/>
    <w:rsid w:val="008462BC"/>
    <w:rsid w:val="00846668"/>
    <w:rsid w:val="0084714C"/>
    <w:rsid w:val="00847351"/>
    <w:rsid w:val="008476EF"/>
    <w:rsid w:val="00851382"/>
    <w:rsid w:val="00851971"/>
    <w:rsid w:val="0085266A"/>
    <w:rsid w:val="008549ED"/>
    <w:rsid w:val="00855272"/>
    <w:rsid w:val="00855D6D"/>
    <w:rsid w:val="00856B20"/>
    <w:rsid w:val="008571A0"/>
    <w:rsid w:val="008578D0"/>
    <w:rsid w:val="0086027B"/>
    <w:rsid w:val="00860C7F"/>
    <w:rsid w:val="008630D7"/>
    <w:rsid w:val="00867398"/>
    <w:rsid w:val="008706CE"/>
    <w:rsid w:val="0087119E"/>
    <w:rsid w:val="008711F6"/>
    <w:rsid w:val="00872532"/>
    <w:rsid w:val="00872980"/>
    <w:rsid w:val="008733DF"/>
    <w:rsid w:val="00875698"/>
    <w:rsid w:val="00877EA6"/>
    <w:rsid w:val="008830F4"/>
    <w:rsid w:val="008831E9"/>
    <w:rsid w:val="00884035"/>
    <w:rsid w:val="0088437A"/>
    <w:rsid w:val="00884961"/>
    <w:rsid w:val="0088669E"/>
    <w:rsid w:val="00886787"/>
    <w:rsid w:val="00886B87"/>
    <w:rsid w:val="00886CD4"/>
    <w:rsid w:val="00890E65"/>
    <w:rsid w:val="0089219E"/>
    <w:rsid w:val="00892473"/>
    <w:rsid w:val="00893729"/>
    <w:rsid w:val="008938C5"/>
    <w:rsid w:val="00895C76"/>
    <w:rsid w:val="00896075"/>
    <w:rsid w:val="00896148"/>
    <w:rsid w:val="0089665C"/>
    <w:rsid w:val="008967BA"/>
    <w:rsid w:val="008969FA"/>
    <w:rsid w:val="00897445"/>
    <w:rsid w:val="008974AD"/>
    <w:rsid w:val="008A21AA"/>
    <w:rsid w:val="008A4D9C"/>
    <w:rsid w:val="008A5A09"/>
    <w:rsid w:val="008A5FDC"/>
    <w:rsid w:val="008A667A"/>
    <w:rsid w:val="008A6DEE"/>
    <w:rsid w:val="008A7845"/>
    <w:rsid w:val="008A79D7"/>
    <w:rsid w:val="008B3C93"/>
    <w:rsid w:val="008B4284"/>
    <w:rsid w:val="008B4929"/>
    <w:rsid w:val="008B4BD0"/>
    <w:rsid w:val="008C0123"/>
    <w:rsid w:val="008C1105"/>
    <w:rsid w:val="008C3012"/>
    <w:rsid w:val="008C76B1"/>
    <w:rsid w:val="008D0F67"/>
    <w:rsid w:val="008D12AA"/>
    <w:rsid w:val="008D157B"/>
    <w:rsid w:val="008D36CC"/>
    <w:rsid w:val="008D4F5E"/>
    <w:rsid w:val="008D5234"/>
    <w:rsid w:val="008D54F0"/>
    <w:rsid w:val="008E145E"/>
    <w:rsid w:val="008E31F6"/>
    <w:rsid w:val="008E3918"/>
    <w:rsid w:val="008E3F58"/>
    <w:rsid w:val="008E43A1"/>
    <w:rsid w:val="008E4929"/>
    <w:rsid w:val="008E4ACF"/>
    <w:rsid w:val="008E4DC8"/>
    <w:rsid w:val="008E7635"/>
    <w:rsid w:val="008F0D70"/>
    <w:rsid w:val="008F105C"/>
    <w:rsid w:val="008F12DD"/>
    <w:rsid w:val="008F1769"/>
    <w:rsid w:val="008F1E4C"/>
    <w:rsid w:val="008F26A1"/>
    <w:rsid w:val="008F297D"/>
    <w:rsid w:val="008F374B"/>
    <w:rsid w:val="008F398E"/>
    <w:rsid w:val="008F4186"/>
    <w:rsid w:val="008F58EC"/>
    <w:rsid w:val="008F6CFF"/>
    <w:rsid w:val="008F77A8"/>
    <w:rsid w:val="008F7DC0"/>
    <w:rsid w:val="00900652"/>
    <w:rsid w:val="00901DC2"/>
    <w:rsid w:val="00901EB0"/>
    <w:rsid w:val="00910516"/>
    <w:rsid w:val="00910620"/>
    <w:rsid w:val="009126B0"/>
    <w:rsid w:val="00913C35"/>
    <w:rsid w:val="0091592B"/>
    <w:rsid w:val="00915A8F"/>
    <w:rsid w:val="009166F0"/>
    <w:rsid w:val="00917A52"/>
    <w:rsid w:val="00921613"/>
    <w:rsid w:val="00921651"/>
    <w:rsid w:val="009219FE"/>
    <w:rsid w:val="00921CA0"/>
    <w:rsid w:val="00922845"/>
    <w:rsid w:val="00923179"/>
    <w:rsid w:val="009235BA"/>
    <w:rsid w:val="0093040A"/>
    <w:rsid w:val="00930618"/>
    <w:rsid w:val="00932539"/>
    <w:rsid w:val="00933367"/>
    <w:rsid w:val="00933D65"/>
    <w:rsid w:val="00933DD4"/>
    <w:rsid w:val="00933E54"/>
    <w:rsid w:val="00934059"/>
    <w:rsid w:val="00934B15"/>
    <w:rsid w:val="009401F3"/>
    <w:rsid w:val="00942F10"/>
    <w:rsid w:val="0094439E"/>
    <w:rsid w:val="009449B9"/>
    <w:rsid w:val="00944D5B"/>
    <w:rsid w:val="009460BF"/>
    <w:rsid w:val="00951047"/>
    <w:rsid w:val="00952C00"/>
    <w:rsid w:val="00954FF2"/>
    <w:rsid w:val="00956187"/>
    <w:rsid w:val="0095619B"/>
    <w:rsid w:val="00956D5E"/>
    <w:rsid w:val="00956DC1"/>
    <w:rsid w:val="00957801"/>
    <w:rsid w:val="0096075C"/>
    <w:rsid w:val="0096236D"/>
    <w:rsid w:val="00964FA5"/>
    <w:rsid w:val="0096582F"/>
    <w:rsid w:val="00967BB3"/>
    <w:rsid w:val="00973FE4"/>
    <w:rsid w:val="0097400A"/>
    <w:rsid w:val="00976462"/>
    <w:rsid w:val="009775E2"/>
    <w:rsid w:val="00977A7E"/>
    <w:rsid w:val="00980268"/>
    <w:rsid w:val="0098092C"/>
    <w:rsid w:val="00981EA7"/>
    <w:rsid w:val="00983D07"/>
    <w:rsid w:val="0098523F"/>
    <w:rsid w:val="00985F73"/>
    <w:rsid w:val="0098658D"/>
    <w:rsid w:val="00987AB5"/>
    <w:rsid w:val="00987BC6"/>
    <w:rsid w:val="0099001C"/>
    <w:rsid w:val="009902A6"/>
    <w:rsid w:val="0099409C"/>
    <w:rsid w:val="0099442B"/>
    <w:rsid w:val="009953EC"/>
    <w:rsid w:val="009A177C"/>
    <w:rsid w:val="009A2EFE"/>
    <w:rsid w:val="009A3543"/>
    <w:rsid w:val="009A4219"/>
    <w:rsid w:val="009A5278"/>
    <w:rsid w:val="009A5674"/>
    <w:rsid w:val="009A5B84"/>
    <w:rsid w:val="009A6546"/>
    <w:rsid w:val="009A6570"/>
    <w:rsid w:val="009B0801"/>
    <w:rsid w:val="009B0891"/>
    <w:rsid w:val="009B0B09"/>
    <w:rsid w:val="009B107C"/>
    <w:rsid w:val="009B1763"/>
    <w:rsid w:val="009B2DE8"/>
    <w:rsid w:val="009B471C"/>
    <w:rsid w:val="009B4BA0"/>
    <w:rsid w:val="009B5B17"/>
    <w:rsid w:val="009B76C1"/>
    <w:rsid w:val="009C139C"/>
    <w:rsid w:val="009C203B"/>
    <w:rsid w:val="009C2E0F"/>
    <w:rsid w:val="009C36F6"/>
    <w:rsid w:val="009C5345"/>
    <w:rsid w:val="009C591C"/>
    <w:rsid w:val="009C5988"/>
    <w:rsid w:val="009C60DD"/>
    <w:rsid w:val="009C6E24"/>
    <w:rsid w:val="009D02E0"/>
    <w:rsid w:val="009D139E"/>
    <w:rsid w:val="009D15A0"/>
    <w:rsid w:val="009D1E89"/>
    <w:rsid w:val="009D2BBC"/>
    <w:rsid w:val="009D3348"/>
    <w:rsid w:val="009D39EE"/>
    <w:rsid w:val="009D518D"/>
    <w:rsid w:val="009D53CE"/>
    <w:rsid w:val="009D63C0"/>
    <w:rsid w:val="009D65CF"/>
    <w:rsid w:val="009D6A08"/>
    <w:rsid w:val="009E04CA"/>
    <w:rsid w:val="009E1A2B"/>
    <w:rsid w:val="009E32F3"/>
    <w:rsid w:val="009E5581"/>
    <w:rsid w:val="009E5596"/>
    <w:rsid w:val="009E59AA"/>
    <w:rsid w:val="009E6A09"/>
    <w:rsid w:val="009E6E28"/>
    <w:rsid w:val="009E7FA1"/>
    <w:rsid w:val="009F09CC"/>
    <w:rsid w:val="009F14A9"/>
    <w:rsid w:val="009F1E8D"/>
    <w:rsid w:val="009F3595"/>
    <w:rsid w:val="009F468D"/>
    <w:rsid w:val="009F46AD"/>
    <w:rsid w:val="00A00861"/>
    <w:rsid w:val="00A009B3"/>
    <w:rsid w:val="00A00D6D"/>
    <w:rsid w:val="00A0145C"/>
    <w:rsid w:val="00A01B79"/>
    <w:rsid w:val="00A02168"/>
    <w:rsid w:val="00A02744"/>
    <w:rsid w:val="00A03CD4"/>
    <w:rsid w:val="00A06A3E"/>
    <w:rsid w:val="00A07860"/>
    <w:rsid w:val="00A07911"/>
    <w:rsid w:val="00A12AFE"/>
    <w:rsid w:val="00A13D4F"/>
    <w:rsid w:val="00A14CF6"/>
    <w:rsid w:val="00A1576E"/>
    <w:rsid w:val="00A15D9A"/>
    <w:rsid w:val="00A17B3F"/>
    <w:rsid w:val="00A17C97"/>
    <w:rsid w:val="00A21013"/>
    <w:rsid w:val="00A21E4A"/>
    <w:rsid w:val="00A227BB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30B85"/>
    <w:rsid w:val="00A31B4C"/>
    <w:rsid w:val="00A344B5"/>
    <w:rsid w:val="00A36291"/>
    <w:rsid w:val="00A366DF"/>
    <w:rsid w:val="00A3759B"/>
    <w:rsid w:val="00A425A9"/>
    <w:rsid w:val="00A42F56"/>
    <w:rsid w:val="00A43E68"/>
    <w:rsid w:val="00A447EA"/>
    <w:rsid w:val="00A4697A"/>
    <w:rsid w:val="00A50662"/>
    <w:rsid w:val="00A51142"/>
    <w:rsid w:val="00A51589"/>
    <w:rsid w:val="00A51C8B"/>
    <w:rsid w:val="00A532D8"/>
    <w:rsid w:val="00A53679"/>
    <w:rsid w:val="00A53C3E"/>
    <w:rsid w:val="00A54560"/>
    <w:rsid w:val="00A54FFB"/>
    <w:rsid w:val="00A5595B"/>
    <w:rsid w:val="00A55F01"/>
    <w:rsid w:val="00A5607E"/>
    <w:rsid w:val="00A57634"/>
    <w:rsid w:val="00A64488"/>
    <w:rsid w:val="00A65F96"/>
    <w:rsid w:val="00A6650B"/>
    <w:rsid w:val="00A66541"/>
    <w:rsid w:val="00A67119"/>
    <w:rsid w:val="00A70C4C"/>
    <w:rsid w:val="00A71922"/>
    <w:rsid w:val="00A73640"/>
    <w:rsid w:val="00A7474E"/>
    <w:rsid w:val="00A748DE"/>
    <w:rsid w:val="00A751D4"/>
    <w:rsid w:val="00A7522F"/>
    <w:rsid w:val="00A7777A"/>
    <w:rsid w:val="00A804A4"/>
    <w:rsid w:val="00A82F68"/>
    <w:rsid w:val="00A83366"/>
    <w:rsid w:val="00A833BA"/>
    <w:rsid w:val="00A83B8B"/>
    <w:rsid w:val="00A85A60"/>
    <w:rsid w:val="00A86B64"/>
    <w:rsid w:val="00A87673"/>
    <w:rsid w:val="00A90916"/>
    <w:rsid w:val="00A91A97"/>
    <w:rsid w:val="00A9216F"/>
    <w:rsid w:val="00A9499E"/>
    <w:rsid w:val="00A966D2"/>
    <w:rsid w:val="00A97D3B"/>
    <w:rsid w:val="00AA04C9"/>
    <w:rsid w:val="00AA0B50"/>
    <w:rsid w:val="00AA0F9D"/>
    <w:rsid w:val="00AA14DA"/>
    <w:rsid w:val="00AA31A6"/>
    <w:rsid w:val="00AA43BF"/>
    <w:rsid w:val="00AA5EAB"/>
    <w:rsid w:val="00AA740E"/>
    <w:rsid w:val="00AB0A99"/>
    <w:rsid w:val="00AB11C5"/>
    <w:rsid w:val="00AB1B3A"/>
    <w:rsid w:val="00AB2705"/>
    <w:rsid w:val="00AB42FB"/>
    <w:rsid w:val="00AB53E0"/>
    <w:rsid w:val="00AB7A65"/>
    <w:rsid w:val="00AC117E"/>
    <w:rsid w:val="00AC1A8F"/>
    <w:rsid w:val="00AC1AE9"/>
    <w:rsid w:val="00AC301C"/>
    <w:rsid w:val="00AC351B"/>
    <w:rsid w:val="00AC38B1"/>
    <w:rsid w:val="00AC4BD0"/>
    <w:rsid w:val="00AC5754"/>
    <w:rsid w:val="00AC57A7"/>
    <w:rsid w:val="00AC7FAF"/>
    <w:rsid w:val="00AD0667"/>
    <w:rsid w:val="00AD0A05"/>
    <w:rsid w:val="00AD0BFC"/>
    <w:rsid w:val="00AD0DEB"/>
    <w:rsid w:val="00AD37A5"/>
    <w:rsid w:val="00AD501D"/>
    <w:rsid w:val="00AD54A6"/>
    <w:rsid w:val="00AD65E6"/>
    <w:rsid w:val="00AD7C91"/>
    <w:rsid w:val="00AD7F17"/>
    <w:rsid w:val="00AE02A0"/>
    <w:rsid w:val="00AE2423"/>
    <w:rsid w:val="00AE34AC"/>
    <w:rsid w:val="00AE3BE2"/>
    <w:rsid w:val="00AE55CC"/>
    <w:rsid w:val="00AF0D07"/>
    <w:rsid w:val="00AF1088"/>
    <w:rsid w:val="00AF21F1"/>
    <w:rsid w:val="00AF38B5"/>
    <w:rsid w:val="00AF711E"/>
    <w:rsid w:val="00AF751E"/>
    <w:rsid w:val="00B000C4"/>
    <w:rsid w:val="00B002EC"/>
    <w:rsid w:val="00B03257"/>
    <w:rsid w:val="00B03570"/>
    <w:rsid w:val="00B03D76"/>
    <w:rsid w:val="00B04243"/>
    <w:rsid w:val="00B05AF6"/>
    <w:rsid w:val="00B0654E"/>
    <w:rsid w:val="00B07EF5"/>
    <w:rsid w:val="00B07FED"/>
    <w:rsid w:val="00B1049D"/>
    <w:rsid w:val="00B10BBD"/>
    <w:rsid w:val="00B11087"/>
    <w:rsid w:val="00B11885"/>
    <w:rsid w:val="00B12AEB"/>
    <w:rsid w:val="00B13E17"/>
    <w:rsid w:val="00B14F30"/>
    <w:rsid w:val="00B160A8"/>
    <w:rsid w:val="00B174FD"/>
    <w:rsid w:val="00B22629"/>
    <w:rsid w:val="00B237CD"/>
    <w:rsid w:val="00B23A16"/>
    <w:rsid w:val="00B256DE"/>
    <w:rsid w:val="00B269F5"/>
    <w:rsid w:val="00B26B1A"/>
    <w:rsid w:val="00B27444"/>
    <w:rsid w:val="00B306AA"/>
    <w:rsid w:val="00B30F1D"/>
    <w:rsid w:val="00B31DDD"/>
    <w:rsid w:val="00B31F9F"/>
    <w:rsid w:val="00B33456"/>
    <w:rsid w:val="00B34C3D"/>
    <w:rsid w:val="00B35143"/>
    <w:rsid w:val="00B35835"/>
    <w:rsid w:val="00B361C1"/>
    <w:rsid w:val="00B3666B"/>
    <w:rsid w:val="00B37C9E"/>
    <w:rsid w:val="00B40856"/>
    <w:rsid w:val="00B44917"/>
    <w:rsid w:val="00B46707"/>
    <w:rsid w:val="00B50D1B"/>
    <w:rsid w:val="00B51AFE"/>
    <w:rsid w:val="00B52D47"/>
    <w:rsid w:val="00B5440A"/>
    <w:rsid w:val="00B545FF"/>
    <w:rsid w:val="00B54C70"/>
    <w:rsid w:val="00B5512A"/>
    <w:rsid w:val="00B55DA2"/>
    <w:rsid w:val="00B55F5B"/>
    <w:rsid w:val="00B56BEF"/>
    <w:rsid w:val="00B651DA"/>
    <w:rsid w:val="00B6705D"/>
    <w:rsid w:val="00B67E25"/>
    <w:rsid w:val="00B738FC"/>
    <w:rsid w:val="00B76390"/>
    <w:rsid w:val="00B7752C"/>
    <w:rsid w:val="00B77929"/>
    <w:rsid w:val="00B80BF6"/>
    <w:rsid w:val="00B80F37"/>
    <w:rsid w:val="00B82E43"/>
    <w:rsid w:val="00B852AC"/>
    <w:rsid w:val="00B85932"/>
    <w:rsid w:val="00B85D18"/>
    <w:rsid w:val="00B86BD0"/>
    <w:rsid w:val="00B9061F"/>
    <w:rsid w:val="00B9173B"/>
    <w:rsid w:val="00B94AB0"/>
    <w:rsid w:val="00BA0D67"/>
    <w:rsid w:val="00BA190A"/>
    <w:rsid w:val="00BA1DD1"/>
    <w:rsid w:val="00BA411C"/>
    <w:rsid w:val="00BA764A"/>
    <w:rsid w:val="00BA7E8B"/>
    <w:rsid w:val="00BB06F5"/>
    <w:rsid w:val="00BB098F"/>
    <w:rsid w:val="00BB10F5"/>
    <w:rsid w:val="00BB11B1"/>
    <w:rsid w:val="00BB23BC"/>
    <w:rsid w:val="00BB2642"/>
    <w:rsid w:val="00BB5B10"/>
    <w:rsid w:val="00BB62C7"/>
    <w:rsid w:val="00BB6D8C"/>
    <w:rsid w:val="00BB6EBA"/>
    <w:rsid w:val="00BB6F10"/>
    <w:rsid w:val="00BC19C8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453E"/>
    <w:rsid w:val="00BD58B0"/>
    <w:rsid w:val="00BE02D9"/>
    <w:rsid w:val="00BE2636"/>
    <w:rsid w:val="00BE5310"/>
    <w:rsid w:val="00BE7FC9"/>
    <w:rsid w:val="00BF00E9"/>
    <w:rsid w:val="00BF01D7"/>
    <w:rsid w:val="00BF08A7"/>
    <w:rsid w:val="00BF2E99"/>
    <w:rsid w:val="00BF3F48"/>
    <w:rsid w:val="00BF46F5"/>
    <w:rsid w:val="00BF47AE"/>
    <w:rsid w:val="00BF4E85"/>
    <w:rsid w:val="00BF500D"/>
    <w:rsid w:val="00BF517E"/>
    <w:rsid w:val="00BF66DA"/>
    <w:rsid w:val="00BF7875"/>
    <w:rsid w:val="00BF78E3"/>
    <w:rsid w:val="00BF7F2B"/>
    <w:rsid w:val="00C01207"/>
    <w:rsid w:val="00C02AC2"/>
    <w:rsid w:val="00C03ACD"/>
    <w:rsid w:val="00C0532C"/>
    <w:rsid w:val="00C06ABF"/>
    <w:rsid w:val="00C10693"/>
    <w:rsid w:val="00C12753"/>
    <w:rsid w:val="00C13B28"/>
    <w:rsid w:val="00C13D98"/>
    <w:rsid w:val="00C141F7"/>
    <w:rsid w:val="00C14DAC"/>
    <w:rsid w:val="00C15A3A"/>
    <w:rsid w:val="00C1728C"/>
    <w:rsid w:val="00C205B3"/>
    <w:rsid w:val="00C20C0E"/>
    <w:rsid w:val="00C20D13"/>
    <w:rsid w:val="00C21B53"/>
    <w:rsid w:val="00C2291B"/>
    <w:rsid w:val="00C22AB9"/>
    <w:rsid w:val="00C23215"/>
    <w:rsid w:val="00C23307"/>
    <w:rsid w:val="00C315CE"/>
    <w:rsid w:val="00C341D4"/>
    <w:rsid w:val="00C34A26"/>
    <w:rsid w:val="00C379E5"/>
    <w:rsid w:val="00C40048"/>
    <w:rsid w:val="00C427B6"/>
    <w:rsid w:val="00C429C9"/>
    <w:rsid w:val="00C42CD1"/>
    <w:rsid w:val="00C442DB"/>
    <w:rsid w:val="00C44553"/>
    <w:rsid w:val="00C46554"/>
    <w:rsid w:val="00C46876"/>
    <w:rsid w:val="00C51B41"/>
    <w:rsid w:val="00C5440C"/>
    <w:rsid w:val="00C56238"/>
    <w:rsid w:val="00C57170"/>
    <w:rsid w:val="00C60192"/>
    <w:rsid w:val="00C609A3"/>
    <w:rsid w:val="00C61788"/>
    <w:rsid w:val="00C64AFD"/>
    <w:rsid w:val="00C6534F"/>
    <w:rsid w:val="00C6650E"/>
    <w:rsid w:val="00C715BC"/>
    <w:rsid w:val="00C72C11"/>
    <w:rsid w:val="00C755C6"/>
    <w:rsid w:val="00C770D8"/>
    <w:rsid w:val="00C846B6"/>
    <w:rsid w:val="00C84987"/>
    <w:rsid w:val="00C84BEA"/>
    <w:rsid w:val="00C84EDD"/>
    <w:rsid w:val="00C85DCE"/>
    <w:rsid w:val="00C85FC2"/>
    <w:rsid w:val="00C86C4F"/>
    <w:rsid w:val="00C86F20"/>
    <w:rsid w:val="00C8713A"/>
    <w:rsid w:val="00C8799B"/>
    <w:rsid w:val="00C87B0F"/>
    <w:rsid w:val="00C9113E"/>
    <w:rsid w:val="00C916C1"/>
    <w:rsid w:val="00C919A7"/>
    <w:rsid w:val="00C919C0"/>
    <w:rsid w:val="00C93D90"/>
    <w:rsid w:val="00C967C7"/>
    <w:rsid w:val="00CA1086"/>
    <w:rsid w:val="00CA24FA"/>
    <w:rsid w:val="00CA3B85"/>
    <w:rsid w:val="00CA4297"/>
    <w:rsid w:val="00CA42AC"/>
    <w:rsid w:val="00CA55A9"/>
    <w:rsid w:val="00CA5B4A"/>
    <w:rsid w:val="00CB0D4F"/>
    <w:rsid w:val="00CB2913"/>
    <w:rsid w:val="00CB2AE6"/>
    <w:rsid w:val="00CB42FE"/>
    <w:rsid w:val="00CB4861"/>
    <w:rsid w:val="00CB61B7"/>
    <w:rsid w:val="00CB7DC5"/>
    <w:rsid w:val="00CC02C7"/>
    <w:rsid w:val="00CC1D8F"/>
    <w:rsid w:val="00CC30A7"/>
    <w:rsid w:val="00CC40D9"/>
    <w:rsid w:val="00CC440D"/>
    <w:rsid w:val="00CC4C77"/>
    <w:rsid w:val="00CC555B"/>
    <w:rsid w:val="00CC77DF"/>
    <w:rsid w:val="00CC7FBF"/>
    <w:rsid w:val="00CD061E"/>
    <w:rsid w:val="00CD24DB"/>
    <w:rsid w:val="00CD75AD"/>
    <w:rsid w:val="00CE03C7"/>
    <w:rsid w:val="00CE0598"/>
    <w:rsid w:val="00CE0958"/>
    <w:rsid w:val="00CE3956"/>
    <w:rsid w:val="00CE46BC"/>
    <w:rsid w:val="00CE4E85"/>
    <w:rsid w:val="00CE64E1"/>
    <w:rsid w:val="00CE7F6B"/>
    <w:rsid w:val="00CF1D21"/>
    <w:rsid w:val="00CF2460"/>
    <w:rsid w:val="00CF4EB5"/>
    <w:rsid w:val="00CF6E82"/>
    <w:rsid w:val="00D0021F"/>
    <w:rsid w:val="00D024C4"/>
    <w:rsid w:val="00D046EC"/>
    <w:rsid w:val="00D056D7"/>
    <w:rsid w:val="00D06A58"/>
    <w:rsid w:val="00D10776"/>
    <w:rsid w:val="00D11648"/>
    <w:rsid w:val="00D1233F"/>
    <w:rsid w:val="00D13583"/>
    <w:rsid w:val="00D14AD8"/>
    <w:rsid w:val="00D14F3F"/>
    <w:rsid w:val="00D21819"/>
    <w:rsid w:val="00D22DAF"/>
    <w:rsid w:val="00D23889"/>
    <w:rsid w:val="00D248F0"/>
    <w:rsid w:val="00D2516A"/>
    <w:rsid w:val="00D25999"/>
    <w:rsid w:val="00D26AE7"/>
    <w:rsid w:val="00D27019"/>
    <w:rsid w:val="00D27175"/>
    <w:rsid w:val="00D30BCF"/>
    <w:rsid w:val="00D312EC"/>
    <w:rsid w:val="00D317E2"/>
    <w:rsid w:val="00D32426"/>
    <w:rsid w:val="00D343CD"/>
    <w:rsid w:val="00D34431"/>
    <w:rsid w:val="00D3657F"/>
    <w:rsid w:val="00D36AF2"/>
    <w:rsid w:val="00D37717"/>
    <w:rsid w:val="00D37B92"/>
    <w:rsid w:val="00D432A0"/>
    <w:rsid w:val="00D459DF"/>
    <w:rsid w:val="00D4696A"/>
    <w:rsid w:val="00D46CAA"/>
    <w:rsid w:val="00D501C6"/>
    <w:rsid w:val="00D50B9C"/>
    <w:rsid w:val="00D514A5"/>
    <w:rsid w:val="00D5231A"/>
    <w:rsid w:val="00D52A5A"/>
    <w:rsid w:val="00D52E22"/>
    <w:rsid w:val="00D52E72"/>
    <w:rsid w:val="00D53514"/>
    <w:rsid w:val="00D53659"/>
    <w:rsid w:val="00D5491B"/>
    <w:rsid w:val="00D60B2A"/>
    <w:rsid w:val="00D61210"/>
    <w:rsid w:val="00D61706"/>
    <w:rsid w:val="00D6238B"/>
    <w:rsid w:val="00D64766"/>
    <w:rsid w:val="00D659AE"/>
    <w:rsid w:val="00D66B61"/>
    <w:rsid w:val="00D70B76"/>
    <w:rsid w:val="00D73934"/>
    <w:rsid w:val="00D7439E"/>
    <w:rsid w:val="00D74480"/>
    <w:rsid w:val="00D77B7B"/>
    <w:rsid w:val="00D80E06"/>
    <w:rsid w:val="00D81BFF"/>
    <w:rsid w:val="00D82F48"/>
    <w:rsid w:val="00D83A15"/>
    <w:rsid w:val="00D8464D"/>
    <w:rsid w:val="00D8546C"/>
    <w:rsid w:val="00D8661A"/>
    <w:rsid w:val="00D91D22"/>
    <w:rsid w:val="00D925C0"/>
    <w:rsid w:val="00D928F2"/>
    <w:rsid w:val="00D93E6E"/>
    <w:rsid w:val="00D94683"/>
    <w:rsid w:val="00D952B2"/>
    <w:rsid w:val="00D95ECF"/>
    <w:rsid w:val="00D97564"/>
    <w:rsid w:val="00D9795E"/>
    <w:rsid w:val="00DA16BD"/>
    <w:rsid w:val="00DA2C02"/>
    <w:rsid w:val="00DA3BF7"/>
    <w:rsid w:val="00DA3C16"/>
    <w:rsid w:val="00DA3D99"/>
    <w:rsid w:val="00DA4660"/>
    <w:rsid w:val="00DA7DD0"/>
    <w:rsid w:val="00DB0546"/>
    <w:rsid w:val="00DB12FA"/>
    <w:rsid w:val="00DB2A70"/>
    <w:rsid w:val="00DB3E58"/>
    <w:rsid w:val="00DB406C"/>
    <w:rsid w:val="00DB6C6C"/>
    <w:rsid w:val="00DB74B3"/>
    <w:rsid w:val="00DC2588"/>
    <w:rsid w:val="00DC2B6C"/>
    <w:rsid w:val="00DC6BBB"/>
    <w:rsid w:val="00DD109B"/>
    <w:rsid w:val="00DD272E"/>
    <w:rsid w:val="00DD27E1"/>
    <w:rsid w:val="00DD2FCF"/>
    <w:rsid w:val="00DD3028"/>
    <w:rsid w:val="00DD3B80"/>
    <w:rsid w:val="00DD485D"/>
    <w:rsid w:val="00DD602F"/>
    <w:rsid w:val="00DD6208"/>
    <w:rsid w:val="00DD65D2"/>
    <w:rsid w:val="00DE02D4"/>
    <w:rsid w:val="00DE2C47"/>
    <w:rsid w:val="00DE2E8E"/>
    <w:rsid w:val="00DE6190"/>
    <w:rsid w:val="00DE65CC"/>
    <w:rsid w:val="00DE78C4"/>
    <w:rsid w:val="00DF08FA"/>
    <w:rsid w:val="00DF0BFC"/>
    <w:rsid w:val="00DF1108"/>
    <w:rsid w:val="00DF4597"/>
    <w:rsid w:val="00DF5006"/>
    <w:rsid w:val="00DF6111"/>
    <w:rsid w:val="00DF62DA"/>
    <w:rsid w:val="00DF6610"/>
    <w:rsid w:val="00DF71BF"/>
    <w:rsid w:val="00DF7E99"/>
    <w:rsid w:val="00E01370"/>
    <w:rsid w:val="00E01A9B"/>
    <w:rsid w:val="00E04BBB"/>
    <w:rsid w:val="00E06B55"/>
    <w:rsid w:val="00E07224"/>
    <w:rsid w:val="00E10D07"/>
    <w:rsid w:val="00E128B3"/>
    <w:rsid w:val="00E13043"/>
    <w:rsid w:val="00E13857"/>
    <w:rsid w:val="00E13A6A"/>
    <w:rsid w:val="00E13E14"/>
    <w:rsid w:val="00E149CC"/>
    <w:rsid w:val="00E15D3A"/>
    <w:rsid w:val="00E17FE9"/>
    <w:rsid w:val="00E209A5"/>
    <w:rsid w:val="00E21E97"/>
    <w:rsid w:val="00E22A8F"/>
    <w:rsid w:val="00E240E4"/>
    <w:rsid w:val="00E259F2"/>
    <w:rsid w:val="00E27E78"/>
    <w:rsid w:val="00E30CBC"/>
    <w:rsid w:val="00E314D0"/>
    <w:rsid w:val="00E32743"/>
    <w:rsid w:val="00E34A7D"/>
    <w:rsid w:val="00E34D75"/>
    <w:rsid w:val="00E36DE3"/>
    <w:rsid w:val="00E37074"/>
    <w:rsid w:val="00E4397E"/>
    <w:rsid w:val="00E43EC2"/>
    <w:rsid w:val="00E44C93"/>
    <w:rsid w:val="00E44D0C"/>
    <w:rsid w:val="00E45637"/>
    <w:rsid w:val="00E475DE"/>
    <w:rsid w:val="00E47801"/>
    <w:rsid w:val="00E5076A"/>
    <w:rsid w:val="00E513B9"/>
    <w:rsid w:val="00E518A7"/>
    <w:rsid w:val="00E51BEE"/>
    <w:rsid w:val="00E528D9"/>
    <w:rsid w:val="00E54AF4"/>
    <w:rsid w:val="00E54CEA"/>
    <w:rsid w:val="00E568A9"/>
    <w:rsid w:val="00E56B08"/>
    <w:rsid w:val="00E57135"/>
    <w:rsid w:val="00E57FEF"/>
    <w:rsid w:val="00E6082F"/>
    <w:rsid w:val="00E6122F"/>
    <w:rsid w:val="00E636E3"/>
    <w:rsid w:val="00E6408A"/>
    <w:rsid w:val="00E65444"/>
    <w:rsid w:val="00E65DCC"/>
    <w:rsid w:val="00E65DED"/>
    <w:rsid w:val="00E70106"/>
    <w:rsid w:val="00E7099D"/>
    <w:rsid w:val="00E70A17"/>
    <w:rsid w:val="00E7471A"/>
    <w:rsid w:val="00E74CB8"/>
    <w:rsid w:val="00E76FB5"/>
    <w:rsid w:val="00E77AA9"/>
    <w:rsid w:val="00E77D8C"/>
    <w:rsid w:val="00E77F9E"/>
    <w:rsid w:val="00E8130C"/>
    <w:rsid w:val="00E81678"/>
    <w:rsid w:val="00E82EAF"/>
    <w:rsid w:val="00E83958"/>
    <w:rsid w:val="00E8404E"/>
    <w:rsid w:val="00E85068"/>
    <w:rsid w:val="00E86C11"/>
    <w:rsid w:val="00E87348"/>
    <w:rsid w:val="00E87B8B"/>
    <w:rsid w:val="00E87BB5"/>
    <w:rsid w:val="00E90809"/>
    <w:rsid w:val="00E90A4E"/>
    <w:rsid w:val="00E90C62"/>
    <w:rsid w:val="00E9331E"/>
    <w:rsid w:val="00E93826"/>
    <w:rsid w:val="00E93F23"/>
    <w:rsid w:val="00E95CAD"/>
    <w:rsid w:val="00E96333"/>
    <w:rsid w:val="00E963E5"/>
    <w:rsid w:val="00E975E9"/>
    <w:rsid w:val="00EA0D4A"/>
    <w:rsid w:val="00EA1DF6"/>
    <w:rsid w:val="00EA1E6B"/>
    <w:rsid w:val="00EA23AE"/>
    <w:rsid w:val="00EA346A"/>
    <w:rsid w:val="00EA4992"/>
    <w:rsid w:val="00EA551C"/>
    <w:rsid w:val="00EA7A67"/>
    <w:rsid w:val="00EB10D0"/>
    <w:rsid w:val="00EB2567"/>
    <w:rsid w:val="00EB2A5D"/>
    <w:rsid w:val="00EB2CFD"/>
    <w:rsid w:val="00EB2E81"/>
    <w:rsid w:val="00EB3F8F"/>
    <w:rsid w:val="00EB4F38"/>
    <w:rsid w:val="00EB6E52"/>
    <w:rsid w:val="00EC008E"/>
    <w:rsid w:val="00EC04A0"/>
    <w:rsid w:val="00EC0A99"/>
    <w:rsid w:val="00EC11E8"/>
    <w:rsid w:val="00EC38FD"/>
    <w:rsid w:val="00EC49A1"/>
    <w:rsid w:val="00EC5CF7"/>
    <w:rsid w:val="00EC5D3A"/>
    <w:rsid w:val="00EC71B8"/>
    <w:rsid w:val="00EC7ADB"/>
    <w:rsid w:val="00ED09A4"/>
    <w:rsid w:val="00ED1805"/>
    <w:rsid w:val="00ED41BB"/>
    <w:rsid w:val="00ED41C1"/>
    <w:rsid w:val="00ED7621"/>
    <w:rsid w:val="00EE0C5F"/>
    <w:rsid w:val="00EE1840"/>
    <w:rsid w:val="00EE234D"/>
    <w:rsid w:val="00EE24FF"/>
    <w:rsid w:val="00EE325A"/>
    <w:rsid w:val="00EE374E"/>
    <w:rsid w:val="00EE4288"/>
    <w:rsid w:val="00EE6942"/>
    <w:rsid w:val="00EE7AB7"/>
    <w:rsid w:val="00EE7C88"/>
    <w:rsid w:val="00EF1FD7"/>
    <w:rsid w:val="00EF3127"/>
    <w:rsid w:val="00EF3830"/>
    <w:rsid w:val="00EF4E49"/>
    <w:rsid w:val="00EF652B"/>
    <w:rsid w:val="00EF78A3"/>
    <w:rsid w:val="00EF78B8"/>
    <w:rsid w:val="00EF7B7B"/>
    <w:rsid w:val="00F00C3A"/>
    <w:rsid w:val="00F059E7"/>
    <w:rsid w:val="00F073BE"/>
    <w:rsid w:val="00F10A1B"/>
    <w:rsid w:val="00F10B15"/>
    <w:rsid w:val="00F10D1A"/>
    <w:rsid w:val="00F11BFD"/>
    <w:rsid w:val="00F11C28"/>
    <w:rsid w:val="00F134E5"/>
    <w:rsid w:val="00F201DF"/>
    <w:rsid w:val="00F20F27"/>
    <w:rsid w:val="00F21025"/>
    <w:rsid w:val="00F215EB"/>
    <w:rsid w:val="00F216D2"/>
    <w:rsid w:val="00F22245"/>
    <w:rsid w:val="00F247F2"/>
    <w:rsid w:val="00F25B04"/>
    <w:rsid w:val="00F269B1"/>
    <w:rsid w:val="00F26BD0"/>
    <w:rsid w:val="00F30F13"/>
    <w:rsid w:val="00F34395"/>
    <w:rsid w:val="00F35A49"/>
    <w:rsid w:val="00F36B12"/>
    <w:rsid w:val="00F4109C"/>
    <w:rsid w:val="00F41BC4"/>
    <w:rsid w:val="00F425A3"/>
    <w:rsid w:val="00F433D8"/>
    <w:rsid w:val="00F44011"/>
    <w:rsid w:val="00F44038"/>
    <w:rsid w:val="00F448D7"/>
    <w:rsid w:val="00F45D4C"/>
    <w:rsid w:val="00F46186"/>
    <w:rsid w:val="00F524FB"/>
    <w:rsid w:val="00F525B4"/>
    <w:rsid w:val="00F5532B"/>
    <w:rsid w:val="00F55567"/>
    <w:rsid w:val="00F55FB4"/>
    <w:rsid w:val="00F56354"/>
    <w:rsid w:val="00F57092"/>
    <w:rsid w:val="00F57328"/>
    <w:rsid w:val="00F57CF0"/>
    <w:rsid w:val="00F60820"/>
    <w:rsid w:val="00F620AE"/>
    <w:rsid w:val="00F62687"/>
    <w:rsid w:val="00F62FF3"/>
    <w:rsid w:val="00F64C73"/>
    <w:rsid w:val="00F6563A"/>
    <w:rsid w:val="00F66ED4"/>
    <w:rsid w:val="00F72599"/>
    <w:rsid w:val="00F7288A"/>
    <w:rsid w:val="00F72EC6"/>
    <w:rsid w:val="00F735D8"/>
    <w:rsid w:val="00F7424E"/>
    <w:rsid w:val="00F749D3"/>
    <w:rsid w:val="00F756EC"/>
    <w:rsid w:val="00F75F24"/>
    <w:rsid w:val="00F761AD"/>
    <w:rsid w:val="00F76489"/>
    <w:rsid w:val="00F7665E"/>
    <w:rsid w:val="00F81029"/>
    <w:rsid w:val="00F81C21"/>
    <w:rsid w:val="00F83150"/>
    <w:rsid w:val="00F83640"/>
    <w:rsid w:val="00F8429C"/>
    <w:rsid w:val="00F858BD"/>
    <w:rsid w:val="00F86900"/>
    <w:rsid w:val="00F86B2D"/>
    <w:rsid w:val="00F90C7F"/>
    <w:rsid w:val="00F9570D"/>
    <w:rsid w:val="00F964CD"/>
    <w:rsid w:val="00F97E4A"/>
    <w:rsid w:val="00F97E8B"/>
    <w:rsid w:val="00FA1602"/>
    <w:rsid w:val="00FA2990"/>
    <w:rsid w:val="00FA30F3"/>
    <w:rsid w:val="00FA4331"/>
    <w:rsid w:val="00FA6C92"/>
    <w:rsid w:val="00FB05EB"/>
    <w:rsid w:val="00FB685E"/>
    <w:rsid w:val="00FB6FC7"/>
    <w:rsid w:val="00FC04B9"/>
    <w:rsid w:val="00FC0C4B"/>
    <w:rsid w:val="00FC2459"/>
    <w:rsid w:val="00FC4B09"/>
    <w:rsid w:val="00FC4EAE"/>
    <w:rsid w:val="00FC7748"/>
    <w:rsid w:val="00FD0904"/>
    <w:rsid w:val="00FD0FE6"/>
    <w:rsid w:val="00FD2E88"/>
    <w:rsid w:val="00FD54FB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ED"/>
    <w:rsid w:val="00FE73B3"/>
    <w:rsid w:val="00FF0A11"/>
    <w:rsid w:val="00FF14DC"/>
    <w:rsid w:val="00FF178A"/>
    <w:rsid w:val="00FF1BCE"/>
    <w:rsid w:val="00FF28AB"/>
    <w:rsid w:val="00FF3D8F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384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122</cp:revision>
  <cp:lastPrinted>2017-08-09T15:20:00Z</cp:lastPrinted>
  <dcterms:created xsi:type="dcterms:W3CDTF">2017-08-09T15:20:00Z</dcterms:created>
  <dcterms:modified xsi:type="dcterms:W3CDTF">2024-07-02T16:08:00Z</dcterms:modified>
</cp:coreProperties>
</file>