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2E2970" w:rsidRPr="002E2970" w:rsidRDefault="002E2970" w:rsidP="002E2970">
      <w:pPr>
        <w:rPr>
          <w:sz w:val="32"/>
        </w:rPr>
      </w:pPr>
      <w:r w:rsidRPr="002E2970">
        <w:rPr>
          <w:sz w:val="32"/>
        </w:rPr>
        <w:t>PACIENTE: Julia Abreu Luz Fernandes</w:t>
      </w:r>
    </w:p>
    <w:p w:rsidR="002E2970" w:rsidRPr="002E2970" w:rsidRDefault="002E2970" w:rsidP="002E2970">
      <w:pPr>
        <w:rPr>
          <w:sz w:val="32"/>
        </w:rPr>
      </w:pPr>
      <w:r w:rsidRPr="002E2970">
        <w:rPr>
          <w:sz w:val="32"/>
        </w:rPr>
        <w:t xml:space="preserve">IDADE:18 anos SEXO: F                     </w:t>
      </w:r>
    </w:p>
    <w:p w:rsidR="00F4668A" w:rsidRDefault="002E2970" w:rsidP="002E2970">
      <w:pPr>
        <w:rPr>
          <w:sz w:val="32"/>
        </w:rPr>
      </w:pPr>
      <w:r w:rsidRPr="002E2970">
        <w:rPr>
          <w:sz w:val="32"/>
        </w:rPr>
        <w:t>DATA DO EXAME:1 jul.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lastRenderedPageBreak/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C3885" w:rsidRDefault="003C3885">
      <w:r>
        <w:separator/>
      </w:r>
    </w:p>
  </w:endnote>
  <w:endnote w:type="continuationSeparator" w:id="0">
    <w:p w:rsidR="003C3885" w:rsidRDefault="003C38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3C3885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C3885" w:rsidRDefault="003C3885">
      <w:r>
        <w:separator/>
      </w:r>
    </w:p>
  </w:footnote>
  <w:footnote w:type="continuationSeparator" w:id="0">
    <w:p w:rsidR="003C3885" w:rsidRDefault="003C388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970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388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8A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FD6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1F3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35644</TotalTime>
  <Pages>2</Pages>
  <Words>110</Words>
  <Characters>627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4959</cp:revision>
  <cp:lastPrinted>2024-03-07T16:05:00Z</cp:lastPrinted>
  <dcterms:created xsi:type="dcterms:W3CDTF">2016-03-08T22:17:00Z</dcterms:created>
  <dcterms:modified xsi:type="dcterms:W3CDTF">2024-07-01T19:53:00Z</dcterms:modified>
</cp:coreProperties>
</file>