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D787E" w:rsidRPr="006D787E">
        <w:rPr>
          <w:sz w:val="22"/>
        </w:rPr>
        <w:t>Julia Abreu Luz Fernandes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D787E">
        <w:rPr>
          <w:sz w:val="22"/>
        </w:rPr>
        <w:t>18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2976C8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6D787E">
        <w:rPr>
          <w:sz w:val="22"/>
        </w:rPr>
        <w:t>1 jul. 24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A070D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D1D94">
        <w:t>10.7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9D1D94">
        <w:t>38.1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D787E">
        <w:rPr>
          <w:noProof/>
          <w:sz w:val="24"/>
        </w:rPr>
        <w:t>1 de julho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035E" w:rsidRDefault="00B9035E">
      <w:r>
        <w:separator/>
      </w:r>
    </w:p>
  </w:endnote>
  <w:endnote w:type="continuationSeparator" w:id="0">
    <w:p w:rsidR="00B9035E" w:rsidRDefault="00B903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9035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035E" w:rsidRDefault="00B9035E">
      <w:r>
        <w:separator/>
      </w:r>
    </w:p>
  </w:footnote>
  <w:footnote w:type="continuationSeparator" w:id="0">
    <w:p w:rsidR="00B9035E" w:rsidRDefault="00B903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58156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5074</cp:revision>
  <cp:lastPrinted>2024-03-07T16:09:00Z</cp:lastPrinted>
  <dcterms:created xsi:type="dcterms:W3CDTF">2016-03-08T22:06:00Z</dcterms:created>
  <dcterms:modified xsi:type="dcterms:W3CDTF">2024-07-01T19:42:00Z</dcterms:modified>
</cp:coreProperties>
</file>