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5039B" w:rsidRPr="0045039B" w:rsidRDefault="0045039B" w:rsidP="0045039B">
      <w:pPr>
        <w:rPr>
          <w:sz w:val="32"/>
          <w:szCs w:val="32"/>
        </w:rPr>
      </w:pPr>
      <w:r w:rsidRPr="0045039B">
        <w:rPr>
          <w:sz w:val="32"/>
          <w:szCs w:val="32"/>
        </w:rPr>
        <w:t>PACIENTE: Julia Abreu Luz Fernandes</w:t>
      </w:r>
    </w:p>
    <w:p w:rsidR="0045039B" w:rsidRPr="0045039B" w:rsidRDefault="0045039B" w:rsidP="0045039B">
      <w:pPr>
        <w:rPr>
          <w:sz w:val="32"/>
          <w:szCs w:val="32"/>
        </w:rPr>
      </w:pPr>
      <w:r w:rsidRPr="0045039B">
        <w:rPr>
          <w:sz w:val="32"/>
          <w:szCs w:val="32"/>
        </w:rPr>
        <w:t xml:space="preserve">IDADE:18 anos SEXO: F                     </w:t>
      </w:r>
    </w:p>
    <w:p w:rsidR="00241B1C" w:rsidRDefault="0045039B" w:rsidP="0045039B">
      <w:pPr>
        <w:rPr>
          <w:sz w:val="32"/>
          <w:szCs w:val="32"/>
        </w:rPr>
      </w:pPr>
      <w:r w:rsidRPr="0045039B">
        <w:rPr>
          <w:sz w:val="32"/>
          <w:szCs w:val="32"/>
        </w:rPr>
        <w:t>DATA DO EXAME:1 jul. 24</w:t>
      </w:r>
      <w:bookmarkStart w:id="0" w:name="_GoBack"/>
      <w:bookmarkEnd w:id="0"/>
    </w:p>
    <w:p w:rsidR="00C52AF7" w:rsidRDefault="00C52AF7" w:rsidP="00241B1C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3B1AF2">
        <w:rPr>
          <w:sz w:val="32"/>
          <w:szCs w:val="32"/>
        </w:rPr>
        <w:t>s</w:t>
      </w:r>
      <w:r>
        <w:rPr>
          <w:sz w:val="32"/>
          <w:szCs w:val="32"/>
        </w:rPr>
        <w:t xml:space="preserve"> superior</w:t>
      </w:r>
      <w:r w:rsidR="003B1AF2">
        <w:rPr>
          <w:sz w:val="32"/>
          <w:szCs w:val="32"/>
        </w:rPr>
        <w:t>es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BD3" w:rsidRDefault="00165BD3">
      <w:r>
        <w:separator/>
      </w:r>
    </w:p>
  </w:endnote>
  <w:endnote w:type="continuationSeparator" w:id="0">
    <w:p w:rsidR="00165BD3" w:rsidRDefault="00165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165BD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BD3" w:rsidRDefault="00165BD3">
      <w:r>
        <w:separator/>
      </w:r>
    </w:p>
  </w:footnote>
  <w:footnote w:type="continuationSeparator" w:id="0">
    <w:p w:rsidR="00165BD3" w:rsidRDefault="00165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AC8"/>
    <w:rsid w:val="00046B95"/>
    <w:rsid w:val="00051520"/>
    <w:rsid w:val="00051815"/>
    <w:rsid w:val="00052538"/>
    <w:rsid w:val="00064649"/>
    <w:rsid w:val="000651EC"/>
    <w:rsid w:val="00071DA4"/>
    <w:rsid w:val="00071F73"/>
    <w:rsid w:val="0007508D"/>
    <w:rsid w:val="000801BD"/>
    <w:rsid w:val="00080729"/>
    <w:rsid w:val="00081A1E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5BD3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726F"/>
    <w:rsid w:val="001B2818"/>
    <w:rsid w:val="001B4EAE"/>
    <w:rsid w:val="001C1AF1"/>
    <w:rsid w:val="001C25D0"/>
    <w:rsid w:val="001C3C25"/>
    <w:rsid w:val="001C4D41"/>
    <w:rsid w:val="001C5AEC"/>
    <w:rsid w:val="001D2225"/>
    <w:rsid w:val="001D32EB"/>
    <w:rsid w:val="001E084C"/>
    <w:rsid w:val="001E158D"/>
    <w:rsid w:val="001E661E"/>
    <w:rsid w:val="001F093C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039B"/>
    <w:rsid w:val="0045132E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083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6955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B6F87-9DEA-4CA8-8047-36B0E643C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747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630</cp:revision>
  <cp:lastPrinted>1998-02-03T19:29:00Z</cp:lastPrinted>
  <dcterms:created xsi:type="dcterms:W3CDTF">2016-03-17T16:41:00Z</dcterms:created>
  <dcterms:modified xsi:type="dcterms:W3CDTF">2024-07-01T19:45:00Z</dcterms:modified>
</cp:coreProperties>
</file>