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54A80" w:rsidRPr="00C54A80">
        <w:rPr>
          <w:sz w:val="22"/>
        </w:rPr>
        <w:t>Michele Pereira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54A80">
        <w:rPr>
          <w:sz w:val="22"/>
        </w:rPr>
        <w:t>36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20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54A80">
        <w:rPr>
          <w:sz w:val="22"/>
        </w:rPr>
        <w:t>Pondera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D1D9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D1D94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76C8">
        <w:rPr>
          <w:noProof/>
          <w:sz w:val="24"/>
        </w:rPr>
        <w:t>20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260" w:rsidRDefault="00F31260">
      <w:r>
        <w:separator/>
      </w:r>
    </w:p>
  </w:endnote>
  <w:endnote w:type="continuationSeparator" w:id="0">
    <w:p w:rsidR="00F31260" w:rsidRDefault="00F3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312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260" w:rsidRDefault="00F31260">
      <w:r>
        <w:separator/>
      </w:r>
    </w:p>
  </w:footnote>
  <w:footnote w:type="continuationSeparator" w:id="0">
    <w:p w:rsidR="00F31260" w:rsidRDefault="00F31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5072</cp:revision>
  <cp:lastPrinted>2024-03-07T16:09:00Z</cp:lastPrinted>
  <dcterms:created xsi:type="dcterms:W3CDTF">2016-03-08T22:06:00Z</dcterms:created>
  <dcterms:modified xsi:type="dcterms:W3CDTF">2024-06-20T19:44:00Z</dcterms:modified>
</cp:coreProperties>
</file>