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976C8" w:rsidRPr="002976C8">
        <w:rPr>
          <w:sz w:val="22"/>
        </w:rPr>
        <w:t>Alessandra Caetano Vasconcelos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976C8">
        <w:rPr>
          <w:sz w:val="22"/>
        </w:rPr>
        <w:t>43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20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976C8">
        <w:rPr>
          <w:sz w:val="22"/>
        </w:rPr>
        <w:t>Velija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D1D94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D1D94">
        <w:t>38.1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76C8">
        <w:rPr>
          <w:noProof/>
          <w:sz w:val="24"/>
        </w:rPr>
        <w:t>20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843" w:rsidRDefault="00E33843">
      <w:r>
        <w:separator/>
      </w:r>
    </w:p>
  </w:endnote>
  <w:endnote w:type="continuationSeparator" w:id="0">
    <w:p w:rsidR="00E33843" w:rsidRDefault="00E33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3384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843" w:rsidRDefault="00E33843">
      <w:r>
        <w:separator/>
      </w:r>
    </w:p>
  </w:footnote>
  <w:footnote w:type="continuationSeparator" w:id="0">
    <w:p w:rsidR="00E33843" w:rsidRDefault="00E338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84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58153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5071</cp:revision>
  <cp:lastPrinted>2024-03-07T16:09:00Z</cp:lastPrinted>
  <dcterms:created xsi:type="dcterms:W3CDTF">2016-03-08T22:06:00Z</dcterms:created>
  <dcterms:modified xsi:type="dcterms:W3CDTF">2024-06-20T19:28:00Z</dcterms:modified>
</cp:coreProperties>
</file>