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E2749" w:rsidRPr="00AE2749">
        <w:rPr>
          <w:sz w:val="22"/>
        </w:rPr>
        <w:t>Heloysa Alves de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E2749">
        <w:rPr>
          <w:sz w:val="22"/>
        </w:rPr>
        <w:t>22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E274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833FB">
        <w:rPr>
          <w:sz w:val="22"/>
        </w:rPr>
        <w:t>1</w:t>
      </w:r>
      <w:r w:rsidR="00AE2749">
        <w:rPr>
          <w:sz w:val="22"/>
        </w:rPr>
        <w:t>8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E2749">
        <w:rPr>
          <w:sz w:val="22"/>
        </w:rPr>
        <w:t>Venlafaxina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D1D94">
        <w:t>10.7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D1D94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E2749">
        <w:rPr>
          <w:noProof/>
          <w:sz w:val="24"/>
        </w:rPr>
        <w:t>18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00C" w:rsidRDefault="00C4000C">
      <w:r>
        <w:separator/>
      </w:r>
    </w:p>
  </w:endnote>
  <w:endnote w:type="continuationSeparator" w:id="0">
    <w:p w:rsidR="00C4000C" w:rsidRDefault="00C40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00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00C" w:rsidRDefault="00C4000C">
      <w:r>
        <w:separator/>
      </w:r>
    </w:p>
  </w:footnote>
  <w:footnote w:type="continuationSeparator" w:id="0">
    <w:p w:rsidR="00C4000C" w:rsidRDefault="00C400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58152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5070</cp:revision>
  <cp:lastPrinted>2024-03-07T16:09:00Z</cp:lastPrinted>
  <dcterms:created xsi:type="dcterms:W3CDTF">2016-03-08T22:06:00Z</dcterms:created>
  <dcterms:modified xsi:type="dcterms:W3CDTF">2024-06-18T16:46:00Z</dcterms:modified>
</cp:coreProperties>
</file>