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A0170D" w:rsidRPr="00A0170D" w:rsidRDefault="00A0170D" w:rsidP="00A0170D">
      <w:pPr>
        <w:rPr>
          <w:sz w:val="32"/>
        </w:rPr>
      </w:pPr>
      <w:r w:rsidRPr="00A0170D">
        <w:rPr>
          <w:sz w:val="32"/>
        </w:rPr>
        <w:t>PACIENTE: Alberto Dantas dos Santos</w:t>
      </w:r>
    </w:p>
    <w:p w:rsidR="00A0170D" w:rsidRPr="00A0170D" w:rsidRDefault="00A0170D" w:rsidP="00A0170D">
      <w:pPr>
        <w:rPr>
          <w:sz w:val="32"/>
        </w:rPr>
      </w:pPr>
      <w:r w:rsidRPr="00A0170D">
        <w:rPr>
          <w:sz w:val="32"/>
        </w:rPr>
        <w:t xml:space="preserve">IDADE:68 anos SEXO: F                    </w:t>
      </w:r>
    </w:p>
    <w:p w:rsidR="00F4668A" w:rsidRDefault="00A0170D" w:rsidP="00A0170D">
      <w:pPr>
        <w:rPr>
          <w:sz w:val="32"/>
        </w:rPr>
      </w:pPr>
      <w:r w:rsidRPr="00A0170D">
        <w:rPr>
          <w:sz w:val="32"/>
        </w:rPr>
        <w:t>DATA DO EXAME:12 jun.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C3C" w:rsidRDefault="00885C3C">
      <w:r>
        <w:separator/>
      </w:r>
    </w:p>
  </w:endnote>
  <w:endnote w:type="continuationSeparator" w:id="0">
    <w:p w:rsidR="00885C3C" w:rsidRDefault="00885C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85C3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C3C" w:rsidRDefault="00885C3C">
      <w:r>
        <w:separator/>
      </w:r>
    </w:p>
  </w:footnote>
  <w:footnote w:type="continuationSeparator" w:id="0">
    <w:p w:rsidR="00885C3C" w:rsidRDefault="00885C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35629</TotalTime>
  <Pages>2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4954</cp:revision>
  <cp:lastPrinted>2024-03-07T16:05:00Z</cp:lastPrinted>
  <dcterms:created xsi:type="dcterms:W3CDTF">2016-03-08T22:17:00Z</dcterms:created>
  <dcterms:modified xsi:type="dcterms:W3CDTF">2024-06-13T16:03:00Z</dcterms:modified>
</cp:coreProperties>
</file>