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36D69" w:rsidRPr="00236D69">
        <w:rPr>
          <w:sz w:val="22"/>
        </w:rPr>
        <w:t>Alberto Dantas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36D69">
        <w:rPr>
          <w:sz w:val="22"/>
        </w:rPr>
        <w:t>68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36D69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833FB">
        <w:rPr>
          <w:sz w:val="22"/>
        </w:rPr>
        <w:t>12</w:t>
      </w:r>
      <w:bookmarkStart w:id="0" w:name="_GoBack"/>
      <w:bookmarkEnd w:id="0"/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2D64">
        <w:t>9.1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62D64">
        <w:t>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6D69">
        <w:rPr>
          <w:noProof/>
          <w:sz w:val="24"/>
        </w:rPr>
        <w:t>13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BA7" w:rsidRDefault="009D0BA7">
      <w:r>
        <w:separator/>
      </w:r>
    </w:p>
  </w:endnote>
  <w:endnote w:type="continuationSeparator" w:id="0">
    <w:p w:rsidR="009D0BA7" w:rsidRDefault="009D0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0B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BA7" w:rsidRDefault="009D0BA7">
      <w:r>
        <w:separator/>
      </w:r>
    </w:p>
  </w:footnote>
  <w:footnote w:type="continuationSeparator" w:id="0">
    <w:p w:rsidR="009D0BA7" w:rsidRDefault="009D0B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58151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5068</cp:revision>
  <cp:lastPrinted>2024-03-07T16:09:00Z</cp:lastPrinted>
  <dcterms:created xsi:type="dcterms:W3CDTF">2016-03-08T22:06:00Z</dcterms:created>
  <dcterms:modified xsi:type="dcterms:W3CDTF">2024-06-13T16:03:00Z</dcterms:modified>
</cp:coreProperties>
</file>