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123C4B" w:rsidRPr="00123C4B" w:rsidRDefault="00123C4B" w:rsidP="00123C4B">
      <w:pPr>
        <w:rPr>
          <w:sz w:val="32"/>
        </w:rPr>
      </w:pPr>
      <w:r w:rsidRPr="00123C4B">
        <w:rPr>
          <w:sz w:val="32"/>
        </w:rPr>
        <w:t>PACIENTE: Pedro Franco Moura Duarte</w:t>
      </w:r>
    </w:p>
    <w:p w:rsidR="00123C4B" w:rsidRPr="00123C4B" w:rsidRDefault="00123C4B" w:rsidP="00123C4B">
      <w:pPr>
        <w:rPr>
          <w:sz w:val="32"/>
        </w:rPr>
      </w:pPr>
      <w:r w:rsidRPr="00123C4B">
        <w:rPr>
          <w:sz w:val="32"/>
        </w:rPr>
        <w:t xml:space="preserve">IDADE:15 anos SEXO: M                     </w:t>
      </w:r>
    </w:p>
    <w:p w:rsidR="00F4668A" w:rsidRDefault="00123C4B" w:rsidP="00123C4B">
      <w:pPr>
        <w:rPr>
          <w:sz w:val="32"/>
        </w:rPr>
      </w:pPr>
      <w:r w:rsidRPr="00123C4B">
        <w:rPr>
          <w:sz w:val="32"/>
        </w:rPr>
        <w:t>DATA DO EXAME:12 jun.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lastRenderedPageBreak/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5078" w:rsidRDefault="00DF5078">
      <w:r>
        <w:separator/>
      </w:r>
    </w:p>
  </w:endnote>
  <w:endnote w:type="continuationSeparator" w:id="0">
    <w:p w:rsidR="00DF5078" w:rsidRDefault="00DF50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DF507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5078" w:rsidRDefault="00DF5078">
      <w:r>
        <w:separator/>
      </w:r>
    </w:p>
  </w:footnote>
  <w:footnote w:type="continuationSeparator" w:id="0">
    <w:p w:rsidR="00DF5078" w:rsidRDefault="00DF507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35629</TotalTime>
  <Pages>2</Pages>
  <Words>110</Words>
  <Characters>628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4953</cp:revision>
  <cp:lastPrinted>2024-03-07T16:05:00Z</cp:lastPrinted>
  <dcterms:created xsi:type="dcterms:W3CDTF">2016-03-08T22:17:00Z</dcterms:created>
  <dcterms:modified xsi:type="dcterms:W3CDTF">2024-06-12T21:36:00Z</dcterms:modified>
</cp:coreProperties>
</file>