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A83D48" w:rsidRPr="00A83D48" w:rsidRDefault="00A83D48" w:rsidP="00A83D48">
      <w:pPr>
        <w:rPr>
          <w:sz w:val="32"/>
        </w:rPr>
      </w:pPr>
      <w:r w:rsidRPr="00A83D48">
        <w:rPr>
          <w:sz w:val="32"/>
        </w:rPr>
        <w:t>PACIENTE: Helena Salgado Pinto</w:t>
      </w:r>
    </w:p>
    <w:p w:rsidR="00A83D48" w:rsidRPr="00A83D48" w:rsidRDefault="00A83D48" w:rsidP="00A83D48">
      <w:pPr>
        <w:rPr>
          <w:sz w:val="32"/>
        </w:rPr>
      </w:pPr>
      <w:r w:rsidRPr="00A83D48">
        <w:rPr>
          <w:sz w:val="32"/>
        </w:rPr>
        <w:t xml:space="preserve">IDADE:32 anos SEXO: F                     </w:t>
      </w:r>
    </w:p>
    <w:p w:rsidR="00F4668A" w:rsidRDefault="00A83D48" w:rsidP="00A83D48">
      <w:pPr>
        <w:rPr>
          <w:sz w:val="32"/>
        </w:rPr>
      </w:pPr>
      <w:r w:rsidRPr="00A83D48">
        <w:rPr>
          <w:sz w:val="32"/>
        </w:rPr>
        <w:t>DATA DO EXAME:10 jun.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lastRenderedPageBreak/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0202" w:rsidRDefault="00C30202">
      <w:r>
        <w:separator/>
      </w:r>
    </w:p>
  </w:endnote>
  <w:endnote w:type="continuationSeparator" w:id="0">
    <w:p w:rsidR="00C30202" w:rsidRDefault="00C302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C3020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0202" w:rsidRDefault="00C30202">
      <w:r>
        <w:separator/>
      </w:r>
    </w:p>
  </w:footnote>
  <w:footnote w:type="continuationSeparator" w:id="0">
    <w:p w:rsidR="00C30202" w:rsidRDefault="00C3020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35629</TotalTime>
  <Pages>2</Pages>
  <Words>109</Words>
  <Characters>624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4952</cp:revision>
  <cp:lastPrinted>2024-03-07T16:05:00Z</cp:lastPrinted>
  <dcterms:created xsi:type="dcterms:W3CDTF">2016-03-08T22:17:00Z</dcterms:created>
  <dcterms:modified xsi:type="dcterms:W3CDTF">2024-06-10T16:08:00Z</dcterms:modified>
</cp:coreProperties>
</file>