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B0F50" w:rsidRPr="000B0F50">
        <w:rPr>
          <w:sz w:val="22"/>
        </w:rPr>
        <w:t>Jose Roberto Mendes Pacheco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B0F50">
        <w:rPr>
          <w:sz w:val="22"/>
        </w:rPr>
        <w:t>55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0B0F50">
        <w:rPr>
          <w:sz w:val="22"/>
        </w:rPr>
        <w:t>D.Parkinson</w:t>
      </w:r>
      <w:bookmarkStart w:id="0" w:name="_GoBack"/>
      <w:bookmarkEnd w:id="0"/>
      <w:r w:rsidR="006030A7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792F38">
        <w:rPr>
          <w:sz w:val="22"/>
        </w:rPr>
        <w:t xml:space="preserve">6 </w:t>
      </w:r>
      <w:r w:rsidR="005D7E2F">
        <w:rPr>
          <w:sz w:val="22"/>
        </w:rPr>
        <w:t xml:space="preserve"> jun.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D7E2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C76C2">
        <w:t>8.4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1C76C2">
        <w:t>37.9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92F38">
        <w:rPr>
          <w:noProof/>
          <w:sz w:val="24"/>
        </w:rPr>
        <w:t>6 de junho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44EA" w:rsidRDefault="008A44EA">
      <w:r>
        <w:separator/>
      </w:r>
    </w:p>
  </w:endnote>
  <w:endnote w:type="continuationSeparator" w:id="0">
    <w:p w:rsidR="008A44EA" w:rsidRDefault="008A44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A44E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44EA" w:rsidRDefault="008A44EA">
      <w:r>
        <w:separator/>
      </w:r>
    </w:p>
  </w:footnote>
  <w:footnote w:type="continuationSeparator" w:id="0">
    <w:p w:rsidR="008A44EA" w:rsidRDefault="008A44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58146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5063</cp:revision>
  <cp:lastPrinted>2024-03-07T16:09:00Z</cp:lastPrinted>
  <dcterms:created xsi:type="dcterms:W3CDTF">2016-03-08T22:06:00Z</dcterms:created>
  <dcterms:modified xsi:type="dcterms:W3CDTF">2024-06-06T21:42:00Z</dcterms:modified>
</cp:coreProperties>
</file>