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B13699" w:rsidRPr="00B13699" w:rsidRDefault="00B13699" w:rsidP="00B13699">
      <w:pPr>
        <w:tabs>
          <w:tab w:val="center" w:pos="4677"/>
        </w:tabs>
        <w:rPr>
          <w:sz w:val="32"/>
          <w:szCs w:val="32"/>
        </w:rPr>
      </w:pPr>
    </w:p>
    <w:p w:rsidR="00AA5FE2" w:rsidRPr="00AA5FE2" w:rsidRDefault="00AA5FE2" w:rsidP="00AA5FE2">
      <w:pPr>
        <w:tabs>
          <w:tab w:val="center" w:pos="4677"/>
        </w:tabs>
        <w:rPr>
          <w:sz w:val="32"/>
          <w:szCs w:val="32"/>
        </w:rPr>
      </w:pPr>
      <w:r w:rsidRPr="00AA5FE2">
        <w:rPr>
          <w:sz w:val="32"/>
          <w:szCs w:val="32"/>
        </w:rPr>
        <w:t>PACIENTE: Ganesh Pimenta Inocalla</w:t>
      </w:r>
    </w:p>
    <w:p w:rsidR="00AA5FE2" w:rsidRPr="00AA5FE2" w:rsidRDefault="00AA5FE2" w:rsidP="00AA5FE2">
      <w:pPr>
        <w:tabs>
          <w:tab w:val="center" w:pos="4677"/>
        </w:tabs>
        <w:rPr>
          <w:sz w:val="32"/>
          <w:szCs w:val="32"/>
        </w:rPr>
      </w:pPr>
      <w:r w:rsidRPr="00AA5FE2">
        <w:rPr>
          <w:sz w:val="32"/>
          <w:szCs w:val="32"/>
        </w:rPr>
        <w:t xml:space="preserve">IDADE:41 anos SEXO: M                     </w:t>
      </w:r>
    </w:p>
    <w:p w:rsidR="00B07B16" w:rsidRDefault="00AA5FE2" w:rsidP="00AA5FE2">
      <w:pPr>
        <w:tabs>
          <w:tab w:val="center" w:pos="4677"/>
        </w:tabs>
        <w:rPr>
          <w:sz w:val="32"/>
          <w:szCs w:val="32"/>
        </w:rPr>
      </w:pPr>
      <w:r w:rsidRPr="00AA5FE2">
        <w:rPr>
          <w:sz w:val="32"/>
          <w:szCs w:val="32"/>
        </w:rPr>
        <w:t>DATA DO EXAME:5 jun. 24</w:t>
      </w:r>
      <w:bookmarkStart w:id="0" w:name="_GoBack"/>
      <w:bookmarkEnd w:id="0"/>
    </w:p>
    <w:p w:rsidR="002D5C3B" w:rsidRDefault="002D5C3B" w:rsidP="002D5C3B">
      <w:pPr>
        <w:tabs>
          <w:tab w:val="center" w:pos="4677"/>
        </w:tabs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 xml:space="preserve">N1 com latência </w:t>
      </w:r>
      <w:r w:rsidR="001537B3">
        <w:rPr>
          <w:sz w:val="32"/>
        </w:rPr>
        <w:t>prolongada</w:t>
      </w:r>
      <w:r>
        <w:rPr>
          <w:sz w:val="32"/>
        </w:rPr>
        <w:t xml:space="preserve">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</w:t>
      </w:r>
      <w:r w:rsidR="001537B3">
        <w:rPr>
          <w:sz w:val="32"/>
        </w:rPr>
        <w:t xml:space="preserve"> prolongadas</w:t>
      </w:r>
      <w:r>
        <w:rPr>
          <w:sz w:val="32"/>
        </w:rPr>
        <w:t xml:space="preserve"> e amplitudes </w:t>
      </w:r>
      <w:r w:rsidR="001537B3">
        <w:rPr>
          <w:sz w:val="32"/>
        </w:rPr>
        <w:t>diminuidas.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1537B3" w:rsidRDefault="001537B3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1537B3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1537B3">
        <w:rPr>
          <w:i/>
          <w:sz w:val="32"/>
        </w:rPr>
        <w:t xml:space="preserve">                                                           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02426" w:rsidRDefault="00602426">
      <w:r>
        <w:separator/>
      </w:r>
    </w:p>
  </w:endnote>
  <w:endnote w:type="continuationSeparator" w:id="0">
    <w:p w:rsidR="00602426" w:rsidRDefault="006024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1537B3" w:rsidRDefault="00602426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1537B3" w:rsidRPr="00B80CB8">
        <w:rPr>
          <w:rStyle w:val="Hyperlink"/>
          <w:b/>
        </w:rPr>
        <w:t>www.neurofis.com.br</w:t>
      </w:r>
    </w:hyperlink>
    <w:r w:rsidR="001537B3">
      <w:rPr>
        <w:b/>
      </w:rPr>
      <w:t xml:space="preserve">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02426" w:rsidRDefault="00602426">
      <w:r>
        <w:separator/>
      </w:r>
    </w:p>
  </w:footnote>
  <w:footnote w:type="continuationSeparator" w:id="0">
    <w:p w:rsidR="00602426" w:rsidRDefault="0060242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2DB"/>
    <w:rsid w:val="0000073D"/>
    <w:rsid w:val="00000CC8"/>
    <w:rsid w:val="00000D1F"/>
    <w:rsid w:val="00000DFF"/>
    <w:rsid w:val="00001298"/>
    <w:rsid w:val="000013F2"/>
    <w:rsid w:val="00001500"/>
    <w:rsid w:val="000019CB"/>
    <w:rsid w:val="00001B35"/>
    <w:rsid w:val="00001DA8"/>
    <w:rsid w:val="00001EFC"/>
    <w:rsid w:val="0000246C"/>
    <w:rsid w:val="0000282B"/>
    <w:rsid w:val="0000303B"/>
    <w:rsid w:val="0000317C"/>
    <w:rsid w:val="00003A84"/>
    <w:rsid w:val="00003B2F"/>
    <w:rsid w:val="00003F91"/>
    <w:rsid w:val="00004279"/>
    <w:rsid w:val="000056AF"/>
    <w:rsid w:val="00005803"/>
    <w:rsid w:val="00005988"/>
    <w:rsid w:val="00005BC9"/>
    <w:rsid w:val="00006587"/>
    <w:rsid w:val="0000734A"/>
    <w:rsid w:val="00007492"/>
    <w:rsid w:val="00007A78"/>
    <w:rsid w:val="00010BA6"/>
    <w:rsid w:val="00010CB3"/>
    <w:rsid w:val="000112E5"/>
    <w:rsid w:val="0001140D"/>
    <w:rsid w:val="000118C6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1607A"/>
    <w:rsid w:val="00016904"/>
    <w:rsid w:val="00020A7B"/>
    <w:rsid w:val="0002153C"/>
    <w:rsid w:val="00021765"/>
    <w:rsid w:val="00022CE6"/>
    <w:rsid w:val="00024296"/>
    <w:rsid w:val="00024DE4"/>
    <w:rsid w:val="000250F0"/>
    <w:rsid w:val="00025173"/>
    <w:rsid w:val="00026C06"/>
    <w:rsid w:val="00027004"/>
    <w:rsid w:val="00027731"/>
    <w:rsid w:val="00027C86"/>
    <w:rsid w:val="000306D9"/>
    <w:rsid w:val="00030BF8"/>
    <w:rsid w:val="00031721"/>
    <w:rsid w:val="00031FB2"/>
    <w:rsid w:val="00031FF9"/>
    <w:rsid w:val="000322A2"/>
    <w:rsid w:val="00032437"/>
    <w:rsid w:val="00032A67"/>
    <w:rsid w:val="000333E4"/>
    <w:rsid w:val="00033482"/>
    <w:rsid w:val="00033D8B"/>
    <w:rsid w:val="00035BC3"/>
    <w:rsid w:val="0003667E"/>
    <w:rsid w:val="000368BE"/>
    <w:rsid w:val="00036ABF"/>
    <w:rsid w:val="00037416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4999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3BAD"/>
    <w:rsid w:val="0005415D"/>
    <w:rsid w:val="0005444D"/>
    <w:rsid w:val="00055188"/>
    <w:rsid w:val="00055524"/>
    <w:rsid w:val="00056748"/>
    <w:rsid w:val="00056AB0"/>
    <w:rsid w:val="00056CCD"/>
    <w:rsid w:val="00056CD6"/>
    <w:rsid w:val="000600F2"/>
    <w:rsid w:val="00060AC5"/>
    <w:rsid w:val="00060DD5"/>
    <w:rsid w:val="00060FF3"/>
    <w:rsid w:val="0006138F"/>
    <w:rsid w:val="000617FB"/>
    <w:rsid w:val="00061BC3"/>
    <w:rsid w:val="00061CBD"/>
    <w:rsid w:val="00061D1A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7A5"/>
    <w:rsid w:val="0006581E"/>
    <w:rsid w:val="00065832"/>
    <w:rsid w:val="00065CB5"/>
    <w:rsid w:val="00065FF3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197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AD6"/>
    <w:rsid w:val="00082C28"/>
    <w:rsid w:val="00082F10"/>
    <w:rsid w:val="00083458"/>
    <w:rsid w:val="00083862"/>
    <w:rsid w:val="00083C7D"/>
    <w:rsid w:val="00085A79"/>
    <w:rsid w:val="00085C19"/>
    <w:rsid w:val="000866A1"/>
    <w:rsid w:val="000867CA"/>
    <w:rsid w:val="000867D2"/>
    <w:rsid w:val="0008755F"/>
    <w:rsid w:val="00087CFE"/>
    <w:rsid w:val="00091357"/>
    <w:rsid w:val="000913B6"/>
    <w:rsid w:val="00091B73"/>
    <w:rsid w:val="000921C6"/>
    <w:rsid w:val="00092C3F"/>
    <w:rsid w:val="00092E34"/>
    <w:rsid w:val="0009306C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97ECC"/>
    <w:rsid w:val="000A00FE"/>
    <w:rsid w:val="000A037B"/>
    <w:rsid w:val="000A05F3"/>
    <w:rsid w:val="000A1142"/>
    <w:rsid w:val="000A114D"/>
    <w:rsid w:val="000A160E"/>
    <w:rsid w:val="000A1D26"/>
    <w:rsid w:val="000A2178"/>
    <w:rsid w:val="000A2F9A"/>
    <w:rsid w:val="000A328B"/>
    <w:rsid w:val="000A32B9"/>
    <w:rsid w:val="000A3727"/>
    <w:rsid w:val="000A3B34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29BE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C7DC4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EAC"/>
    <w:rsid w:val="000D5F03"/>
    <w:rsid w:val="000D5F95"/>
    <w:rsid w:val="000D5FAD"/>
    <w:rsid w:val="000D6221"/>
    <w:rsid w:val="000D6346"/>
    <w:rsid w:val="000D6537"/>
    <w:rsid w:val="000D68D3"/>
    <w:rsid w:val="000D6C97"/>
    <w:rsid w:val="000D6DDE"/>
    <w:rsid w:val="000D6E9E"/>
    <w:rsid w:val="000D6EDF"/>
    <w:rsid w:val="000D6F5C"/>
    <w:rsid w:val="000D757A"/>
    <w:rsid w:val="000D75DD"/>
    <w:rsid w:val="000D771C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1FBD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31A"/>
    <w:rsid w:val="00102544"/>
    <w:rsid w:val="00102F2D"/>
    <w:rsid w:val="001031FA"/>
    <w:rsid w:val="0010373D"/>
    <w:rsid w:val="001038A8"/>
    <w:rsid w:val="00103948"/>
    <w:rsid w:val="001039A3"/>
    <w:rsid w:val="00104C02"/>
    <w:rsid w:val="00105C94"/>
    <w:rsid w:val="001061BC"/>
    <w:rsid w:val="001073D7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2290"/>
    <w:rsid w:val="001222BE"/>
    <w:rsid w:val="001230D4"/>
    <w:rsid w:val="00124C5A"/>
    <w:rsid w:val="00124E64"/>
    <w:rsid w:val="00124EDC"/>
    <w:rsid w:val="00124F57"/>
    <w:rsid w:val="0012554A"/>
    <w:rsid w:val="0012599C"/>
    <w:rsid w:val="00125CA5"/>
    <w:rsid w:val="00126F2C"/>
    <w:rsid w:val="001278E4"/>
    <w:rsid w:val="00127F24"/>
    <w:rsid w:val="001317AB"/>
    <w:rsid w:val="00131897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490"/>
    <w:rsid w:val="00143FFB"/>
    <w:rsid w:val="001441C2"/>
    <w:rsid w:val="00144268"/>
    <w:rsid w:val="001456D1"/>
    <w:rsid w:val="001469CB"/>
    <w:rsid w:val="0014761F"/>
    <w:rsid w:val="0014773A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1F8D"/>
    <w:rsid w:val="0015224F"/>
    <w:rsid w:val="001526A1"/>
    <w:rsid w:val="00152A42"/>
    <w:rsid w:val="00152B4C"/>
    <w:rsid w:val="00152DFF"/>
    <w:rsid w:val="00153739"/>
    <w:rsid w:val="001537B3"/>
    <w:rsid w:val="001543EC"/>
    <w:rsid w:val="001557D8"/>
    <w:rsid w:val="00155F0D"/>
    <w:rsid w:val="00155FC3"/>
    <w:rsid w:val="0015619D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3A7"/>
    <w:rsid w:val="00162413"/>
    <w:rsid w:val="0016394B"/>
    <w:rsid w:val="00164A19"/>
    <w:rsid w:val="00165514"/>
    <w:rsid w:val="00165645"/>
    <w:rsid w:val="00165F3E"/>
    <w:rsid w:val="001669BD"/>
    <w:rsid w:val="00166A6C"/>
    <w:rsid w:val="00166F15"/>
    <w:rsid w:val="00166F7E"/>
    <w:rsid w:val="00167AD6"/>
    <w:rsid w:val="00170297"/>
    <w:rsid w:val="0017059C"/>
    <w:rsid w:val="00170860"/>
    <w:rsid w:val="00170EC3"/>
    <w:rsid w:val="00170FAE"/>
    <w:rsid w:val="001711EC"/>
    <w:rsid w:val="001713C0"/>
    <w:rsid w:val="001722C9"/>
    <w:rsid w:val="00172645"/>
    <w:rsid w:val="00172838"/>
    <w:rsid w:val="001733C9"/>
    <w:rsid w:val="001749CD"/>
    <w:rsid w:val="00174DA1"/>
    <w:rsid w:val="0017524B"/>
    <w:rsid w:val="00175312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2D68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5A0"/>
    <w:rsid w:val="00191718"/>
    <w:rsid w:val="00191869"/>
    <w:rsid w:val="00191FC5"/>
    <w:rsid w:val="001928F1"/>
    <w:rsid w:val="00193C97"/>
    <w:rsid w:val="00194105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33C"/>
    <w:rsid w:val="001A1792"/>
    <w:rsid w:val="001A194B"/>
    <w:rsid w:val="001A198C"/>
    <w:rsid w:val="001A1AFD"/>
    <w:rsid w:val="001A1DC2"/>
    <w:rsid w:val="001A1E7C"/>
    <w:rsid w:val="001A26B1"/>
    <w:rsid w:val="001A28F5"/>
    <w:rsid w:val="001A4C36"/>
    <w:rsid w:val="001A525F"/>
    <w:rsid w:val="001A548B"/>
    <w:rsid w:val="001A5A0D"/>
    <w:rsid w:val="001A5F70"/>
    <w:rsid w:val="001A6706"/>
    <w:rsid w:val="001B12D6"/>
    <w:rsid w:val="001B181C"/>
    <w:rsid w:val="001B228B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5BB0"/>
    <w:rsid w:val="001C61A0"/>
    <w:rsid w:val="001C624E"/>
    <w:rsid w:val="001C7234"/>
    <w:rsid w:val="001C7B34"/>
    <w:rsid w:val="001C7F72"/>
    <w:rsid w:val="001D0287"/>
    <w:rsid w:val="001D0C72"/>
    <w:rsid w:val="001D0DF9"/>
    <w:rsid w:val="001D1CB1"/>
    <w:rsid w:val="001D2FD2"/>
    <w:rsid w:val="001D4607"/>
    <w:rsid w:val="001D4BF6"/>
    <w:rsid w:val="001D4D46"/>
    <w:rsid w:val="001D52C7"/>
    <w:rsid w:val="001D5563"/>
    <w:rsid w:val="001D6159"/>
    <w:rsid w:val="001D6377"/>
    <w:rsid w:val="001D6444"/>
    <w:rsid w:val="001D64F1"/>
    <w:rsid w:val="001D6647"/>
    <w:rsid w:val="001D68DD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0B4"/>
    <w:rsid w:val="001E3953"/>
    <w:rsid w:val="001E494B"/>
    <w:rsid w:val="001E499E"/>
    <w:rsid w:val="001E4D1D"/>
    <w:rsid w:val="001E6565"/>
    <w:rsid w:val="001E69AE"/>
    <w:rsid w:val="001F070D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0B4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068"/>
    <w:rsid w:val="00207375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944"/>
    <w:rsid w:val="00223A6D"/>
    <w:rsid w:val="0022415C"/>
    <w:rsid w:val="002249D8"/>
    <w:rsid w:val="00224BBE"/>
    <w:rsid w:val="00224BC1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18EF"/>
    <w:rsid w:val="00232477"/>
    <w:rsid w:val="00232772"/>
    <w:rsid w:val="002329C9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37BCD"/>
    <w:rsid w:val="002401E2"/>
    <w:rsid w:val="00240333"/>
    <w:rsid w:val="0024038B"/>
    <w:rsid w:val="00240671"/>
    <w:rsid w:val="00241C21"/>
    <w:rsid w:val="00241D6F"/>
    <w:rsid w:val="0024233D"/>
    <w:rsid w:val="002424C6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CE7"/>
    <w:rsid w:val="00244DB5"/>
    <w:rsid w:val="00245087"/>
    <w:rsid w:val="002461EE"/>
    <w:rsid w:val="00246B5D"/>
    <w:rsid w:val="00246FD7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2F1"/>
    <w:rsid w:val="00255453"/>
    <w:rsid w:val="00255570"/>
    <w:rsid w:val="00255A26"/>
    <w:rsid w:val="00255D9A"/>
    <w:rsid w:val="00256599"/>
    <w:rsid w:val="00256EF1"/>
    <w:rsid w:val="002570B7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5E6"/>
    <w:rsid w:val="002669BF"/>
    <w:rsid w:val="00266B2D"/>
    <w:rsid w:val="00267354"/>
    <w:rsid w:val="00267BA9"/>
    <w:rsid w:val="00271EA9"/>
    <w:rsid w:val="0027269D"/>
    <w:rsid w:val="00272756"/>
    <w:rsid w:val="00272BE4"/>
    <w:rsid w:val="00272D4C"/>
    <w:rsid w:val="00274433"/>
    <w:rsid w:val="002744F5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CC7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BAB"/>
    <w:rsid w:val="00290FCB"/>
    <w:rsid w:val="0029245B"/>
    <w:rsid w:val="002933F5"/>
    <w:rsid w:val="0029382E"/>
    <w:rsid w:val="00293E15"/>
    <w:rsid w:val="002943A1"/>
    <w:rsid w:val="002953E9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B39"/>
    <w:rsid w:val="002A1C65"/>
    <w:rsid w:val="002A20C0"/>
    <w:rsid w:val="002A285A"/>
    <w:rsid w:val="002A2F89"/>
    <w:rsid w:val="002A30D6"/>
    <w:rsid w:val="002A3D08"/>
    <w:rsid w:val="002A3D6D"/>
    <w:rsid w:val="002A4087"/>
    <w:rsid w:val="002A412A"/>
    <w:rsid w:val="002A4271"/>
    <w:rsid w:val="002A463B"/>
    <w:rsid w:val="002A4915"/>
    <w:rsid w:val="002A5335"/>
    <w:rsid w:val="002A54BD"/>
    <w:rsid w:val="002A5C80"/>
    <w:rsid w:val="002A5DA1"/>
    <w:rsid w:val="002A6DD4"/>
    <w:rsid w:val="002A6DE9"/>
    <w:rsid w:val="002A73F1"/>
    <w:rsid w:val="002B00BA"/>
    <w:rsid w:val="002B032E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6BDD"/>
    <w:rsid w:val="002B7495"/>
    <w:rsid w:val="002B75BC"/>
    <w:rsid w:val="002B7C84"/>
    <w:rsid w:val="002C02A2"/>
    <w:rsid w:val="002C084B"/>
    <w:rsid w:val="002C1173"/>
    <w:rsid w:val="002C12DB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0C1"/>
    <w:rsid w:val="002C53CF"/>
    <w:rsid w:val="002C53E3"/>
    <w:rsid w:val="002C602C"/>
    <w:rsid w:val="002C6A17"/>
    <w:rsid w:val="002C743F"/>
    <w:rsid w:val="002C79BF"/>
    <w:rsid w:val="002C7F81"/>
    <w:rsid w:val="002D046E"/>
    <w:rsid w:val="002D050D"/>
    <w:rsid w:val="002D0613"/>
    <w:rsid w:val="002D0656"/>
    <w:rsid w:val="002D06E6"/>
    <w:rsid w:val="002D0723"/>
    <w:rsid w:val="002D0874"/>
    <w:rsid w:val="002D2F7C"/>
    <w:rsid w:val="002D3168"/>
    <w:rsid w:val="002D3C49"/>
    <w:rsid w:val="002D48B5"/>
    <w:rsid w:val="002D4BAE"/>
    <w:rsid w:val="002D4D2B"/>
    <w:rsid w:val="002D502E"/>
    <w:rsid w:val="002D5C3B"/>
    <w:rsid w:val="002D5F4C"/>
    <w:rsid w:val="002D6316"/>
    <w:rsid w:val="002D68E4"/>
    <w:rsid w:val="002D693A"/>
    <w:rsid w:val="002D7732"/>
    <w:rsid w:val="002D7F86"/>
    <w:rsid w:val="002E1170"/>
    <w:rsid w:val="002E1D2D"/>
    <w:rsid w:val="002E201E"/>
    <w:rsid w:val="002E2039"/>
    <w:rsid w:val="002E20DF"/>
    <w:rsid w:val="002E25BD"/>
    <w:rsid w:val="002E36E6"/>
    <w:rsid w:val="002E38C5"/>
    <w:rsid w:val="002E3BFE"/>
    <w:rsid w:val="002E3E70"/>
    <w:rsid w:val="002E4B8D"/>
    <w:rsid w:val="002E4F28"/>
    <w:rsid w:val="002E6514"/>
    <w:rsid w:val="002E6BCE"/>
    <w:rsid w:val="002E6C86"/>
    <w:rsid w:val="002E7105"/>
    <w:rsid w:val="002E74A8"/>
    <w:rsid w:val="002E7A12"/>
    <w:rsid w:val="002F0691"/>
    <w:rsid w:val="002F0A40"/>
    <w:rsid w:val="002F0FE4"/>
    <w:rsid w:val="002F192B"/>
    <w:rsid w:val="002F2146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AB6"/>
    <w:rsid w:val="002F7B78"/>
    <w:rsid w:val="002F7DC7"/>
    <w:rsid w:val="00300150"/>
    <w:rsid w:val="00300449"/>
    <w:rsid w:val="00300C5C"/>
    <w:rsid w:val="0030188E"/>
    <w:rsid w:val="00301A5F"/>
    <w:rsid w:val="00301F3F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1EBB"/>
    <w:rsid w:val="00312089"/>
    <w:rsid w:val="003129F1"/>
    <w:rsid w:val="00313181"/>
    <w:rsid w:val="00313E89"/>
    <w:rsid w:val="00313EF2"/>
    <w:rsid w:val="00315273"/>
    <w:rsid w:val="00315F6A"/>
    <w:rsid w:val="003163FB"/>
    <w:rsid w:val="00317342"/>
    <w:rsid w:val="00317603"/>
    <w:rsid w:val="00320DA4"/>
    <w:rsid w:val="003217EF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8E9"/>
    <w:rsid w:val="00327FB2"/>
    <w:rsid w:val="00331F39"/>
    <w:rsid w:val="00332292"/>
    <w:rsid w:val="00332862"/>
    <w:rsid w:val="00332B9B"/>
    <w:rsid w:val="00332CFF"/>
    <w:rsid w:val="0033373C"/>
    <w:rsid w:val="003339A8"/>
    <w:rsid w:val="00333F01"/>
    <w:rsid w:val="00334AC8"/>
    <w:rsid w:val="00334C6B"/>
    <w:rsid w:val="00334EBC"/>
    <w:rsid w:val="0033519B"/>
    <w:rsid w:val="00335211"/>
    <w:rsid w:val="00335877"/>
    <w:rsid w:val="00335AC6"/>
    <w:rsid w:val="00335B99"/>
    <w:rsid w:val="00335DA7"/>
    <w:rsid w:val="003365F3"/>
    <w:rsid w:val="003378F9"/>
    <w:rsid w:val="00340507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0C2"/>
    <w:rsid w:val="003553B7"/>
    <w:rsid w:val="003556FE"/>
    <w:rsid w:val="00355DBF"/>
    <w:rsid w:val="00355E64"/>
    <w:rsid w:val="00356391"/>
    <w:rsid w:val="003564D6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4F88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E5A"/>
    <w:rsid w:val="00370FF8"/>
    <w:rsid w:val="00371040"/>
    <w:rsid w:val="003713C8"/>
    <w:rsid w:val="0037221B"/>
    <w:rsid w:val="003733F8"/>
    <w:rsid w:val="0037389E"/>
    <w:rsid w:val="003738C6"/>
    <w:rsid w:val="0037441C"/>
    <w:rsid w:val="00374917"/>
    <w:rsid w:val="00374932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87E32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389D"/>
    <w:rsid w:val="00394BED"/>
    <w:rsid w:val="00394C7D"/>
    <w:rsid w:val="003952B6"/>
    <w:rsid w:val="003957B7"/>
    <w:rsid w:val="00395E0C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40CC"/>
    <w:rsid w:val="003A4733"/>
    <w:rsid w:val="003A50CB"/>
    <w:rsid w:val="003A670A"/>
    <w:rsid w:val="003A6DD2"/>
    <w:rsid w:val="003A712F"/>
    <w:rsid w:val="003A72C8"/>
    <w:rsid w:val="003A7453"/>
    <w:rsid w:val="003A7D11"/>
    <w:rsid w:val="003B1652"/>
    <w:rsid w:val="003B23D4"/>
    <w:rsid w:val="003B2751"/>
    <w:rsid w:val="003B286D"/>
    <w:rsid w:val="003B28D6"/>
    <w:rsid w:val="003B2D3D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A05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118"/>
    <w:rsid w:val="003C5A19"/>
    <w:rsid w:val="003C5B4D"/>
    <w:rsid w:val="003C7711"/>
    <w:rsid w:val="003C7E3A"/>
    <w:rsid w:val="003D14CA"/>
    <w:rsid w:val="003D1AB8"/>
    <w:rsid w:val="003D1BC3"/>
    <w:rsid w:val="003D1D1C"/>
    <w:rsid w:val="003D244B"/>
    <w:rsid w:val="003D2701"/>
    <w:rsid w:val="003D281E"/>
    <w:rsid w:val="003D31E9"/>
    <w:rsid w:val="003D3768"/>
    <w:rsid w:val="003D3CEF"/>
    <w:rsid w:val="003D4180"/>
    <w:rsid w:val="003D4C0A"/>
    <w:rsid w:val="003D5149"/>
    <w:rsid w:val="003D53DB"/>
    <w:rsid w:val="003D53F6"/>
    <w:rsid w:val="003D580F"/>
    <w:rsid w:val="003D5B2B"/>
    <w:rsid w:val="003D63F4"/>
    <w:rsid w:val="003D649A"/>
    <w:rsid w:val="003D6DBA"/>
    <w:rsid w:val="003D7440"/>
    <w:rsid w:val="003D7916"/>
    <w:rsid w:val="003E057C"/>
    <w:rsid w:val="003E0F38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E67F0"/>
    <w:rsid w:val="003F0575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3F737B"/>
    <w:rsid w:val="003F7B90"/>
    <w:rsid w:val="003F7CDC"/>
    <w:rsid w:val="00401130"/>
    <w:rsid w:val="004012DE"/>
    <w:rsid w:val="0040149C"/>
    <w:rsid w:val="00401972"/>
    <w:rsid w:val="004022EE"/>
    <w:rsid w:val="00402B5E"/>
    <w:rsid w:val="00403B97"/>
    <w:rsid w:val="00403D37"/>
    <w:rsid w:val="004042CF"/>
    <w:rsid w:val="00404AC0"/>
    <w:rsid w:val="00404BFE"/>
    <w:rsid w:val="00406275"/>
    <w:rsid w:val="00406636"/>
    <w:rsid w:val="004068A7"/>
    <w:rsid w:val="00407290"/>
    <w:rsid w:val="0040767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312B"/>
    <w:rsid w:val="0041455E"/>
    <w:rsid w:val="00415044"/>
    <w:rsid w:val="004152D5"/>
    <w:rsid w:val="004155D5"/>
    <w:rsid w:val="00415DEC"/>
    <w:rsid w:val="0041624F"/>
    <w:rsid w:val="0041693F"/>
    <w:rsid w:val="00416A92"/>
    <w:rsid w:val="00416D21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2B3D"/>
    <w:rsid w:val="0042340C"/>
    <w:rsid w:val="00423A11"/>
    <w:rsid w:val="00423D35"/>
    <w:rsid w:val="00423ECF"/>
    <w:rsid w:val="00423F06"/>
    <w:rsid w:val="00424933"/>
    <w:rsid w:val="00424C56"/>
    <w:rsid w:val="00424CEE"/>
    <w:rsid w:val="00424DC3"/>
    <w:rsid w:val="00425DFC"/>
    <w:rsid w:val="004263D0"/>
    <w:rsid w:val="004265C3"/>
    <w:rsid w:val="004266E9"/>
    <w:rsid w:val="00427563"/>
    <w:rsid w:val="00427728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5793"/>
    <w:rsid w:val="00436147"/>
    <w:rsid w:val="00436681"/>
    <w:rsid w:val="00436F61"/>
    <w:rsid w:val="004371B4"/>
    <w:rsid w:val="00437471"/>
    <w:rsid w:val="004377A3"/>
    <w:rsid w:val="00437A91"/>
    <w:rsid w:val="0044012C"/>
    <w:rsid w:val="00440905"/>
    <w:rsid w:val="00440D67"/>
    <w:rsid w:val="0044112F"/>
    <w:rsid w:val="00441541"/>
    <w:rsid w:val="00441858"/>
    <w:rsid w:val="00441A53"/>
    <w:rsid w:val="00444117"/>
    <w:rsid w:val="0044451B"/>
    <w:rsid w:val="00444654"/>
    <w:rsid w:val="00445A58"/>
    <w:rsid w:val="00445C86"/>
    <w:rsid w:val="00446133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0CEC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0B3C"/>
    <w:rsid w:val="00471776"/>
    <w:rsid w:val="0047193E"/>
    <w:rsid w:val="00471A6D"/>
    <w:rsid w:val="00471D5B"/>
    <w:rsid w:val="004722B0"/>
    <w:rsid w:val="004728A0"/>
    <w:rsid w:val="0047309E"/>
    <w:rsid w:val="00473377"/>
    <w:rsid w:val="004736C8"/>
    <w:rsid w:val="004745A3"/>
    <w:rsid w:val="0047496B"/>
    <w:rsid w:val="00475ABB"/>
    <w:rsid w:val="00477CD5"/>
    <w:rsid w:val="00480422"/>
    <w:rsid w:val="00480E26"/>
    <w:rsid w:val="00481826"/>
    <w:rsid w:val="00481EF6"/>
    <w:rsid w:val="00482C64"/>
    <w:rsid w:val="00483ABE"/>
    <w:rsid w:val="00485999"/>
    <w:rsid w:val="0048611A"/>
    <w:rsid w:val="004863B2"/>
    <w:rsid w:val="00486D44"/>
    <w:rsid w:val="004874BA"/>
    <w:rsid w:val="0049040E"/>
    <w:rsid w:val="00490F06"/>
    <w:rsid w:val="0049115F"/>
    <w:rsid w:val="004911B4"/>
    <w:rsid w:val="00491207"/>
    <w:rsid w:val="00491661"/>
    <w:rsid w:val="00493D57"/>
    <w:rsid w:val="004940A9"/>
    <w:rsid w:val="004947EC"/>
    <w:rsid w:val="00495041"/>
    <w:rsid w:val="00495521"/>
    <w:rsid w:val="00495A37"/>
    <w:rsid w:val="00495F67"/>
    <w:rsid w:val="00496341"/>
    <w:rsid w:val="00496AC3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A7CAD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4D7F"/>
    <w:rsid w:val="004B5104"/>
    <w:rsid w:val="004B5BA4"/>
    <w:rsid w:val="004B6802"/>
    <w:rsid w:val="004B6AA2"/>
    <w:rsid w:val="004B6CF5"/>
    <w:rsid w:val="004B7D96"/>
    <w:rsid w:val="004C09F6"/>
    <w:rsid w:val="004C0E72"/>
    <w:rsid w:val="004C1328"/>
    <w:rsid w:val="004C1677"/>
    <w:rsid w:val="004C2C05"/>
    <w:rsid w:val="004C3054"/>
    <w:rsid w:val="004C481A"/>
    <w:rsid w:val="004C4F0F"/>
    <w:rsid w:val="004C526F"/>
    <w:rsid w:val="004C5495"/>
    <w:rsid w:val="004C5A3C"/>
    <w:rsid w:val="004C5ADC"/>
    <w:rsid w:val="004C5C60"/>
    <w:rsid w:val="004C5DB8"/>
    <w:rsid w:val="004C635D"/>
    <w:rsid w:val="004C6427"/>
    <w:rsid w:val="004C7B0B"/>
    <w:rsid w:val="004C7FF1"/>
    <w:rsid w:val="004D048A"/>
    <w:rsid w:val="004D142E"/>
    <w:rsid w:val="004D1AC5"/>
    <w:rsid w:val="004D21F7"/>
    <w:rsid w:val="004D2219"/>
    <w:rsid w:val="004D2804"/>
    <w:rsid w:val="004D3B82"/>
    <w:rsid w:val="004D3D83"/>
    <w:rsid w:val="004D4D43"/>
    <w:rsid w:val="004D4D7D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1FB"/>
    <w:rsid w:val="004E4320"/>
    <w:rsid w:val="004E4F87"/>
    <w:rsid w:val="004E717D"/>
    <w:rsid w:val="004E7259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469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8D9"/>
    <w:rsid w:val="00517B5D"/>
    <w:rsid w:val="005202E3"/>
    <w:rsid w:val="005208E4"/>
    <w:rsid w:val="00521508"/>
    <w:rsid w:val="00521ACA"/>
    <w:rsid w:val="005237C6"/>
    <w:rsid w:val="00523AA9"/>
    <w:rsid w:val="00523E1E"/>
    <w:rsid w:val="00525249"/>
    <w:rsid w:val="00525397"/>
    <w:rsid w:val="005255C7"/>
    <w:rsid w:val="00525779"/>
    <w:rsid w:val="00525CBE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3E2"/>
    <w:rsid w:val="00531A0C"/>
    <w:rsid w:val="00531A4B"/>
    <w:rsid w:val="00533103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A4C"/>
    <w:rsid w:val="00540B52"/>
    <w:rsid w:val="00541352"/>
    <w:rsid w:val="0054178F"/>
    <w:rsid w:val="0054185C"/>
    <w:rsid w:val="00541BB3"/>
    <w:rsid w:val="00542319"/>
    <w:rsid w:val="0054234F"/>
    <w:rsid w:val="005429C7"/>
    <w:rsid w:val="00543322"/>
    <w:rsid w:val="0054338B"/>
    <w:rsid w:val="005439D1"/>
    <w:rsid w:val="00543A33"/>
    <w:rsid w:val="00543B3C"/>
    <w:rsid w:val="00543D2C"/>
    <w:rsid w:val="005440FF"/>
    <w:rsid w:val="00544720"/>
    <w:rsid w:val="00544A21"/>
    <w:rsid w:val="00545492"/>
    <w:rsid w:val="00545999"/>
    <w:rsid w:val="005459BB"/>
    <w:rsid w:val="00545A52"/>
    <w:rsid w:val="0054610F"/>
    <w:rsid w:val="005461F2"/>
    <w:rsid w:val="0054675B"/>
    <w:rsid w:val="005470C4"/>
    <w:rsid w:val="00547205"/>
    <w:rsid w:val="005477F8"/>
    <w:rsid w:val="00550380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7B4"/>
    <w:rsid w:val="00552D63"/>
    <w:rsid w:val="00553272"/>
    <w:rsid w:val="00554B80"/>
    <w:rsid w:val="00554FDC"/>
    <w:rsid w:val="0055629A"/>
    <w:rsid w:val="00556504"/>
    <w:rsid w:val="0055654D"/>
    <w:rsid w:val="00556F39"/>
    <w:rsid w:val="005571A2"/>
    <w:rsid w:val="005577B7"/>
    <w:rsid w:val="00557944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964"/>
    <w:rsid w:val="00563A62"/>
    <w:rsid w:val="00563F01"/>
    <w:rsid w:val="005643F0"/>
    <w:rsid w:val="00564747"/>
    <w:rsid w:val="00564F93"/>
    <w:rsid w:val="0056574F"/>
    <w:rsid w:val="0056583D"/>
    <w:rsid w:val="0056602A"/>
    <w:rsid w:val="005665E9"/>
    <w:rsid w:val="0056688E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4D09"/>
    <w:rsid w:val="0057548D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373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424"/>
    <w:rsid w:val="005925A5"/>
    <w:rsid w:val="0059261F"/>
    <w:rsid w:val="00592B04"/>
    <w:rsid w:val="00592B30"/>
    <w:rsid w:val="00593450"/>
    <w:rsid w:val="00593570"/>
    <w:rsid w:val="00593D59"/>
    <w:rsid w:val="00594376"/>
    <w:rsid w:val="005950F6"/>
    <w:rsid w:val="00595233"/>
    <w:rsid w:val="00595D10"/>
    <w:rsid w:val="005962A6"/>
    <w:rsid w:val="005963B4"/>
    <w:rsid w:val="00596443"/>
    <w:rsid w:val="00596CFD"/>
    <w:rsid w:val="00596F6B"/>
    <w:rsid w:val="005974CB"/>
    <w:rsid w:val="00597A4B"/>
    <w:rsid w:val="00597BA0"/>
    <w:rsid w:val="00597DC1"/>
    <w:rsid w:val="005A045F"/>
    <w:rsid w:val="005A19AD"/>
    <w:rsid w:val="005A1CFD"/>
    <w:rsid w:val="005A1EC4"/>
    <w:rsid w:val="005A230C"/>
    <w:rsid w:val="005A2A4D"/>
    <w:rsid w:val="005A3302"/>
    <w:rsid w:val="005A34B1"/>
    <w:rsid w:val="005A3652"/>
    <w:rsid w:val="005A5268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7BE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734"/>
    <w:rsid w:val="005C0AEF"/>
    <w:rsid w:val="005C100D"/>
    <w:rsid w:val="005C1976"/>
    <w:rsid w:val="005C29AB"/>
    <w:rsid w:val="005C33FF"/>
    <w:rsid w:val="005C3A1B"/>
    <w:rsid w:val="005C444E"/>
    <w:rsid w:val="005C4E66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2742"/>
    <w:rsid w:val="005D3543"/>
    <w:rsid w:val="005D3827"/>
    <w:rsid w:val="005D4047"/>
    <w:rsid w:val="005D4865"/>
    <w:rsid w:val="005D4A91"/>
    <w:rsid w:val="005D4E4F"/>
    <w:rsid w:val="005D54BD"/>
    <w:rsid w:val="005D57B1"/>
    <w:rsid w:val="005D60C0"/>
    <w:rsid w:val="005D61F1"/>
    <w:rsid w:val="005D7178"/>
    <w:rsid w:val="005D7324"/>
    <w:rsid w:val="005D7A8E"/>
    <w:rsid w:val="005D7B0D"/>
    <w:rsid w:val="005D7FA2"/>
    <w:rsid w:val="005E05AF"/>
    <w:rsid w:val="005E0F0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E7AE3"/>
    <w:rsid w:val="005F13CC"/>
    <w:rsid w:val="005F1907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5F7BDC"/>
    <w:rsid w:val="00600BE2"/>
    <w:rsid w:val="006014F9"/>
    <w:rsid w:val="00602426"/>
    <w:rsid w:val="0060257E"/>
    <w:rsid w:val="00602CF9"/>
    <w:rsid w:val="006036F9"/>
    <w:rsid w:val="00604963"/>
    <w:rsid w:val="006050EF"/>
    <w:rsid w:val="0060543E"/>
    <w:rsid w:val="00605B77"/>
    <w:rsid w:val="00606869"/>
    <w:rsid w:val="00607228"/>
    <w:rsid w:val="0060769B"/>
    <w:rsid w:val="0061001D"/>
    <w:rsid w:val="0061017A"/>
    <w:rsid w:val="0061243A"/>
    <w:rsid w:val="0061256F"/>
    <w:rsid w:val="00612A0C"/>
    <w:rsid w:val="00612B12"/>
    <w:rsid w:val="006139CE"/>
    <w:rsid w:val="00613BF9"/>
    <w:rsid w:val="00613C51"/>
    <w:rsid w:val="006146CF"/>
    <w:rsid w:val="006149F8"/>
    <w:rsid w:val="00614E49"/>
    <w:rsid w:val="00615591"/>
    <w:rsid w:val="00615648"/>
    <w:rsid w:val="00615A73"/>
    <w:rsid w:val="00615ACD"/>
    <w:rsid w:val="00615FF2"/>
    <w:rsid w:val="006161DA"/>
    <w:rsid w:val="0061675E"/>
    <w:rsid w:val="00616E22"/>
    <w:rsid w:val="00616E9C"/>
    <w:rsid w:val="00617847"/>
    <w:rsid w:val="0062012D"/>
    <w:rsid w:val="0062050A"/>
    <w:rsid w:val="006211B6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58D8"/>
    <w:rsid w:val="00626218"/>
    <w:rsid w:val="00626577"/>
    <w:rsid w:val="006268A8"/>
    <w:rsid w:val="00626A3E"/>
    <w:rsid w:val="006270ED"/>
    <w:rsid w:val="006274A9"/>
    <w:rsid w:val="006301FB"/>
    <w:rsid w:val="00630848"/>
    <w:rsid w:val="0063084A"/>
    <w:rsid w:val="006308B6"/>
    <w:rsid w:val="00630CC2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1AF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7F9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098"/>
    <w:rsid w:val="006643E3"/>
    <w:rsid w:val="006648BD"/>
    <w:rsid w:val="00665218"/>
    <w:rsid w:val="00665BD4"/>
    <w:rsid w:val="00665C88"/>
    <w:rsid w:val="00666463"/>
    <w:rsid w:val="00666F58"/>
    <w:rsid w:val="00667425"/>
    <w:rsid w:val="00671034"/>
    <w:rsid w:val="006720FD"/>
    <w:rsid w:val="00672128"/>
    <w:rsid w:val="00672683"/>
    <w:rsid w:val="006726F1"/>
    <w:rsid w:val="00672934"/>
    <w:rsid w:val="0067293C"/>
    <w:rsid w:val="00672A62"/>
    <w:rsid w:val="00672E60"/>
    <w:rsid w:val="00672F21"/>
    <w:rsid w:val="006730FB"/>
    <w:rsid w:val="006734C1"/>
    <w:rsid w:val="00673525"/>
    <w:rsid w:val="00673896"/>
    <w:rsid w:val="00674171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EC3"/>
    <w:rsid w:val="00677F45"/>
    <w:rsid w:val="0068033A"/>
    <w:rsid w:val="0068095F"/>
    <w:rsid w:val="00680999"/>
    <w:rsid w:val="00681670"/>
    <w:rsid w:val="006816D4"/>
    <w:rsid w:val="00681711"/>
    <w:rsid w:val="00681E56"/>
    <w:rsid w:val="006822A3"/>
    <w:rsid w:val="00682433"/>
    <w:rsid w:val="00682A81"/>
    <w:rsid w:val="00683181"/>
    <w:rsid w:val="006836D7"/>
    <w:rsid w:val="006839CD"/>
    <w:rsid w:val="00683E26"/>
    <w:rsid w:val="00683E3A"/>
    <w:rsid w:val="00684E18"/>
    <w:rsid w:val="00684FB8"/>
    <w:rsid w:val="00684FCB"/>
    <w:rsid w:val="0068504D"/>
    <w:rsid w:val="006850E9"/>
    <w:rsid w:val="006854C3"/>
    <w:rsid w:val="006859D4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B65"/>
    <w:rsid w:val="006912BF"/>
    <w:rsid w:val="00691A9F"/>
    <w:rsid w:val="00692137"/>
    <w:rsid w:val="00692731"/>
    <w:rsid w:val="0069423D"/>
    <w:rsid w:val="00694E66"/>
    <w:rsid w:val="00695442"/>
    <w:rsid w:val="006956F6"/>
    <w:rsid w:val="00695713"/>
    <w:rsid w:val="00695715"/>
    <w:rsid w:val="00695C41"/>
    <w:rsid w:val="00695E97"/>
    <w:rsid w:val="00696261"/>
    <w:rsid w:val="0069648C"/>
    <w:rsid w:val="00696A8D"/>
    <w:rsid w:val="006A00C4"/>
    <w:rsid w:val="006A10AD"/>
    <w:rsid w:val="006A19C5"/>
    <w:rsid w:val="006A1D92"/>
    <w:rsid w:val="006A1EAF"/>
    <w:rsid w:val="006A281F"/>
    <w:rsid w:val="006A299F"/>
    <w:rsid w:val="006A422C"/>
    <w:rsid w:val="006A4324"/>
    <w:rsid w:val="006A4566"/>
    <w:rsid w:val="006A4F68"/>
    <w:rsid w:val="006A5094"/>
    <w:rsid w:val="006A5367"/>
    <w:rsid w:val="006A567B"/>
    <w:rsid w:val="006A60F1"/>
    <w:rsid w:val="006A662C"/>
    <w:rsid w:val="006A6AB2"/>
    <w:rsid w:val="006A6B04"/>
    <w:rsid w:val="006A6BEB"/>
    <w:rsid w:val="006A6D9C"/>
    <w:rsid w:val="006A711E"/>
    <w:rsid w:val="006A712E"/>
    <w:rsid w:val="006A7509"/>
    <w:rsid w:val="006A780B"/>
    <w:rsid w:val="006B002F"/>
    <w:rsid w:val="006B0346"/>
    <w:rsid w:val="006B05AA"/>
    <w:rsid w:val="006B09AA"/>
    <w:rsid w:val="006B0FAD"/>
    <w:rsid w:val="006B10A5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B7B4A"/>
    <w:rsid w:val="006C0976"/>
    <w:rsid w:val="006C1AA3"/>
    <w:rsid w:val="006C1FC0"/>
    <w:rsid w:val="006C2A2B"/>
    <w:rsid w:val="006C3687"/>
    <w:rsid w:val="006C3F38"/>
    <w:rsid w:val="006C4E89"/>
    <w:rsid w:val="006C4EFE"/>
    <w:rsid w:val="006C5308"/>
    <w:rsid w:val="006C538B"/>
    <w:rsid w:val="006C623C"/>
    <w:rsid w:val="006C7035"/>
    <w:rsid w:val="006C7542"/>
    <w:rsid w:val="006C784C"/>
    <w:rsid w:val="006C7A6D"/>
    <w:rsid w:val="006D01D1"/>
    <w:rsid w:val="006D0E80"/>
    <w:rsid w:val="006D11AE"/>
    <w:rsid w:val="006D1260"/>
    <w:rsid w:val="006D147E"/>
    <w:rsid w:val="006D14DD"/>
    <w:rsid w:val="006D1C1B"/>
    <w:rsid w:val="006D1E0A"/>
    <w:rsid w:val="006D21AD"/>
    <w:rsid w:val="006D28E6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009"/>
    <w:rsid w:val="006E1723"/>
    <w:rsid w:val="006E1CE5"/>
    <w:rsid w:val="006E1F70"/>
    <w:rsid w:val="006E1F81"/>
    <w:rsid w:val="006E2100"/>
    <w:rsid w:val="006E398D"/>
    <w:rsid w:val="006E3AB9"/>
    <w:rsid w:val="006E3ABC"/>
    <w:rsid w:val="006E3FEE"/>
    <w:rsid w:val="006E431B"/>
    <w:rsid w:val="006E4421"/>
    <w:rsid w:val="006E4748"/>
    <w:rsid w:val="006E5E22"/>
    <w:rsid w:val="006E6241"/>
    <w:rsid w:val="006E6E29"/>
    <w:rsid w:val="006E72E0"/>
    <w:rsid w:val="006E7303"/>
    <w:rsid w:val="006E7B8B"/>
    <w:rsid w:val="006F0EBB"/>
    <w:rsid w:val="006F13D1"/>
    <w:rsid w:val="006F1917"/>
    <w:rsid w:val="006F289C"/>
    <w:rsid w:val="006F3275"/>
    <w:rsid w:val="006F330F"/>
    <w:rsid w:val="006F35A9"/>
    <w:rsid w:val="006F3ABF"/>
    <w:rsid w:val="006F3C7A"/>
    <w:rsid w:val="006F4AEF"/>
    <w:rsid w:val="006F5202"/>
    <w:rsid w:val="006F54D2"/>
    <w:rsid w:val="006F6B54"/>
    <w:rsid w:val="006F6CC7"/>
    <w:rsid w:val="006F7124"/>
    <w:rsid w:val="006F759D"/>
    <w:rsid w:val="006F7900"/>
    <w:rsid w:val="006F7AC5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1FB"/>
    <w:rsid w:val="00704AC4"/>
    <w:rsid w:val="00705152"/>
    <w:rsid w:val="00705B1C"/>
    <w:rsid w:val="00705DB6"/>
    <w:rsid w:val="00705E4B"/>
    <w:rsid w:val="007063D9"/>
    <w:rsid w:val="00706ECA"/>
    <w:rsid w:val="007070A3"/>
    <w:rsid w:val="007078FA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052"/>
    <w:rsid w:val="007207BB"/>
    <w:rsid w:val="00721B57"/>
    <w:rsid w:val="00721D16"/>
    <w:rsid w:val="00721DB6"/>
    <w:rsid w:val="00721EF9"/>
    <w:rsid w:val="00721F3C"/>
    <w:rsid w:val="0072277A"/>
    <w:rsid w:val="00722833"/>
    <w:rsid w:val="00722BD8"/>
    <w:rsid w:val="007238E3"/>
    <w:rsid w:val="0072428A"/>
    <w:rsid w:val="007242E8"/>
    <w:rsid w:val="00724C8F"/>
    <w:rsid w:val="00725BBC"/>
    <w:rsid w:val="0072629E"/>
    <w:rsid w:val="00726702"/>
    <w:rsid w:val="00726FD7"/>
    <w:rsid w:val="00727272"/>
    <w:rsid w:val="0072729E"/>
    <w:rsid w:val="00727B72"/>
    <w:rsid w:val="007305CA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161"/>
    <w:rsid w:val="007355EE"/>
    <w:rsid w:val="00735D6C"/>
    <w:rsid w:val="00735FA6"/>
    <w:rsid w:val="00736897"/>
    <w:rsid w:val="00736CDC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B20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D3B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A2A"/>
    <w:rsid w:val="00763C6D"/>
    <w:rsid w:val="00763F9F"/>
    <w:rsid w:val="00764B8C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4B6F"/>
    <w:rsid w:val="00775BCD"/>
    <w:rsid w:val="00775EFB"/>
    <w:rsid w:val="00776552"/>
    <w:rsid w:val="007766D5"/>
    <w:rsid w:val="007766EE"/>
    <w:rsid w:val="00776EC0"/>
    <w:rsid w:val="007770D6"/>
    <w:rsid w:val="00777748"/>
    <w:rsid w:val="007778FB"/>
    <w:rsid w:val="00777AB5"/>
    <w:rsid w:val="00777E00"/>
    <w:rsid w:val="007801F7"/>
    <w:rsid w:val="00780390"/>
    <w:rsid w:val="0078066D"/>
    <w:rsid w:val="0078095E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915"/>
    <w:rsid w:val="00785CF2"/>
    <w:rsid w:val="0078603A"/>
    <w:rsid w:val="0078736B"/>
    <w:rsid w:val="0078765A"/>
    <w:rsid w:val="00787702"/>
    <w:rsid w:val="0079083A"/>
    <w:rsid w:val="00790C72"/>
    <w:rsid w:val="00790D4D"/>
    <w:rsid w:val="00791D94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5ECD"/>
    <w:rsid w:val="00796E5F"/>
    <w:rsid w:val="007978C2"/>
    <w:rsid w:val="007A037F"/>
    <w:rsid w:val="007A0BF1"/>
    <w:rsid w:val="007A21C1"/>
    <w:rsid w:val="007A307D"/>
    <w:rsid w:val="007A347B"/>
    <w:rsid w:val="007A3DB1"/>
    <w:rsid w:val="007A3E68"/>
    <w:rsid w:val="007A3FCC"/>
    <w:rsid w:val="007A48E0"/>
    <w:rsid w:val="007A4B4F"/>
    <w:rsid w:val="007A6360"/>
    <w:rsid w:val="007A6374"/>
    <w:rsid w:val="007A6B3D"/>
    <w:rsid w:val="007A6F10"/>
    <w:rsid w:val="007A7160"/>
    <w:rsid w:val="007A74E4"/>
    <w:rsid w:val="007A7D0D"/>
    <w:rsid w:val="007B05CA"/>
    <w:rsid w:val="007B1297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B7891"/>
    <w:rsid w:val="007C000A"/>
    <w:rsid w:val="007C055C"/>
    <w:rsid w:val="007C0B1A"/>
    <w:rsid w:val="007C0D43"/>
    <w:rsid w:val="007C174A"/>
    <w:rsid w:val="007C2895"/>
    <w:rsid w:val="007C2D23"/>
    <w:rsid w:val="007C3543"/>
    <w:rsid w:val="007C394F"/>
    <w:rsid w:val="007C4DA2"/>
    <w:rsid w:val="007C5A9D"/>
    <w:rsid w:val="007C6436"/>
    <w:rsid w:val="007C664E"/>
    <w:rsid w:val="007C6B4E"/>
    <w:rsid w:val="007C734F"/>
    <w:rsid w:val="007D0803"/>
    <w:rsid w:val="007D09D8"/>
    <w:rsid w:val="007D0E71"/>
    <w:rsid w:val="007D125E"/>
    <w:rsid w:val="007D138A"/>
    <w:rsid w:val="007D2CA1"/>
    <w:rsid w:val="007D30D6"/>
    <w:rsid w:val="007D3287"/>
    <w:rsid w:val="007D352F"/>
    <w:rsid w:val="007D43B5"/>
    <w:rsid w:val="007D4859"/>
    <w:rsid w:val="007D4CCE"/>
    <w:rsid w:val="007D5E31"/>
    <w:rsid w:val="007D692E"/>
    <w:rsid w:val="007D74B2"/>
    <w:rsid w:val="007E01AD"/>
    <w:rsid w:val="007E0B1B"/>
    <w:rsid w:val="007E0BFB"/>
    <w:rsid w:val="007E1232"/>
    <w:rsid w:val="007E24C3"/>
    <w:rsid w:val="007E2B8F"/>
    <w:rsid w:val="007E2BA1"/>
    <w:rsid w:val="007E31BE"/>
    <w:rsid w:val="007E37F5"/>
    <w:rsid w:val="007E3FD4"/>
    <w:rsid w:val="007E3FE5"/>
    <w:rsid w:val="007E4BF3"/>
    <w:rsid w:val="007E4F41"/>
    <w:rsid w:val="007E509A"/>
    <w:rsid w:val="007E5A61"/>
    <w:rsid w:val="007E668A"/>
    <w:rsid w:val="007E6F57"/>
    <w:rsid w:val="007F0034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3AE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C85"/>
    <w:rsid w:val="007F6D81"/>
    <w:rsid w:val="007F71B1"/>
    <w:rsid w:val="007F71F4"/>
    <w:rsid w:val="0080016F"/>
    <w:rsid w:val="0080018B"/>
    <w:rsid w:val="00800BB2"/>
    <w:rsid w:val="00800BF0"/>
    <w:rsid w:val="00801E05"/>
    <w:rsid w:val="00801F53"/>
    <w:rsid w:val="00802143"/>
    <w:rsid w:val="00802466"/>
    <w:rsid w:val="00803A2F"/>
    <w:rsid w:val="00804137"/>
    <w:rsid w:val="008044D3"/>
    <w:rsid w:val="008049A0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5412"/>
    <w:rsid w:val="008163FF"/>
    <w:rsid w:val="00816562"/>
    <w:rsid w:val="00816654"/>
    <w:rsid w:val="008169F4"/>
    <w:rsid w:val="0081764F"/>
    <w:rsid w:val="0081771C"/>
    <w:rsid w:val="00817A8E"/>
    <w:rsid w:val="00817E0C"/>
    <w:rsid w:val="008207F6"/>
    <w:rsid w:val="00820BF9"/>
    <w:rsid w:val="008216DF"/>
    <w:rsid w:val="00821DE5"/>
    <w:rsid w:val="008222A5"/>
    <w:rsid w:val="008223D3"/>
    <w:rsid w:val="008224B1"/>
    <w:rsid w:val="00822607"/>
    <w:rsid w:val="00822CBC"/>
    <w:rsid w:val="00822DC6"/>
    <w:rsid w:val="008240B8"/>
    <w:rsid w:val="008242AF"/>
    <w:rsid w:val="00824EB1"/>
    <w:rsid w:val="00825F6F"/>
    <w:rsid w:val="008304A5"/>
    <w:rsid w:val="0083070C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88D"/>
    <w:rsid w:val="00834D0D"/>
    <w:rsid w:val="00834E24"/>
    <w:rsid w:val="00835A73"/>
    <w:rsid w:val="00836368"/>
    <w:rsid w:val="008363A9"/>
    <w:rsid w:val="00836B16"/>
    <w:rsid w:val="00836EAA"/>
    <w:rsid w:val="008373E5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2CF4"/>
    <w:rsid w:val="008530FC"/>
    <w:rsid w:val="00853460"/>
    <w:rsid w:val="00853EF7"/>
    <w:rsid w:val="008546B2"/>
    <w:rsid w:val="00854C3D"/>
    <w:rsid w:val="0085549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296"/>
    <w:rsid w:val="00864479"/>
    <w:rsid w:val="00864543"/>
    <w:rsid w:val="00864A96"/>
    <w:rsid w:val="00865FEA"/>
    <w:rsid w:val="00866AFF"/>
    <w:rsid w:val="00867DF9"/>
    <w:rsid w:val="0087047D"/>
    <w:rsid w:val="008704E1"/>
    <w:rsid w:val="00870DE5"/>
    <w:rsid w:val="00871356"/>
    <w:rsid w:val="008719CD"/>
    <w:rsid w:val="00871A55"/>
    <w:rsid w:val="00871C62"/>
    <w:rsid w:val="00871E2B"/>
    <w:rsid w:val="00871EAB"/>
    <w:rsid w:val="008723AC"/>
    <w:rsid w:val="0087258F"/>
    <w:rsid w:val="00872861"/>
    <w:rsid w:val="00873E67"/>
    <w:rsid w:val="00874040"/>
    <w:rsid w:val="00874E23"/>
    <w:rsid w:val="008753CD"/>
    <w:rsid w:val="00875CEF"/>
    <w:rsid w:val="00875D88"/>
    <w:rsid w:val="00876053"/>
    <w:rsid w:val="008761FC"/>
    <w:rsid w:val="00876D04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13A"/>
    <w:rsid w:val="0088322F"/>
    <w:rsid w:val="00883D87"/>
    <w:rsid w:val="00884034"/>
    <w:rsid w:val="00884330"/>
    <w:rsid w:val="00884703"/>
    <w:rsid w:val="008848FA"/>
    <w:rsid w:val="00884C5F"/>
    <w:rsid w:val="00884DD6"/>
    <w:rsid w:val="0088673A"/>
    <w:rsid w:val="0088695E"/>
    <w:rsid w:val="00886D62"/>
    <w:rsid w:val="00887993"/>
    <w:rsid w:val="008879E5"/>
    <w:rsid w:val="00887CA0"/>
    <w:rsid w:val="008900A4"/>
    <w:rsid w:val="00890446"/>
    <w:rsid w:val="00890EAE"/>
    <w:rsid w:val="00890FE0"/>
    <w:rsid w:val="00891704"/>
    <w:rsid w:val="00891987"/>
    <w:rsid w:val="008927A2"/>
    <w:rsid w:val="008930AA"/>
    <w:rsid w:val="0089384B"/>
    <w:rsid w:val="00893D6C"/>
    <w:rsid w:val="00894AA8"/>
    <w:rsid w:val="00894CF9"/>
    <w:rsid w:val="00895BF4"/>
    <w:rsid w:val="00895CD3"/>
    <w:rsid w:val="008964F9"/>
    <w:rsid w:val="0089664A"/>
    <w:rsid w:val="00896EEC"/>
    <w:rsid w:val="008971E2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527"/>
    <w:rsid w:val="008A19B9"/>
    <w:rsid w:val="008A3155"/>
    <w:rsid w:val="008A4198"/>
    <w:rsid w:val="008A41EA"/>
    <w:rsid w:val="008A4C8A"/>
    <w:rsid w:val="008A524C"/>
    <w:rsid w:val="008A58A0"/>
    <w:rsid w:val="008A5D4B"/>
    <w:rsid w:val="008A6793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703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2F66"/>
    <w:rsid w:val="008C3259"/>
    <w:rsid w:val="008C33BB"/>
    <w:rsid w:val="008C3630"/>
    <w:rsid w:val="008C3B45"/>
    <w:rsid w:val="008C4E45"/>
    <w:rsid w:val="008C5291"/>
    <w:rsid w:val="008C564A"/>
    <w:rsid w:val="008C59DC"/>
    <w:rsid w:val="008C5DE6"/>
    <w:rsid w:val="008C656C"/>
    <w:rsid w:val="008C6604"/>
    <w:rsid w:val="008C67A7"/>
    <w:rsid w:val="008C770F"/>
    <w:rsid w:val="008D02FC"/>
    <w:rsid w:val="008D041C"/>
    <w:rsid w:val="008D0726"/>
    <w:rsid w:val="008D0902"/>
    <w:rsid w:val="008D0F07"/>
    <w:rsid w:val="008D4164"/>
    <w:rsid w:val="008D4179"/>
    <w:rsid w:val="008D4372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36AE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36C"/>
    <w:rsid w:val="008F65F6"/>
    <w:rsid w:val="008F7669"/>
    <w:rsid w:val="008F7EDF"/>
    <w:rsid w:val="009006B5"/>
    <w:rsid w:val="00900AE0"/>
    <w:rsid w:val="00900F91"/>
    <w:rsid w:val="00901686"/>
    <w:rsid w:val="0090180C"/>
    <w:rsid w:val="00902F54"/>
    <w:rsid w:val="00903096"/>
    <w:rsid w:val="0090339C"/>
    <w:rsid w:val="009037B0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2A3"/>
    <w:rsid w:val="00912E64"/>
    <w:rsid w:val="00913720"/>
    <w:rsid w:val="009139EE"/>
    <w:rsid w:val="009148AA"/>
    <w:rsid w:val="00915334"/>
    <w:rsid w:val="0091536A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1C19"/>
    <w:rsid w:val="00922318"/>
    <w:rsid w:val="00922982"/>
    <w:rsid w:val="009232AD"/>
    <w:rsid w:val="00924882"/>
    <w:rsid w:val="00925051"/>
    <w:rsid w:val="00925D9B"/>
    <w:rsid w:val="00925FD6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7E3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429E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940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6AB"/>
    <w:rsid w:val="0096075C"/>
    <w:rsid w:val="009607D3"/>
    <w:rsid w:val="009609A4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382"/>
    <w:rsid w:val="00971808"/>
    <w:rsid w:val="00972B8B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4D5"/>
    <w:rsid w:val="009769A0"/>
    <w:rsid w:val="009770D6"/>
    <w:rsid w:val="009775C1"/>
    <w:rsid w:val="00977E89"/>
    <w:rsid w:val="009801D3"/>
    <w:rsid w:val="00981328"/>
    <w:rsid w:val="00982034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90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38A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9C0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122"/>
    <w:rsid w:val="009C229C"/>
    <w:rsid w:val="009C2D1C"/>
    <w:rsid w:val="009C2F4E"/>
    <w:rsid w:val="009C392B"/>
    <w:rsid w:val="009C3956"/>
    <w:rsid w:val="009C3F61"/>
    <w:rsid w:val="009C4890"/>
    <w:rsid w:val="009C4DC6"/>
    <w:rsid w:val="009C585D"/>
    <w:rsid w:val="009C5F11"/>
    <w:rsid w:val="009C5F96"/>
    <w:rsid w:val="009C7151"/>
    <w:rsid w:val="009C7213"/>
    <w:rsid w:val="009C744A"/>
    <w:rsid w:val="009C781D"/>
    <w:rsid w:val="009D0AAC"/>
    <w:rsid w:val="009D1603"/>
    <w:rsid w:val="009D1BAF"/>
    <w:rsid w:val="009D1CF2"/>
    <w:rsid w:val="009D2CAD"/>
    <w:rsid w:val="009D3E25"/>
    <w:rsid w:val="009D445D"/>
    <w:rsid w:val="009D4A6A"/>
    <w:rsid w:val="009D5783"/>
    <w:rsid w:val="009D6AEB"/>
    <w:rsid w:val="009D6F15"/>
    <w:rsid w:val="009D6F70"/>
    <w:rsid w:val="009D746A"/>
    <w:rsid w:val="009D7EB4"/>
    <w:rsid w:val="009E04ED"/>
    <w:rsid w:val="009E0AB7"/>
    <w:rsid w:val="009E0F53"/>
    <w:rsid w:val="009E17A8"/>
    <w:rsid w:val="009E1979"/>
    <w:rsid w:val="009E1E8B"/>
    <w:rsid w:val="009E1EBF"/>
    <w:rsid w:val="009E215F"/>
    <w:rsid w:val="009E2500"/>
    <w:rsid w:val="009E2794"/>
    <w:rsid w:val="009E2A9E"/>
    <w:rsid w:val="009E38F5"/>
    <w:rsid w:val="009E3996"/>
    <w:rsid w:val="009E4221"/>
    <w:rsid w:val="009E4860"/>
    <w:rsid w:val="009E4C12"/>
    <w:rsid w:val="009E54C7"/>
    <w:rsid w:val="009E5919"/>
    <w:rsid w:val="009E6392"/>
    <w:rsid w:val="009E683F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395"/>
    <w:rsid w:val="009F3952"/>
    <w:rsid w:val="009F5C6A"/>
    <w:rsid w:val="009F6087"/>
    <w:rsid w:val="009F6BF3"/>
    <w:rsid w:val="009F6C9E"/>
    <w:rsid w:val="009F76B6"/>
    <w:rsid w:val="00A00718"/>
    <w:rsid w:val="00A01F9B"/>
    <w:rsid w:val="00A0259A"/>
    <w:rsid w:val="00A026F6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07BAD"/>
    <w:rsid w:val="00A10254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17F92"/>
    <w:rsid w:val="00A206C1"/>
    <w:rsid w:val="00A20CA2"/>
    <w:rsid w:val="00A20D31"/>
    <w:rsid w:val="00A212EF"/>
    <w:rsid w:val="00A21A12"/>
    <w:rsid w:val="00A227A2"/>
    <w:rsid w:val="00A228B4"/>
    <w:rsid w:val="00A22E5C"/>
    <w:rsid w:val="00A232F6"/>
    <w:rsid w:val="00A23831"/>
    <w:rsid w:val="00A23D66"/>
    <w:rsid w:val="00A246CE"/>
    <w:rsid w:val="00A250E1"/>
    <w:rsid w:val="00A25893"/>
    <w:rsid w:val="00A260B0"/>
    <w:rsid w:val="00A261DF"/>
    <w:rsid w:val="00A263FF"/>
    <w:rsid w:val="00A26638"/>
    <w:rsid w:val="00A267A7"/>
    <w:rsid w:val="00A2685F"/>
    <w:rsid w:val="00A26D43"/>
    <w:rsid w:val="00A26D78"/>
    <w:rsid w:val="00A272A6"/>
    <w:rsid w:val="00A276DA"/>
    <w:rsid w:val="00A27CE0"/>
    <w:rsid w:val="00A301C4"/>
    <w:rsid w:val="00A3095D"/>
    <w:rsid w:val="00A3206B"/>
    <w:rsid w:val="00A3281B"/>
    <w:rsid w:val="00A3283E"/>
    <w:rsid w:val="00A32C21"/>
    <w:rsid w:val="00A335A6"/>
    <w:rsid w:val="00A33FC6"/>
    <w:rsid w:val="00A345FA"/>
    <w:rsid w:val="00A34D12"/>
    <w:rsid w:val="00A3526D"/>
    <w:rsid w:val="00A35472"/>
    <w:rsid w:val="00A3573B"/>
    <w:rsid w:val="00A36C4B"/>
    <w:rsid w:val="00A37475"/>
    <w:rsid w:val="00A37E42"/>
    <w:rsid w:val="00A40C11"/>
    <w:rsid w:val="00A41046"/>
    <w:rsid w:val="00A4152F"/>
    <w:rsid w:val="00A41708"/>
    <w:rsid w:val="00A4176A"/>
    <w:rsid w:val="00A428C4"/>
    <w:rsid w:val="00A43229"/>
    <w:rsid w:val="00A43948"/>
    <w:rsid w:val="00A43B49"/>
    <w:rsid w:val="00A44C4E"/>
    <w:rsid w:val="00A4515A"/>
    <w:rsid w:val="00A452A6"/>
    <w:rsid w:val="00A45EDC"/>
    <w:rsid w:val="00A45F7E"/>
    <w:rsid w:val="00A45FEE"/>
    <w:rsid w:val="00A4653B"/>
    <w:rsid w:val="00A4657B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6AFB"/>
    <w:rsid w:val="00A57066"/>
    <w:rsid w:val="00A5784E"/>
    <w:rsid w:val="00A579E3"/>
    <w:rsid w:val="00A57E63"/>
    <w:rsid w:val="00A609B0"/>
    <w:rsid w:val="00A60A25"/>
    <w:rsid w:val="00A60DF1"/>
    <w:rsid w:val="00A60F91"/>
    <w:rsid w:val="00A613AA"/>
    <w:rsid w:val="00A616F6"/>
    <w:rsid w:val="00A61A29"/>
    <w:rsid w:val="00A61AFF"/>
    <w:rsid w:val="00A61FAF"/>
    <w:rsid w:val="00A623BC"/>
    <w:rsid w:val="00A629EA"/>
    <w:rsid w:val="00A62A32"/>
    <w:rsid w:val="00A62F82"/>
    <w:rsid w:val="00A63384"/>
    <w:rsid w:val="00A63698"/>
    <w:rsid w:val="00A63FF1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56B"/>
    <w:rsid w:val="00A71899"/>
    <w:rsid w:val="00A71E23"/>
    <w:rsid w:val="00A720AD"/>
    <w:rsid w:val="00A724BF"/>
    <w:rsid w:val="00A733B6"/>
    <w:rsid w:val="00A73439"/>
    <w:rsid w:val="00A74D7E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262C"/>
    <w:rsid w:val="00A8375E"/>
    <w:rsid w:val="00A8441B"/>
    <w:rsid w:val="00A8442E"/>
    <w:rsid w:val="00A8483B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3EB3"/>
    <w:rsid w:val="00A94352"/>
    <w:rsid w:val="00A95488"/>
    <w:rsid w:val="00A95664"/>
    <w:rsid w:val="00A95C97"/>
    <w:rsid w:val="00A9665D"/>
    <w:rsid w:val="00A97211"/>
    <w:rsid w:val="00A97779"/>
    <w:rsid w:val="00A97BC1"/>
    <w:rsid w:val="00AA09E7"/>
    <w:rsid w:val="00AA18CF"/>
    <w:rsid w:val="00AA28F0"/>
    <w:rsid w:val="00AA2B93"/>
    <w:rsid w:val="00AA30C8"/>
    <w:rsid w:val="00AA3C57"/>
    <w:rsid w:val="00AA418F"/>
    <w:rsid w:val="00AA442E"/>
    <w:rsid w:val="00AA4634"/>
    <w:rsid w:val="00AA4686"/>
    <w:rsid w:val="00AA4688"/>
    <w:rsid w:val="00AA4D00"/>
    <w:rsid w:val="00AA5508"/>
    <w:rsid w:val="00AA5596"/>
    <w:rsid w:val="00AA5DF8"/>
    <w:rsid w:val="00AA5F74"/>
    <w:rsid w:val="00AA5FB3"/>
    <w:rsid w:val="00AA5FE2"/>
    <w:rsid w:val="00AA6172"/>
    <w:rsid w:val="00AA6FD1"/>
    <w:rsid w:val="00AA726C"/>
    <w:rsid w:val="00AA72E8"/>
    <w:rsid w:val="00AA7320"/>
    <w:rsid w:val="00AA7730"/>
    <w:rsid w:val="00AB0154"/>
    <w:rsid w:val="00AB01E9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BE0"/>
    <w:rsid w:val="00AB4F92"/>
    <w:rsid w:val="00AB5266"/>
    <w:rsid w:val="00AB6339"/>
    <w:rsid w:val="00AB6B79"/>
    <w:rsid w:val="00AB6DA5"/>
    <w:rsid w:val="00AB6FF1"/>
    <w:rsid w:val="00AC0003"/>
    <w:rsid w:val="00AC026C"/>
    <w:rsid w:val="00AC047F"/>
    <w:rsid w:val="00AC09E0"/>
    <w:rsid w:val="00AC1B3B"/>
    <w:rsid w:val="00AC23F0"/>
    <w:rsid w:val="00AC2D19"/>
    <w:rsid w:val="00AC3347"/>
    <w:rsid w:val="00AC3922"/>
    <w:rsid w:val="00AC4357"/>
    <w:rsid w:val="00AC438F"/>
    <w:rsid w:val="00AC47A1"/>
    <w:rsid w:val="00AC4C8F"/>
    <w:rsid w:val="00AC5B87"/>
    <w:rsid w:val="00AC5BCA"/>
    <w:rsid w:val="00AC5F37"/>
    <w:rsid w:val="00AC624A"/>
    <w:rsid w:val="00AC6282"/>
    <w:rsid w:val="00AC671C"/>
    <w:rsid w:val="00AC7C9E"/>
    <w:rsid w:val="00AC7F7C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0B83"/>
    <w:rsid w:val="00AE16AE"/>
    <w:rsid w:val="00AE1793"/>
    <w:rsid w:val="00AE217E"/>
    <w:rsid w:val="00AE2584"/>
    <w:rsid w:val="00AE3549"/>
    <w:rsid w:val="00AE4570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E7F94"/>
    <w:rsid w:val="00AF198B"/>
    <w:rsid w:val="00AF1B36"/>
    <w:rsid w:val="00AF1DE5"/>
    <w:rsid w:val="00AF1E93"/>
    <w:rsid w:val="00AF29C3"/>
    <w:rsid w:val="00AF40AA"/>
    <w:rsid w:val="00AF443F"/>
    <w:rsid w:val="00AF53F1"/>
    <w:rsid w:val="00AF5E4C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4323"/>
    <w:rsid w:val="00B05571"/>
    <w:rsid w:val="00B05CF2"/>
    <w:rsid w:val="00B05E18"/>
    <w:rsid w:val="00B06816"/>
    <w:rsid w:val="00B07074"/>
    <w:rsid w:val="00B07241"/>
    <w:rsid w:val="00B074A6"/>
    <w:rsid w:val="00B07901"/>
    <w:rsid w:val="00B07B16"/>
    <w:rsid w:val="00B07F3D"/>
    <w:rsid w:val="00B07FB2"/>
    <w:rsid w:val="00B10339"/>
    <w:rsid w:val="00B11289"/>
    <w:rsid w:val="00B11D00"/>
    <w:rsid w:val="00B13699"/>
    <w:rsid w:val="00B1386B"/>
    <w:rsid w:val="00B1448B"/>
    <w:rsid w:val="00B1448C"/>
    <w:rsid w:val="00B14820"/>
    <w:rsid w:val="00B14FEC"/>
    <w:rsid w:val="00B1633B"/>
    <w:rsid w:val="00B16B48"/>
    <w:rsid w:val="00B16BB9"/>
    <w:rsid w:val="00B16D14"/>
    <w:rsid w:val="00B17260"/>
    <w:rsid w:val="00B203DD"/>
    <w:rsid w:val="00B20DB9"/>
    <w:rsid w:val="00B20E45"/>
    <w:rsid w:val="00B2169C"/>
    <w:rsid w:val="00B2176C"/>
    <w:rsid w:val="00B2204D"/>
    <w:rsid w:val="00B22852"/>
    <w:rsid w:val="00B2297C"/>
    <w:rsid w:val="00B23565"/>
    <w:rsid w:val="00B24274"/>
    <w:rsid w:val="00B2431D"/>
    <w:rsid w:val="00B245A9"/>
    <w:rsid w:val="00B2476A"/>
    <w:rsid w:val="00B252EC"/>
    <w:rsid w:val="00B263F2"/>
    <w:rsid w:val="00B26543"/>
    <w:rsid w:val="00B306A5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2E46"/>
    <w:rsid w:val="00B4313F"/>
    <w:rsid w:val="00B44075"/>
    <w:rsid w:val="00B44829"/>
    <w:rsid w:val="00B452A8"/>
    <w:rsid w:val="00B45CBC"/>
    <w:rsid w:val="00B461DA"/>
    <w:rsid w:val="00B467D0"/>
    <w:rsid w:val="00B47C84"/>
    <w:rsid w:val="00B50010"/>
    <w:rsid w:val="00B500D3"/>
    <w:rsid w:val="00B50174"/>
    <w:rsid w:val="00B50E2A"/>
    <w:rsid w:val="00B51688"/>
    <w:rsid w:val="00B51B7E"/>
    <w:rsid w:val="00B51DDC"/>
    <w:rsid w:val="00B52477"/>
    <w:rsid w:val="00B5273D"/>
    <w:rsid w:val="00B534BD"/>
    <w:rsid w:val="00B541C6"/>
    <w:rsid w:val="00B549E6"/>
    <w:rsid w:val="00B54B93"/>
    <w:rsid w:val="00B55182"/>
    <w:rsid w:val="00B55AED"/>
    <w:rsid w:val="00B55B0E"/>
    <w:rsid w:val="00B55EB6"/>
    <w:rsid w:val="00B56541"/>
    <w:rsid w:val="00B5688C"/>
    <w:rsid w:val="00B56E3C"/>
    <w:rsid w:val="00B57F0A"/>
    <w:rsid w:val="00B601BD"/>
    <w:rsid w:val="00B605D2"/>
    <w:rsid w:val="00B60678"/>
    <w:rsid w:val="00B607BE"/>
    <w:rsid w:val="00B60906"/>
    <w:rsid w:val="00B6100F"/>
    <w:rsid w:val="00B614F6"/>
    <w:rsid w:val="00B61A2D"/>
    <w:rsid w:val="00B61C01"/>
    <w:rsid w:val="00B6200D"/>
    <w:rsid w:val="00B62196"/>
    <w:rsid w:val="00B632F0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0F6D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009"/>
    <w:rsid w:val="00B742E1"/>
    <w:rsid w:val="00B74423"/>
    <w:rsid w:val="00B7561F"/>
    <w:rsid w:val="00B75A55"/>
    <w:rsid w:val="00B7694F"/>
    <w:rsid w:val="00B776D7"/>
    <w:rsid w:val="00B80138"/>
    <w:rsid w:val="00B80EDC"/>
    <w:rsid w:val="00B80F16"/>
    <w:rsid w:val="00B814DC"/>
    <w:rsid w:val="00B81CB3"/>
    <w:rsid w:val="00B824C7"/>
    <w:rsid w:val="00B82581"/>
    <w:rsid w:val="00B826D0"/>
    <w:rsid w:val="00B84F0E"/>
    <w:rsid w:val="00B85391"/>
    <w:rsid w:val="00B85C7F"/>
    <w:rsid w:val="00B85F82"/>
    <w:rsid w:val="00B8705B"/>
    <w:rsid w:val="00B877E5"/>
    <w:rsid w:val="00B87C5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6D7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454B"/>
    <w:rsid w:val="00BC486D"/>
    <w:rsid w:val="00BC49DB"/>
    <w:rsid w:val="00BC58F2"/>
    <w:rsid w:val="00BC64F5"/>
    <w:rsid w:val="00BC712A"/>
    <w:rsid w:val="00BC77D1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517"/>
    <w:rsid w:val="00BE1A24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4E59"/>
    <w:rsid w:val="00BF508A"/>
    <w:rsid w:val="00BF543B"/>
    <w:rsid w:val="00BF5561"/>
    <w:rsid w:val="00BF62CA"/>
    <w:rsid w:val="00BF6BFC"/>
    <w:rsid w:val="00BF794E"/>
    <w:rsid w:val="00BF7953"/>
    <w:rsid w:val="00BF7A85"/>
    <w:rsid w:val="00C0078A"/>
    <w:rsid w:val="00C0095C"/>
    <w:rsid w:val="00C01112"/>
    <w:rsid w:val="00C01DF7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541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734"/>
    <w:rsid w:val="00C15EA8"/>
    <w:rsid w:val="00C16036"/>
    <w:rsid w:val="00C16740"/>
    <w:rsid w:val="00C16C37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36B33"/>
    <w:rsid w:val="00C36E17"/>
    <w:rsid w:val="00C371AC"/>
    <w:rsid w:val="00C4024D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5FC2"/>
    <w:rsid w:val="00C46BAA"/>
    <w:rsid w:val="00C475B5"/>
    <w:rsid w:val="00C50CE2"/>
    <w:rsid w:val="00C51263"/>
    <w:rsid w:val="00C51386"/>
    <w:rsid w:val="00C5162A"/>
    <w:rsid w:val="00C525C8"/>
    <w:rsid w:val="00C52F15"/>
    <w:rsid w:val="00C52F4E"/>
    <w:rsid w:val="00C538CF"/>
    <w:rsid w:val="00C53F67"/>
    <w:rsid w:val="00C543C1"/>
    <w:rsid w:val="00C54487"/>
    <w:rsid w:val="00C54539"/>
    <w:rsid w:val="00C549C1"/>
    <w:rsid w:val="00C54BFC"/>
    <w:rsid w:val="00C54DFC"/>
    <w:rsid w:val="00C558A0"/>
    <w:rsid w:val="00C562EF"/>
    <w:rsid w:val="00C56D17"/>
    <w:rsid w:val="00C5784A"/>
    <w:rsid w:val="00C5788C"/>
    <w:rsid w:val="00C5793C"/>
    <w:rsid w:val="00C603C4"/>
    <w:rsid w:val="00C606B3"/>
    <w:rsid w:val="00C60958"/>
    <w:rsid w:val="00C60BEF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05D5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77B86"/>
    <w:rsid w:val="00C8013B"/>
    <w:rsid w:val="00C80336"/>
    <w:rsid w:val="00C80D2D"/>
    <w:rsid w:val="00C81442"/>
    <w:rsid w:val="00C814C2"/>
    <w:rsid w:val="00C817CD"/>
    <w:rsid w:val="00C831BA"/>
    <w:rsid w:val="00C838EC"/>
    <w:rsid w:val="00C838FE"/>
    <w:rsid w:val="00C83C66"/>
    <w:rsid w:val="00C844B2"/>
    <w:rsid w:val="00C848E4"/>
    <w:rsid w:val="00C84D41"/>
    <w:rsid w:val="00C851CA"/>
    <w:rsid w:val="00C856CD"/>
    <w:rsid w:val="00C85C3F"/>
    <w:rsid w:val="00C86516"/>
    <w:rsid w:val="00C86DCD"/>
    <w:rsid w:val="00C877C6"/>
    <w:rsid w:val="00C90E1C"/>
    <w:rsid w:val="00C91C07"/>
    <w:rsid w:val="00C926DF"/>
    <w:rsid w:val="00C94264"/>
    <w:rsid w:val="00C94BAB"/>
    <w:rsid w:val="00C95458"/>
    <w:rsid w:val="00C95DEC"/>
    <w:rsid w:val="00C95EFD"/>
    <w:rsid w:val="00C964F9"/>
    <w:rsid w:val="00C96909"/>
    <w:rsid w:val="00C96B89"/>
    <w:rsid w:val="00C97071"/>
    <w:rsid w:val="00C9710A"/>
    <w:rsid w:val="00C97E5B"/>
    <w:rsid w:val="00CA066A"/>
    <w:rsid w:val="00CA1842"/>
    <w:rsid w:val="00CA1DDB"/>
    <w:rsid w:val="00CA1F9F"/>
    <w:rsid w:val="00CA27CC"/>
    <w:rsid w:val="00CA2C43"/>
    <w:rsid w:val="00CA2C69"/>
    <w:rsid w:val="00CA2E46"/>
    <w:rsid w:val="00CA304C"/>
    <w:rsid w:val="00CA307B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24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3DD"/>
    <w:rsid w:val="00CB7454"/>
    <w:rsid w:val="00CB76D3"/>
    <w:rsid w:val="00CB7CB8"/>
    <w:rsid w:val="00CC025E"/>
    <w:rsid w:val="00CC0489"/>
    <w:rsid w:val="00CC1178"/>
    <w:rsid w:val="00CC124D"/>
    <w:rsid w:val="00CC13E3"/>
    <w:rsid w:val="00CC1A93"/>
    <w:rsid w:val="00CC1AA3"/>
    <w:rsid w:val="00CC1CCC"/>
    <w:rsid w:val="00CC257A"/>
    <w:rsid w:val="00CC2C21"/>
    <w:rsid w:val="00CC3354"/>
    <w:rsid w:val="00CC3848"/>
    <w:rsid w:val="00CC3AC9"/>
    <w:rsid w:val="00CC4882"/>
    <w:rsid w:val="00CC50A5"/>
    <w:rsid w:val="00CC6A85"/>
    <w:rsid w:val="00CC6CA3"/>
    <w:rsid w:val="00CC6F95"/>
    <w:rsid w:val="00CC70C6"/>
    <w:rsid w:val="00CC775D"/>
    <w:rsid w:val="00CC7D82"/>
    <w:rsid w:val="00CD066E"/>
    <w:rsid w:val="00CD0E80"/>
    <w:rsid w:val="00CD18CC"/>
    <w:rsid w:val="00CD2E15"/>
    <w:rsid w:val="00CD3D15"/>
    <w:rsid w:val="00CD409B"/>
    <w:rsid w:val="00CD45B0"/>
    <w:rsid w:val="00CD461E"/>
    <w:rsid w:val="00CD5541"/>
    <w:rsid w:val="00CD588B"/>
    <w:rsid w:val="00CD5B5D"/>
    <w:rsid w:val="00CD5EDD"/>
    <w:rsid w:val="00CD689A"/>
    <w:rsid w:val="00CD6E9C"/>
    <w:rsid w:val="00CD78E2"/>
    <w:rsid w:val="00CE013F"/>
    <w:rsid w:val="00CE0384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6D9D"/>
    <w:rsid w:val="00CE70BB"/>
    <w:rsid w:val="00CE7392"/>
    <w:rsid w:val="00CE760A"/>
    <w:rsid w:val="00CF01AD"/>
    <w:rsid w:val="00CF0441"/>
    <w:rsid w:val="00CF0475"/>
    <w:rsid w:val="00CF051C"/>
    <w:rsid w:val="00CF0651"/>
    <w:rsid w:val="00CF0B41"/>
    <w:rsid w:val="00CF0DB2"/>
    <w:rsid w:val="00CF105C"/>
    <w:rsid w:val="00CF11F4"/>
    <w:rsid w:val="00CF1440"/>
    <w:rsid w:val="00CF19F5"/>
    <w:rsid w:val="00CF212E"/>
    <w:rsid w:val="00CF2483"/>
    <w:rsid w:val="00CF286E"/>
    <w:rsid w:val="00CF28F6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0CE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4A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72"/>
    <w:rsid w:val="00D23492"/>
    <w:rsid w:val="00D235DA"/>
    <w:rsid w:val="00D242FA"/>
    <w:rsid w:val="00D244BA"/>
    <w:rsid w:val="00D25E62"/>
    <w:rsid w:val="00D26222"/>
    <w:rsid w:val="00D26229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4EAC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0C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87B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6D"/>
    <w:rsid w:val="00D47AF1"/>
    <w:rsid w:val="00D507E6"/>
    <w:rsid w:val="00D50B75"/>
    <w:rsid w:val="00D52853"/>
    <w:rsid w:val="00D539CC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AF5"/>
    <w:rsid w:val="00D63BBC"/>
    <w:rsid w:val="00D642A1"/>
    <w:rsid w:val="00D64491"/>
    <w:rsid w:val="00D646F7"/>
    <w:rsid w:val="00D6491A"/>
    <w:rsid w:val="00D65375"/>
    <w:rsid w:val="00D665B6"/>
    <w:rsid w:val="00D66872"/>
    <w:rsid w:val="00D66BD9"/>
    <w:rsid w:val="00D67A66"/>
    <w:rsid w:val="00D702CC"/>
    <w:rsid w:val="00D70374"/>
    <w:rsid w:val="00D7078D"/>
    <w:rsid w:val="00D70EB5"/>
    <w:rsid w:val="00D71250"/>
    <w:rsid w:val="00D714FC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4D8"/>
    <w:rsid w:val="00D76542"/>
    <w:rsid w:val="00D76A78"/>
    <w:rsid w:val="00D7788B"/>
    <w:rsid w:val="00D80CD2"/>
    <w:rsid w:val="00D80F64"/>
    <w:rsid w:val="00D816A0"/>
    <w:rsid w:val="00D823B2"/>
    <w:rsid w:val="00D82568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5F5C"/>
    <w:rsid w:val="00D87304"/>
    <w:rsid w:val="00D87754"/>
    <w:rsid w:val="00D87D20"/>
    <w:rsid w:val="00D87EFB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87F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67D4"/>
    <w:rsid w:val="00DA7555"/>
    <w:rsid w:val="00DA75EC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4E5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0F84"/>
    <w:rsid w:val="00DD109A"/>
    <w:rsid w:val="00DD1DD6"/>
    <w:rsid w:val="00DD23C8"/>
    <w:rsid w:val="00DD2449"/>
    <w:rsid w:val="00DD289E"/>
    <w:rsid w:val="00DD2A73"/>
    <w:rsid w:val="00DD3F4C"/>
    <w:rsid w:val="00DD40D0"/>
    <w:rsid w:val="00DD430A"/>
    <w:rsid w:val="00DD5A2D"/>
    <w:rsid w:val="00DD5CC3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204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2E83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5EE2"/>
    <w:rsid w:val="00E06B44"/>
    <w:rsid w:val="00E076BF"/>
    <w:rsid w:val="00E079DD"/>
    <w:rsid w:val="00E111C5"/>
    <w:rsid w:val="00E1224A"/>
    <w:rsid w:val="00E122BB"/>
    <w:rsid w:val="00E12B9F"/>
    <w:rsid w:val="00E12F54"/>
    <w:rsid w:val="00E1389F"/>
    <w:rsid w:val="00E145EE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0772"/>
    <w:rsid w:val="00E213DA"/>
    <w:rsid w:val="00E21641"/>
    <w:rsid w:val="00E21EAA"/>
    <w:rsid w:val="00E225D3"/>
    <w:rsid w:val="00E232C6"/>
    <w:rsid w:val="00E23660"/>
    <w:rsid w:val="00E23B33"/>
    <w:rsid w:val="00E244D3"/>
    <w:rsid w:val="00E24F71"/>
    <w:rsid w:val="00E251D0"/>
    <w:rsid w:val="00E25360"/>
    <w:rsid w:val="00E256D6"/>
    <w:rsid w:val="00E25ACA"/>
    <w:rsid w:val="00E2600D"/>
    <w:rsid w:val="00E26DB9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659"/>
    <w:rsid w:val="00E426B2"/>
    <w:rsid w:val="00E42979"/>
    <w:rsid w:val="00E43057"/>
    <w:rsid w:val="00E45C11"/>
    <w:rsid w:val="00E45E99"/>
    <w:rsid w:val="00E45F94"/>
    <w:rsid w:val="00E46C13"/>
    <w:rsid w:val="00E47B82"/>
    <w:rsid w:val="00E5078B"/>
    <w:rsid w:val="00E512C6"/>
    <w:rsid w:val="00E517C3"/>
    <w:rsid w:val="00E51B96"/>
    <w:rsid w:val="00E5229B"/>
    <w:rsid w:val="00E52A1B"/>
    <w:rsid w:val="00E52D1C"/>
    <w:rsid w:val="00E52D1E"/>
    <w:rsid w:val="00E53487"/>
    <w:rsid w:val="00E53EA7"/>
    <w:rsid w:val="00E53F4D"/>
    <w:rsid w:val="00E547B8"/>
    <w:rsid w:val="00E54800"/>
    <w:rsid w:val="00E54BAE"/>
    <w:rsid w:val="00E54C22"/>
    <w:rsid w:val="00E55192"/>
    <w:rsid w:val="00E556E2"/>
    <w:rsid w:val="00E5623A"/>
    <w:rsid w:val="00E56B05"/>
    <w:rsid w:val="00E57676"/>
    <w:rsid w:val="00E57988"/>
    <w:rsid w:val="00E57D00"/>
    <w:rsid w:val="00E57D8D"/>
    <w:rsid w:val="00E57DBC"/>
    <w:rsid w:val="00E605D2"/>
    <w:rsid w:val="00E6137D"/>
    <w:rsid w:val="00E617B7"/>
    <w:rsid w:val="00E618BB"/>
    <w:rsid w:val="00E61B1C"/>
    <w:rsid w:val="00E639C5"/>
    <w:rsid w:val="00E6440A"/>
    <w:rsid w:val="00E645CE"/>
    <w:rsid w:val="00E646BC"/>
    <w:rsid w:val="00E64A68"/>
    <w:rsid w:val="00E64BBA"/>
    <w:rsid w:val="00E66B7E"/>
    <w:rsid w:val="00E67894"/>
    <w:rsid w:val="00E67C5A"/>
    <w:rsid w:val="00E70001"/>
    <w:rsid w:val="00E70294"/>
    <w:rsid w:val="00E71192"/>
    <w:rsid w:val="00E713C6"/>
    <w:rsid w:val="00E71BE1"/>
    <w:rsid w:val="00E72035"/>
    <w:rsid w:val="00E72B16"/>
    <w:rsid w:val="00E72DDB"/>
    <w:rsid w:val="00E731C6"/>
    <w:rsid w:val="00E734E3"/>
    <w:rsid w:val="00E74054"/>
    <w:rsid w:val="00E74C55"/>
    <w:rsid w:val="00E74D9F"/>
    <w:rsid w:val="00E76228"/>
    <w:rsid w:val="00E764D7"/>
    <w:rsid w:val="00E76BBF"/>
    <w:rsid w:val="00E76CA7"/>
    <w:rsid w:val="00E774FF"/>
    <w:rsid w:val="00E77BF3"/>
    <w:rsid w:val="00E80A06"/>
    <w:rsid w:val="00E80AFC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8C7"/>
    <w:rsid w:val="00E86C52"/>
    <w:rsid w:val="00E86CF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D7A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39F"/>
    <w:rsid w:val="00EA49FC"/>
    <w:rsid w:val="00EA4A6E"/>
    <w:rsid w:val="00EA51F3"/>
    <w:rsid w:val="00EA549E"/>
    <w:rsid w:val="00EA57D1"/>
    <w:rsid w:val="00EA5973"/>
    <w:rsid w:val="00EA5D08"/>
    <w:rsid w:val="00EA5E24"/>
    <w:rsid w:val="00EA5FA6"/>
    <w:rsid w:val="00EA6FDB"/>
    <w:rsid w:val="00EA76CE"/>
    <w:rsid w:val="00EA7F56"/>
    <w:rsid w:val="00EA7F9A"/>
    <w:rsid w:val="00EB025C"/>
    <w:rsid w:val="00EB114A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0B5"/>
    <w:rsid w:val="00EC05A2"/>
    <w:rsid w:val="00EC0705"/>
    <w:rsid w:val="00EC0CB8"/>
    <w:rsid w:val="00EC0E56"/>
    <w:rsid w:val="00EC0F57"/>
    <w:rsid w:val="00EC1156"/>
    <w:rsid w:val="00EC1849"/>
    <w:rsid w:val="00EC31DD"/>
    <w:rsid w:val="00EC32FD"/>
    <w:rsid w:val="00EC36CA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C7C"/>
    <w:rsid w:val="00ED5E1F"/>
    <w:rsid w:val="00ED6078"/>
    <w:rsid w:val="00ED6968"/>
    <w:rsid w:val="00ED6A66"/>
    <w:rsid w:val="00ED6EB2"/>
    <w:rsid w:val="00ED75CA"/>
    <w:rsid w:val="00ED7BAB"/>
    <w:rsid w:val="00EE09B1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6169"/>
    <w:rsid w:val="00EE7EE3"/>
    <w:rsid w:val="00EF00F2"/>
    <w:rsid w:val="00EF0AA2"/>
    <w:rsid w:val="00EF132D"/>
    <w:rsid w:val="00EF1B2F"/>
    <w:rsid w:val="00EF2363"/>
    <w:rsid w:val="00EF2964"/>
    <w:rsid w:val="00EF29BF"/>
    <w:rsid w:val="00EF33C4"/>
    <w:rsid w:val="00EF3790"/>
    <w:rsid w:val="00EF3A68"/>
    <w:rsid w:val="00EF4572"/>
    <w:rsid w:val="00EF472B"/>
    <w:rsid w:val="00EF473D"/>
    <w:rsid w:val="00EF4A10"/>
    <w:rsid w:val="00EF59E4"/>
    <w:rsid w:val="00EF5E0B"/>
    <w:rsid w:val="00EF6377"/>
    <w:rsid w:val="00EF6AE1"/>
    <w:rsid w:val="00EF7D34"/>
    <w:rsid w:val="00EF7DF9"/>
    <w:rsid w:val="00F00B12"/>
    <w:rsid w:val="00F00C9C"/>
    <w:rsid w:val="00F0109C"/>
    <w:rsid w:val="00F01404"/>
    <w:rsid w:val="00F017BC"/>
    <w:rsid w:val="00F01D2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26D"/>
    <w:rsid w:val="00F07695"/>
    <w:rsid w:val="00F076AA"/>
    <w:rsid w:val="00F078E5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0D97"/>
    <w:rsid w:val="00F2134F"/>
    <w:rsid w:val="00F21658"/>
    <w:rsid w:val="00F221DB"/>
    <w:rsid w:val="00F257B2"/>
    <w:rsid w:val="00F25BD2"/>
    <w:rsid w:val="00F2623C"/>
    <w:rsid w:val="00F26587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13B4"/>
    <w:rsid w:val="00F3208B"/>
    <w:rsid w:val="00F320F3"/>
    <w:rsid w:val="00F32629"/>
    <w:rsid w:val="00F32A26"/>
    <w:rsid w:val="00F32F04"/>
    <w:rsid w:val="00F333EA"/>
    <w:rsid w:val="00F347C2"/>
    <w:rsid w:val="00F350D7"/>
    <w:rsid w:val="00F35607"/>
    <w:rsid w:val="00F3568D"/>
    <w:rsid w:val="00F362B1"/>
    <w:rsid w:val="00F36338"/>
    <w:rsid w:val="00F3655D"/>
    <w:rsid w:val="00F36715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691"/>
    <w:rsid w:val="00F42AD9"/>
    <w:rsid w:val="00F42DE6"/>
    <w:rsid w:val="00F431BF"/>
    <w:rsid w:val="00F44257"/>
    <w:rsid w:val="00F447F3"/>
    <w:rsid w:val="00F44C40"/>
    <w:rsid w:val="00F456FC"/>
    <w:rsid w:val="00F46321"/>
    <w:rsid w:val="00F4650D"/>
    <w:rsid w:val="00F4683A"/>
    <w:rsid w:val="00F46879"/>
    <w:rsid w:val="00F47373"/>
    <w:rsid w:val="00F47AA5"/>
    <w:rsid w:val="00F50A7A"/>
    <w:rsid w:val="00F522CD"/>
    <w:rsid w:val="00F526F7"/>
    <w:rsid w:val="00F52A9D"/>
    <w:rsid w:val="00F52EA9"/>
    <w:rsid w:val="00F53258"/>
    <w:rsid w:val="00F56372"/>
    <w:rsid w:val="00F56376"/>
    <w:rsid w:val="00F568D1"/>
    <w:rsid w:val="00F570D3"/>
    <w:rsid w:val="00F57371"/>
    <w:rsid w:val="00F575CF"/>
    <w:rsid w:val="00F57B2C"/>
    <w:rsid w:val="00F60059"/>
    <w:rsid w:val="00F60374"/>
    <w:rsid w:val="00F603D4"/>
    <w:rsid w:val="00F60700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67FB1"/>
    <w:rsid w:val="00F7010A"/>
    <w:rsid w:val="00F703E5"/>
    <w:rsid w:val="00F71727"/>
    <w:rsid w:val="00F72358"/>
    <w:rsid w:val="00F7238E"/>
    <w:rsid w:val="00F7282E"/>
    <w:rsid w:val="00F72E84"/>
    <w:rsid w:val="00F73A2A"/>
    <w:rsid w:val="00F73C21"/>
    <w:rsid w:val="00F7432A"/>
    <w:rsid w:val="00F74836"/>
    <w:rsid w:val="00F76074"/>
    <w:rsid w:val="00F768A9"/>
    <w:rsid w:val="00F77A54"/>
    <w:rsid w:val="00F80359"/>
    <w:rsid w:val="00F80907"/>
    <w:rsid w:val="00F80FBA"/>
    <w:rsid w:val="00F81C52"/>
    <w:rsid w:val="00F820D7"/>
    <w:rsid w:val="00F8331F"/>
    <w:rsid w:val="00F83383"/>
    <w:rsid w:val="00F83761"/>
    <w:rsid w:val="00F83972"/>
    <w:rsid w:val="00F83B1B"/>
    <w:rsid w:val="00F8407E"/>
    <w:rsid w:val="00F8453D"/>
    <w:rsid w:val="00F84861"/>
    <w:rsid w:val="00F85472"/>
    <w:rsid w:val="00F8572B"/>
    <w:rsid w:val="00F8572D"/>
    <w:rsid w:val="00F85DD7"/>
    <w:rsid w:val="00F86017"/>
    <w:rsid w:val="00F8630F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9782D"/>
    <w:rsid w:val="00FA0126"/>
    <w:rsid w:val="00FA1112"/>
    <w:rsid w:val="00FA1183"/>
    <w:rsid w:val="00FA157F"/>
    <w:rsid w:val="00FA19EA"/>
    <w:rsid w:val="00FA1A74"/>
    <w:rsid w:val="00FA1F8E"/>
    <w:rsid w:val="00FA2486"/>
    <w:rsid w:val="00FA29D4"/>
    <w:rsid w:val="00FA31B8"/>
    <w:rsid w:val="00FA351F"/>
    <w:rsid w:val="00FA4334"/>
    <w:rsid w:val="00FA477E"/>
    <w:rsid w:val="00FA50F7"/>
    <w:rsid w:val="00FA5996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361B"/>
    <w:rsid w:val="00FB3D6D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6EB"/>
    <w:rsid w:val="00FC2895"/>
    <w:rsid w:val="00FC2F48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6D9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1634"/>
    <w:rsid w:val="00FD2702"/>
    <w:rsid w:val="00FD2984"/>
    <w:rsid w:val="00FD2E49"/>
    <w:rsid w:val="00FD329F"/>
    <w:rsid w:val="00FD337E"/>
    <w:rsid w:val="00FD34E9"/>
    <w:rsid w:val="00FD460B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623"/>
    <w:rsid w:val="00FE4BFF"/>
    <w:rsid w:val="00FE4F3E"/>
    <w:rsid w:val="00FE502A"/>
    <w:rsid w:val="00FE556D"/>
    <w:rsid w:val="00FE5A27"/>
    <w:rsid w:val="00FE6218"/>
    <w:rsid w:val="00FE634E"/>
    <w:rsid w:val="00FE6DAF"/>
    <w:rsid w:val="00FE71F0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1537B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52BCE89-7089-4D7E-8BBE-CBB9CCABE2B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9693</TotalTime>
  <Pages>1</Pages>
  <Words>106</Words>
  <Characters>606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3484</cp:revision>
  <cp:lastPrinted>2018-12-13T13:35:00Z</cp:lastPrinted>
  <dcterms:created xsi:type="dcterms:W3CDTF">2016-03-08T23:34:00Z</dcterms:created>
  <dcterms:modified xsi:type="dcterms:W3CDTF">2024-06-05T20:41:00Z</dcterms:modified>
</cp:coreProperties>
</file>