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91A4C" w:rsidRPr="00691A4C">
        <w:rPr>
          <w:sz w:val="22"/>
        </w:rPr>
        <w:t>Carolinne Guimaraes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91A4C">
        <w:rPr>
          <w:sz w:val="22"/>
        </w:rPr>
        <w:t>43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91A4C">
        <w:rPr>
          <w:sz w:val="22"/>
        </w:rPr>
        <w:t>Check up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691A4C">
        <w:rPr>
          <w:sz w:val="22"/>
        </w:rPr>
        <w:t>5</w:t>
      </w:r>
      <w:bookmarkStart w:id="0" w:name="_GoBack"/>
      <w:bookmarkEnd w:id="0"/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91A4C">
        <w:rPr>
          <w:noProof/>
          <w:sz w:val="24"/>
        </w:rPr>
        <w:t>5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07E" w:rsidRDefault="0059007E">
      <w:r>
        <w:separator/>
      </w:r>
    </w:p>
  </w:endnote>
  <w:endnote w:type="continuationSeparator" w:id="0">
    <w:p w:rsidR="0059007E" w:rsidRDefault="00590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007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07E" w:rsidRDefault="0059007E">
      <w:r>
        <w:separator/>
      </w:r>
    </w:p>
  </w:footnote>
  <w:footnote w:type="continuationSeparator" w:id="0">
    <w:p w:rsidR="0059007E" w:rsidRDefault="005900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07E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58143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5059</cp:revision>
  <cp:lastPrinted>2024-03-07T16:09:00Z</cp:lastPrinted>
  <dcterms:created xsi:type="dcterms:W3CDTF">2016-03-08T22:06:00Z</dcterms:created>
  <dcterms:modified xsi:type="dcterms:W3CDTF">2024-06-05T16:07:00Z</dcterms:modified>
</cp:coreProperties>
</file>