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41B1C" w:rsidRPr="00025526" w:rsidRDefault="00241B1C" w:rsidP="00241B1C">
      <w:pPr>
        <w:rPr>
          <w:sz w:val="32"/>
          <w:szCs w:val="32"/>
        </w:rPr>
      </w:pPr>
      <w:r w:rsidRPr="00025526">
        <w:rPr>
          <w:sz w:val="32"/>
          <w:szCs w:val="32"/>
        </w:rPr>
        <w:t xml:space="preserve">PACIENTE: </w:t>
      </w:r>
      <w:r w:rsidR="00894707">
        <w:rPr>
          <w:sz w:val="32"/>
          <w:szCs w:val="32"/>
        </w:rPr>
        <w:t>Carolinne G.Lima</w:t>
      </w:r>
      <w:r w:rsidR="00E86174">
        <w:rPr>
          <w:sz w:val="32"/>
          <w:szCs w:val="32"/>
        </w:rPr>
        <w:t xml:space="preserve">  ID:2945</w:t>
      </w:r>
      <w:r w:rsidR="00894707">
        <w:rPr>
          <w:sz w:val="32"/>
          <w:szCs w:val="32"/>
        </w:rPr>
        <w:t>5</w:t>
      </w:r>
    </w:p>
    <w:p w:rsidR="00241B1C" w:rsidRP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>IDADE:</w:t>
      </w:r>
      <w:r w:rsidR="00894707">
        <w:rPr>
          <w:sz w:val="32"/>
          <w:szCs w:val="32"/>
        </w:rPr>
        <w:t>43</w:t>
      </w:r>
      <w:r w:rsidR="00C70D3D">
        <w:rPr>
          <w:sz w:val="32"/>
          <w:szCs w:val="32"/>
        </w:rPr>
        <w:t xml:space="preserve"> </w:t>
      </w:r>
      <w:r w:rsidRPr="00241B1C">
        <w:rPr>
          <w:sz w:val="32"/>
          <w:szCs w:val="32"/>
        </w:rPr>
        <w:t xml:space="preserve">anos SEXO: </w:t>
      </w:r>
      <w:r w:rsidR="00894707">
        <w:rPr>
          <w:sz w:val="32"/>
          <w:szCs w:val="32"/>
        </w:rPr>
        <w:t>F</w:t>
      </w:r>
      <w:r w:rsidRPr="00241B1C">
        <w:rPr>
          <w:sz w:val="32"/>
          <w:szCs w:val="32"/>
        </w:rPr>
        <w:t xml:space="preserve">                 </w:t>
      </w:r>
    </w:p>
    <w:p w:rsid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>DATA DO EXAME:</w:t>
      </w:r>
      <w:r w:rsidR="00894707">
        <w:rPr>
          <w:sz w:val="32"/>
          <w:szCs w:val="32"/>
        </w:rPr>
        <w:t>5 jun. 24</w:t>
      </w:r>
      <w:bookmarkStart w:id="0" w:name="_GoBack"/>
      <w:bookmarkEnd w:id="0"/>
    </w:p>
    <w:p w:rsidR="00C52AF7" w:rsidRDefault="00C52AF7" w:rsidP="00241B1C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3B1AF2">
        <w:rPr>
          <w:sz w:val="32"/>
          <w:szCs w:val="32"/>
        </w:rPr>
        <w:t>s</w:t>
      </w:r>
      <w:r>
        <w:rPr>
          <w:sz w:val="32"/>
          <w:szCs w:val="32"/>
        </w:rPr>
        <w:t xml:space="preserve"> superior</w:t>
      </w:r>
      <w:r w:rsidR="003B1AF2">
        <w:rPr>
          <w:sz w:val="32"/>
          <w:szCs w:val="32"/>
        </w:rPr>
        <w:t>es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64C" w:rsidRDefault="0072364C">
      <w:r>
        <w:separator/>
      </w:r>
    </w:p>
  </w:endnote>
  <w:endnote w:type="continuationSeparator" w:id="0">
    <w:p w:rsidR="0072364C" w:rsidRDefault="00723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72364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64C" w:rsidRDefault="0072364C">
      <w:r>
        <w:separator/>
      </w:r>
    </w:p>
  </w:footnote>
  <w:footnote w:type="continuationSeparator" w:id="0">
    <w:p w:rsidR="0072364C" w:rsidRDefault="007236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AC8"/>
    <w:rsid w:val="00046B95"/>
    <w:rsid w:val="00051520"/>
    <w:rsid w:val="00051815"/>
    <w:rsid w:val="00052538"/>
    <w:rsid w:val="00064649"/>
    <w:rsid w:val="000651EC"/>
    <w:rsid w:val="00071DA4"/>
    <w:rsid w:val="00071F73"/>
    <w:rsid w:val="0007508D"/>
    <w:rsid w:val="000801BD"/>
    <w:rsid w:val="00080729"/>
    <w:rsid w:val="00081A1E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726F"/>
    <w:rsid w:val="001B2818"/>
    <w:rsid w:val="001B4EAE"/>
    <w:rsid w:val="001C1AF1"/>
    <w:rsid w:val="001C25D0"/>
    <w:rsid w:val="001C3C25"/>
    <w:rsid w:val="001C4D41"/>
    <w:rsid w:val="001C5AEC"/>
    <w:rsid w:val="001D2225"/>
    <w:rsid w:val="001D32EB"/>
    <w:rsid w:val="001E084C"/>
    <w:rsid w:val="001E158D"/>
    <w:rsid w:val="001E661E"/>
    <w:rsid w:val="001F093C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132E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5AD0E-E6D1-476A-B02E-CCDD87993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747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628</cp:revision>
  <cp:lastPrinted>1998-02-03T19:29:00Z</cp:lastPrinted>
  <dcterms:created xsi:type="dcterms:W3CDTF">2016-03-17T16:41:00Z</dcterms:created>
  <dcterms:modified xsi:type="dcterms:W3CDTF">2024-06-05T15:44:00Z</dcterms:modified>
</cp:coreProperties>
</file>