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83367F" w:rsidRPr="0083367F" w:rsidRDefault="0083367F" w:rsidP="0083367F">
      <w:pPr>
        <w:rPr>
          <w:sz w:val="32"/>
          <w:szCs w:val="32"/>
        </w:rPr>
      </w:pPr>
      <w:r w:rsidRPr="0083367F">
        <w:rPr>
          <w:sz w:val="32"/>
          <w:szCs w:val="32"/>
        </w:rPr>
        <w:t>PACIENTE: Matheus Carvalho de Jesus</w:t>
      </w:r>
    </w:p>
    <w:p w:rsidR="0083367F" w:rsidRPr="0083367F" w:rsidRDefault="0083367F" w:rsidP="0083367F">
      <w:pPr>
        <w:rPr>
          <w:sz w:val="32"/>
          <w:szCs w:val="32"/>
        </w:rPr>
      </w:pPr>
      <w:r w:rsidRPr="0083367F">
        <w:rPr>
          <w:sz w:val="32"/>
          <w:szCs w:val="32"/>
        </w:rPr>
        <w:t xml:space="preserve">IDADE: 26 anos SEXO: M                    </w:t>
      </w:r>
    </w:p>
    <w:p w:rsidR="003C69FF" w:rsidRDefault="0083367F" w:rsidP="0083367F">
      <w:pPr>
        <w:rPr>
          <w:sz w:val="32"/>
          <w:szCs w:val="32"/>
        </w:rPr>
      </w:pPr>
      <w:r w:rsidRPr="0083367F">
        <w:rPr>
          <w:sz w:val="32"/>
          <w:szCs w:val="32"/>
        </w:rPr>
        <w:t>DATA DO EXAME: 4 jun. 24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5FA" w:rsidRDefault="00EE25FA">
      <w:r>
        <w:separator/>
      </w:r>
    </w:p>
  </w:endnote>
  <w:endnote w:type="continuationSeparator" w:id="0">
    <w:p w:rsidR="00EE25FA" w:rsidRDefault="00EE2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5FA" w:rsidRDefault="00EE25FA">
      <w:r>
        <w:separator/>
      </w:r>
    </w:p>
  </w:footnote>
  <w:footnote w:type="continuationSeparator" w:id="0">
    <w:p w:rsidR="00EE25FA" w:rsidRDefault="00EE25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439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C7DB5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729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36D1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67F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1A30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07D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1300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5FA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4C25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D311A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03C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</cp:revision>
  <cp:lastPrinted>1998-02-03T19:29:00Z</cp:lastPrinted>
  <dcterms:created xsi:type="dcterms:W3CDTF">2020-10-09T16:36:00Z</dcterms:created>
  <dcterms:modified xsi:type="dcterms:W3CDTF">2024-06-04T17:02:00Z</dcterms:modified>
</cp:coreProperties>
</file>