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22AA4" w:rsidRPr="00222AA4" w:rsidRDefault="00222AA4" w:rsidP="00222AA4">
      <w:pPr>
        <w:ind w:right="-1141"/>
        <w:jc w:val="both"/>
        <w:rPr>
          <w:noProof/>
          <w:sz w:val="32"/>
        </w:rPr>
      </w:pPr>
      <w:r w:rsidRPr="00222AA4">
        <w:rPr>
          <w:noProof/>
          <w:sz w:val="32"/>
        </w:rPr>
        <w:t>PACIENTE: Filipe Carvalho de Jesus</w:t>
      </w:r>
    </w:p>
    <w:p w:rsidR="00222AA4" w:rsidRPr="00222AA4" w:rsidRDefault="00222AA4" w:rsidP="00222AA4">
      <w:pPr>
        <w:ind w:right="-1141"/>
        <w:jc w:val="both"/>
        <w:rPr>
          <w:noProof/>
          <w:sz w:val="32"/>
        </w:rPr>
      </w:pPr>
      <w:r w:rsidRPr="00222AA4">
        <w:rPr>
          <w:noProof/>
          <w:sz w:val="32"/>
        </w:rPr>
        <w:t xml:space="preserve">IDADE:24 anos SEXO: M                     </w:t>
      </w:r>
    </w:p>
    <w:p w:rsidR="00D5723E" w:rsidRDefault="00222AA4" w:rsidP="00222AA4">
      <w:pPr>
        <w:ind w:right="-1141"/>
        <w:jc w:val="both"/>
        <w:rPr>
          <w:noProof/>
          <w:sz w:val="32"/>
        </w:rPr>
      </w:pPr>
      <w:r w:rsidRPr="00222AA4">
        <w:rPr>
          <w:noProof/>
          <w:sz w:val="32"/>
        </w:rPr>
        <w:t>DATA DO EXAME:4 jun.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  <w:r w:rsidR="00D91496">
        <w:rPr>
          <w:sz w:val="32"/>
        </w:rPr>
        <w:t>Registrou-se pulsos sistolicos arritmicos.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053" w:rsidRDefault="002B0053">
      <w:r>
        <w:separator/>
      </w:r>
    </w:p>
  </w:endnote>
  <w:endnote w:type="continuationSeparator" w:id="0">
    <w:p w:rsidR="002B0053" w:rsidRDefault="002B0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053" w:rsidRDefault="002B0053">
      <w:r>
        <w:separator/>
      </w:r>
    </w:p>
  </w:footnote>
  <w:footnote w:type="continuationSeparator" w:id="0">
    <w:p w:rsidR="002B0053" w:rsidRDefault="002B00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2AA4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053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3E57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64B3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4C89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1496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981A0-1CAD-4714-909E-37B2CDB7D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</cp:revision>
  <cp:lastPrinted>1998-02-03T19:29:00Z</cp:lastPrinted>
  <dcterms:created xsi:type="dcterms:W3CDTF">2023-03-23T21:39:00Z</dcterms:created>
  <dcterms:modified xsi:type="dcterms:W3CDTF">2024-06-04T16:40:00Z</dcterms:modified>
</cp:coreProperties>
</file>