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D2F6C" w:rsidRPr="009D2F6C">
        <w:rPr>
          <w:sz w:val="22"/>
        </w:rPr>
        <w:t>Cleberson Braz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D2F6C">
        <w:rPr>
          <w:sz w:val="22"/>
        </w:rPr>
        <w:t>33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A2FC3">
        <w:rPr>
          <w:sz w:val="22"/>
        </w:rPr>
        <w:t>Check up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9D2F6C">
        <w:rPr>
          <w:sz w:val="22"/>
        </w:rPr>
        <w:t>31</w:t>
      </w:r>
      <w:r w:rsidR="00AF0FD5">
        <w:rPr>
          <w:sz w:val="22"/>
        </w:rPr>
        <w:t xml:space="preserve">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D2F6C">
        <w:rPr>
          <w:sz w:val="22"/>
        </w:rPr>
        <w:t>Depakote/Quetiapina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D2F6C">
        <w:rPr>
          <w:noProof/>
          <w:sz w:val="24"/>
        </w:rPr>
        <w:t>31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2A9" w:rsidRDefault="009032A9">
      <w:r>
        <w:separator/>
      </w:r>
    </w:p>
  </w:endnote>
  <w:endnote w:type="continuationSeparator" w:id="0">
    <w:p w:rsidR="009032A9" w:rsidRDefault="00903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32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2A9" w:rsidRDefault="009032A9">
      <w:r>
        <w:separator/>
      </w:r>
    </w:p>
  </w:footnote>
  <w:footnote w:type="continuationSeparator" w:id="0">
    <w:p w:rsidR="009032A9" w:rsidRDefault="00903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58139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5057</cp:revision>
  <cp:lastPrinted>2024-03-07T16:09:00Z</cp:lastPrinted>
  <dcterms:created xsi:type="dcterms:W3CDTF">2016-03-08T22:06:00Z</dcterms:created>
  <dcterms:modified xsi:type="dcterms:W3CDTF">2024-05-31T20:31:00Z</dcterms:modified>
</cp:coreProperties>
</file>