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4720A" w:rsidRPr="0004720A" w:rsidRDefault="0004720A" w:rsidP="0004720A">
      <w:pPr>
        <w:ind w:right="-99"/>
        <w:jc w:val="both"/>
        <w:rPr>
          <w:sz w:val="32"/>
          <w:szCs w:val="32"/>
        </w:rPr>
      </w:pPr>
      <w:r w:rsidRPr="0004720A">
        <w:rPr>
          <w:sz w:val="32"/>
          <w:szCs w:val="32"/>
        </w:rPr>
        <w:t>PACIENTE: Arlete Helena de Souza de Lima</w:t>
      </w:r>
    </w:p>
    <w:p w:rsidR="0004720A" w:rsidRPr="0004720A" w:rsidRDefault="0004720A" w:rsidP="0004720A">
      <w:pPr>
        <w:ind w:right="-99"/>
        <w:jc w:val="both"/>
        <w:rPr>
          <w:sz w:val="32"/>
          <w:szCs w:val="32"/>
        </w:rPr>
      </w:pPr>
      <w:r w:rsidRPr="0004720A">
        <w:rPr>
          <w:sz w:val="32"/>
          <w:szCs w:val="32"/>
        </w:rPr>
        <w:t xml:space="preserve">IDADE:75 anos SEXO: F                     </w:t>
      </w:r>
    </w:p>
    <w:p w:rsidR="001E162D" w:rsidRDefault="0004720A" w:rsidP="0004720A">
      <w:pPr>
        <w:ind w:right="-99"/>
        <w:jc w:val="both"/>
        <w:rPr>
          <w:sz w:val="32"/>
          <w:szCs w:val="32"/>
        </w:rPr>
      </w:pPr>
      <w:r w:rsidRPr="0004720A">
        <w:rPr>
          <w:sz w:val="32"/>
          <w:szCs w:val="32"/>
        </w:rPr>
        <w:t>DATA DO EXAME:29 mai.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D0086D">
        <w:rPr>
          <w:sz w:val="32"/>
        </w:rPr>
        <w:t>,com registro de pulsos arritmicos.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C59" w:rsidRDefault="00760C59">
      <w:r>
        <w:separator/>
      </w:r>
    </w:p>
  </w:endnote>
  <w:endnote w:type="continuationSeparator" w:id="0">
    <w:p w:rsidR="00760C59" w:rsidRDefault="00760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760C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C59" w:rsidRDefault="00760C59">
      <w:r>
        <w:separator/>
      </w:r>
    </w:p>
  </w:footnote>
  <w:footnote w:type="continuationSeparator" w:id="0">
    <w:p w:rsidR="00760C59" w:rsidRDefault="00760C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4720A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95B0C"/>
    <w:rsid w:val="006B0BFF"/>
    <w:rsid w:val="006B3595"/>
    <w:rsid w:val="006B4688"/>
    <w:rsid w:val="006B707B"/>
    <w:rsid w:val="006D16B2"/>
    <w:rsid w:val="006D31E6"/>
    <w:rsid w:val="00701196"/>
    <w:rsid w:val="00705F5C"/>
    <w:rsid w:val="00725A73"/>
    <w:rsid w:val="00744735"/>
    <w:rsid w:val="00747D01"/>
    <w:rsid w:val="00756E9D"/>
    <w:rsid w:val="00757C0D"/>
    <w:rsid w:val="00760C59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086D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2017-08-09T15:23:00Z</cp:lastPrinted>
  <dcterms:created xsi:type="dcterms:W3CDTF">2024-05-29T17:09:00Z</dcterms:created>
  <dcterms:modified xsi:type="dcterms:W3CDTF">2024-05-29T18:38:00Z</dcterms:modified>
</cp:coreProperties>
</file>