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C76C2" w:rsidRPr="001C76C2">
        <w:rPr>
          <w:sz w:val="22"/>
        </w:rPr>
        <w:t>Eliane Gomes Pacheco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36363">
        <w:rPr>
          <w:sz w:val="22"/>
        </w:rPr>
        <w:t>70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1C2649">
        <w:rPr>
          <w:sz w:val="22"/>
        </w:rPr>
        <w:t>D</w:t>
      </w:r>
      <w:r w:rsidR="001C76C2">
        <w:rPr>
          <w:sz w:val="22"/>
        </w:rPr>
        <w:t>eclinio cognitivo</w:t>
      </w:r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E82B8C">
        <w:rPr>
          <w:sz w:val="22"/>
        </w:rPr>
        <w:t>2</w:t>
      </w:r>
      <w:r w:rsidR="00AF0FD5">
        <w:rPr>
          <w:sz w:val="22"/>
        </w:rPr>
        <w:t xml:space="preserve">9 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3636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76C2">
        <w:t>8.4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C76C2">
        <w:t>37.9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F0FD5">
        <w:rPr>
          <w:noProof/>
          <w:sz w:val="24"/>
        </w:rPr>
        <w:t>29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65E" w:rsidRDefault="002B465E">
      <w:r>
        <w:separator/>
      </w:r>
    </w:p>
  </w:endnote>
  <w:endnote w:type="continuationSeparator" w:id="0">
    <w:p w:rsidR="002B465E" w:rsidRDefault="002B4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B465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65E" w:rsidRDefault="002B465E">
      <w:r>
        <w:separator/>
      </w:r>
    </w:p>
  </w:footnote>
  <w:footnote w:type="continuationSeparator" w:id="0">
    <w:p w:rsidR="002B465E" w:rsidRDefault="002B46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65E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58138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5055</cp:revision>
  <cp:lastPrinted>2024-03-07T16:09:00Z</cp:lastPrinted>
  <dcterms:created xsi:type="dcterms:W3CDTF">2016-03-08T22:06:00Z</dcterms:created>
  <dcterms:modified xsi:type="dcterms:W3CDTF">2024-05-29T17:19:00Z</dcterms:modified>
</cp:coreProperties>
</file>