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D0086D" w:rsidRPr="00D0086D" w:rsidRDefault="00D0086D" w:rsidP="00D0086D">
      <w:pPr>
        <w:ind w:right="-99"/>
        <w:jc w:val="both"/>
        <w:rPr>
          <w:sz w:val="32"/>
          <w:szCs w:val="32"/>
        </w:rPr>
      </w:pPr>
      <w:r w:rsidRPr="00D0086D">
        <w:rPr>
          <w:sz w:val="32"/>
          <w:szCs w:val="32"/>
        </w:rPr>
        <w:t>PACIENTE: Joao Evangelista Pacheco</w:t>
      </w:r>
    </w:p>
    <w:p w:rsidR="00D0086D" w:rsidRPr="00D0086D" w:rsidRDefault="00D0086D" w:rsidP="00D0086D">
      <w:pPr>
        <w:ind w:right="-99"/>
        <w:jc w:val="both"/>
        <w:rPr>
          <w:sz w:val="32"/>
          <w:szCs w:val="32"/>
        </w:rPr>
      </w:pPr>
      <w:r w:rsidRPr="00D0086D">
        <w:rPr>
          <w:sz w:val="32"/>
          <w:szCs w:val="32"/>
        </w:rPr>
        <w:t xml:space="preserve">IDADE:70 anos SEXO: M                     </w:t>
      </w:r>
    </w:p>
    <w:p w:rsidR="001E162D" w:rsidRDefault="00D0086D" w:rsidP="00D0086D">
      <w:pPr>
        <w:ind w:right="-99"/>
        <w:jc w:val="both"/>
        <w:rPr>
          <w:sz w:val="32"/>
          <w:szCs w:val="32"/>
        </w:rPr>
      </w:pPr>
      <w:r w:rsidRPr="00D0086D">
        <w:rPr>
          <w:sz w:val="32"/>
          <w:szCs w:val="32"/>
        </w:rPr>
        <w:t>DATA DO EXAME:29 mai. 24</w:t>
      </w:r>
      <w:bookmarkStart w:id="0" w:name="_GoBack"/>
      <w:bookmarkEnd w:id="0"/>
    </w:p>
    <w:p w:rsidR="00D7169F" w:rsidRPr="00594179" w:rsidRDefault="00D7169F" w:rsidP="00D7169F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1E162D" w:rsidRDefault="00B01175" w:rsidP="00F55117">
      <w:pPr>
        <w:jc w:val="both"/>
        <w:rPr>
          <w:b/>
        </w:rPr>
      </w:pPr>
      <w:r>
        <w:rPr>
          <w:sz w:val="32"/>
        </w:rPr>
        <w:t xml:space="preserve">Doppler transcraniano </w:t>
      </w:r>
      <w:r w:rsidR="0048430B">
        <w:rPr>
          <w:sz w:val="32"/>
        </w:rPr>
        <w:t xml:space="preserve">sugestivo de </w:t>
      </w:r>
      <w:r>
        <w:rPr>
          <w:sz w:val="32"/>
        </w:rPr>
        <w:t xml:space="preserve"> insuficiência cérebro-vascular,</w:t>
      </w:r>
      <w:r w:rsidR="0048430B">
        <w:rPr>
          <w:sz w:val="32"/>
        </w:rPr>
        <w:t>com</w:t>
      </w:r>
      <w:r w:rsidR="007640CF">
        <w:rPr>
          <w:sz w:val="32"/>
        </w:rPr>
        <w:t xml:space="preserve"> repercussao hemodinamica</w:t>
      </w:r>
      <w:r w:rsidR="00D0086D">
        <w:rPr>
          <w:sz w:val="32"/>
        </w:rPr>
        <w:t>,com registro de pulsos arritmicos.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5EFA" w:rsidRDefault="00045EFA">
      <w:r>
        <w:separator/>
      </w:r>
    </w:p>
  </w:endnote>
  <w:endnote w:type="continuationSeparator" w:id="0">
    <w:p w:rsidR="00045EFA" w:rsidRDefault="00045E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045EF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5EFA" w:rsidRDefault="00045EFA">
      <w:r>
        <w:separator/>
      </w:r>
    </w:p>
  </w:footnote>
  <w:footnote w:type="continuationSeparator" w:id="0">
    <w:p w:rsidR="00045EFA" w:rsidRDefault="00045E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45EFA"/>
    <w:rsid w:val="00050E23"/>
    <w:rsid w:val="000647BC"/>
    <w:rsid w:val="00072302"/>
    <w:rsid w:val="00075A16"/>
    <w:rsid w:val="00080CF9"/>
    <w:rsid w:val="00082C16"/>
    <w:rsid w:val="0008731D"/>
    <w:rsid w:val="000A3FB4"/>
    <w:rsid w:val="000C4017"/>
    <w:rsid w:val="000D1988"/>
    <w:rsid w:val="000D6ED7"/>
    <w:rsid w:val="000E0838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A3BBB"/>
    <w:rsid w:val="001B405E"/>
    <w:rsid w:val="001B5789"/>
    <w:rsid w:val="001C20EE"/>
    <w:rsid w:val="001C638B"/>
    <w:rsid w:val="001C6512"/>
    <w:rsid w:val="001D2CF8"/>
    <w:rsid w:val="001E162D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67776"/>
    <w:rsid w:val="00267C6A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BDA"/>
    <w:rsid w:val="002D7C82"/>
    <w:rsid w:val="002E2F55"/>
    <w:rsid w:val="002E3D10"/>
    <w:rsid w:val="002E51D9"/>
    <w:rsid w:val="002E6A99"/>
    <w:rsid w:val="002E71EC"/>
    <w:rsid w:val="002E787D"/>
    <w:rsid w:val="002F0EC4"/>
    <w:rsid w:val="00317731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070C"/>
    <w:rsid w:val="00385152"/>
    <w:rsid w:val="0038757C"/>
    <w:rsid w:val="00391A50"/>
    <w:rsid w:val="00394745"/>
    <w:rsid w:val="003A0159"/>
    <w:rsid w:val="003A3638"/>
    <w:rsid w:val="003A5D3A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485E"/>
    <w:rsid w:val="00425E5A"/>
    <w:rsid w:val="0042756C"/>
    <w:rsid w:val="00432C93"/>
    <w:rsid w:val="00445D36"/>
    <w:rsid w:val="0044644B"/>
    <w:rsid w:val="00456F5A"/>
    <w:rsid w:val="00463DAC"/>
    <w:rsid w:val="00464460"/>
    <w:rsid w:val="00465F28"/>
    <w:rsid w:val="0047138D"/>
    <w:rsid w:val="00473E1C"/>
    <w:rsid w:val="00481055"/>
    <w:rsid w:val="0048430B"/>
    <w:rsid w:val="004853A5"/>
    <w:rsid w:val="004963A3"/>
    <w:rsid w:val="004B0D0E"/>
    <w:rsid w:val="004B3EE5"/>
    <w:rsid w:val="004C1AE7"/>
    <w:rsid w:val="004C3CB7"/>
    <w:rsid w:val="004C3E77"/>
    <w:rsid w:val="004C6666"/>
    <w:rsid w:val="004C6747"/>
    <w:rsid w:val="004D2FCE"/>
    <w:rsid w:val="004E0822"/>
    <w:rsid w:val="004E55EC"/>
    <w:rsid w:val="00500476"/>
    <w:rsid w:val="005011A4"/>
    <w:rsid w:val="00503C1F"/>
    <w:rsid w:val="005057F0"/>
    <w:rsid w:val="005121FB"/>
    <w:rsid w:val="00523FFA"/>
    <w:rsid w:val="00524874"/>
    <w:rsid w:val="00525E6B"/>
    <w:rsid w:val="0052744F"/>
    <w:rsid w:val="00527A8D"/>
    <w:rsid w:val="005331D3"/>
    <w:rsid w:val="00533CD2"/>
    <w:rsid w:val="00550BAA"/>
    <w:rsid w:val="00561461"/>
    <w:rsid w:val="00565149"/>
    <w:rsid w:val="00571468"/>
    <w:rsid w:val="00581C40"/>
    <w:rsid w:val="00583F46"/>
    <w:rsid w:val="00584B19"/>
    <w:rsid w:val="00585D1D"/>
    <w:rsid w:val="005908A3"/>
    <w:rsid w:val="005930B5"/>
    <w:rsid w:val="00595EB7"/>
    <w:rsid w:val="005A287F"/>
    <w:rsid w:val="005A37D6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95B0C"/>
    <w:rsid w:val="006B0BFF"/>
    <w:rsid w:val="006B3595"/>
    <w:rsid w:val="006B4688"/>
    <w:rsid w:val="006B707B"/>
    <w:rsid w:val="006D16B2"/>
    <w:rsid w:val="006D31E6"/>
    <w:rsid w:val="00701196"/>
    <w:rsid w:val="00705F5C"/>
    <w:rsid w:val="00725A73"/>
    <w:rsid w:val="00744735"/>
    <w:rsid w:val="00747D01"/>
    <w:rsid w:val="00756E9D"/>
    <w:rsid w:val="00757C0D"/>
    <w:rsid w:val="007640CF"/>
    <w:rsid w:val="007717D5"/>
    <w:rsid w:val="007754EF"/>
    <w:rsid w:val="0078537E"/>
    <w:rsid w:val="007900F2"/>
    <w:rsid w:val="00792CAF"/>
    <w:rsid w:val="007977B9"/>
    <w:rsid w:val="007A31B0"/>
    <w:rsid w:val="007A68B4"/>
    <w:rsid w:val="007B0393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5170"/>
    <w:rsid w:val="008369B1"/>
    <w:rsid w:val="00841052"/>
    <w:rsid w:val="00851942"/>
    <w:rsid w:val="00860150"/>
    <w:rsid w:val="00863F81"/>
    <w:rsid w:val="008704E5"/>
    <w:rsid w:val="00871FB0"/>
    <w:rsid w:val="008760EE"/>
    <w:rsid w:val="00876902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06DC"/>
    <w:rsid w:val="00922C10"/>
    <w:rsid w:val="009476FA"/>
    <w:rsid w:val="0096075C"/>
    <w:rsid w:val="00972BAB"/>
    <w:rsid w:val="00973747"/>
    <w:rsid w:val="00975857"/>
    <w:rsid w:val="00981A2F"/>
    <w:rsid w:val="00981D9A"/>
    <w:rsid w:val="0099131A"/>
    <w:rsid w:val="009C01EA"/>
    <w:rsid w:val="009E2004"/>
    <w:rsid w:val="009E5372"/>
    <w:rsid w:val="009F1EF5"/>
    <w:rsid w:val="009F2F87"/>
    <w:rsid w:val="009F5EF1"/>
    <w:rsid w:val="00A012E6"/>
    <w:rsid w:val="00A06232"/>
    <w:rsid w:val="00A125FE"/>
    <w:rsid w:val="00A17CC8"/>
    <w:rsid w:val="00A17F11"/>
    <w:rsid w:val="00A224FA"/>
    <w:rsid w:val="00A306B1"/>
    <w:rsid w:val="00A36272"/>
    <w:rsid w:val="00A36F8E"/>
    <w:rsid w:val="00A4131C"/>
    <w:rsid w:val="00A46D52"/>
    <w:rsid w:val="00A53390"/>
    <w:rsid w:val="00A54583"/>
    <w:rsid w:val="00A65176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E2781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0D4E"/>
    <w:rsid w:val="00C35675"/>
    <w:rsid w:val="00C36A03"/>
    <w:rsid w:val="00C46BEF"/>
    <w:rsid w:val="00C51765"/>
    <w:rsid w:val="00C579C6"/>
    <w:rsid w:val="00C57E53"/>
    <w:rsid w:val="00C61E6B"/>
    <w:rsid w:val="00C65ABD"/>
    <w:rsid w:val="00C7304B"/>
    <w:rsid w:val="00C7318F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086D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169F"/>
    <w:rsid w:val="00D7428D"/>
    <w:rsid w:val="00D908E2"/>
    <w:rsid w:val="00D942DB"/>
    <w:rsid w:val="00DA4C65"/>
    <w:rsid w:val="00DB1DCC"/>
    <w:rsid w:val="00DB65E2"/>
    <w:rsid w:val="00DC737B"/>
    <w:rsid w:val="00DC7DEE"/>
    <w:rsid w:val="00DD4091"/>
    <w:rsid w:val="00DD6ECD"/>
    <w:rsid w:val="00DE53E6"/>
    <w:rsid w:val="00DE6EA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772F0"/>
    <w:rsid w:val="00E82EDB"/>
    <w:rsid w:val="00E85119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EF5732"/>
    <w:rsid w:val="00F019DA"/>
    <w:rsid w:val="00F042FF"/>
    <w:rsid w:val="00F11AFB"/>
    <w:rsid w:val="00F12D53"/>
    <w:rsid w:val="00F14FBC"/>
    <w:rsid w:val="00F16FAC"/>
    <w:rsid w:val="00F366F6"/>
    <w:rsid w:val="00F43218"/>
    <w:rsid w:val="00F44F77"/>
    <w:rsid w:val="00F45B58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900CF"/>
    <w:rsid w:val="00F97C4B"/>
    <w:rsid w:val="00FA3B88"/>
    <w:rsid w:val="00FA3CC6"/>
    <w:rsid w:val="00FA434A"/>
    <w:rsid w:val="00FA5FC8"/>
    <w:rsid w:val="00FA73AD"/>
    <w:rsid w:val="00FB0882"/>
    <w:rsid w:val="00FB1C47"/>
    <w:rsid w:val="00FB2D99"/>
    <w:rsid w:val="00FB3132"/>
    <w:rsid w:val="00FC33C9"/>
    <w:rsid w:val="00FD2448"/>
    <w:rsid w:val="00FD3C76"/>
    <w:rsid w:val="00FD76E6"/>
    <w:rsid w:val="00FE07B1"/>
    <w:rsid w:val="00FE1A7C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</TotalTime>
  <Pages>1</Pages>
  <Words>222</Words>
  <Characters>1269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</cp:revision>
  <cp:lastPrinted>2017-08-09T15:23:00Z</cp:lastPrinted>
  <dcterms:created xsi:type="dcterms:W3CDTF">2024-05-29T17:09:00Z</dcterms:created>
  <dcterms:modified xsi:type="dcterms:W3CDTF">2024-05-29T17:09:00Z</dcterms:modified>
</cp:coreProperties>
</file>