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C2649" w:rsidRPr="001C2649">
        <w:rPr>
          <w:sz w:val="22"/>
        </w:rPr>
        <w:t>Beatriz Alves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C2649">
        <w:rPr>
          <w:sz w:val="22"/>
        </w:rPr>
        <w:t>89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C2649">
        <w:rPr>
          <w:sz w:val="22"/>
        </w:rPr>
        <w:t>DA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E82B8C">
        <w:rPr>
          <w:sz w:val="22"/>
        </w:rPr>
        <w:t>2</w:t>
      </w:r>
      <w:r w:rsidR="00AF0FD5">
        <w:rPr>
          <w:sz w:val="22"/>
        </w:rPr>
        <w:t xml:space="preserve">9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82B8C">
        <w:rPr>
          <w:sz w:val="22"/>
        </w:rPr>
        <w:t>Memantina/Lamitor/Remeron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32BA1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32BA1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FD5">
        <w:rPr>
          <w:noProof/>
          <w:sz w:val="24"/>
        </w:rPr>
        <w:t>29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6EF" w:rsidRDefault="007816EF">
      <w:r>
        <w:separator/>
      </w:r>
    </w:p>
  </w:endnote>
  <w:endnote w:type="continuationSeparator" w:id="0">
    <w:p w:rsidR="007816EF" w:rsidRDefault="00781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16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6EF" w:rsidRDefault="007816EF">
      <w:r>
        <w:separator/>
      </w:r>
    </w:p>
  </w:footnote>
  <w:footnote w:type="continuationSeparator" w:id="0">
    <w:p w:rsidR="007816EF" w:rsidRDefault="007816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6EF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58138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5053</cp:revision>
  <cp:lastPrinted>2024-03-07T16:09:00Z</cp:lastPrinted>
  <dcterms:created xsi:type="dcterms:W3CDTF">2016-03-08T22:06:00Z</dcterms:created>
  <dcterms:modified xsi:type="dcterms:W3CDTF">2024-05-29T16:54:00Z</dcterms:modified>
</cp:coreProperties>
</file>