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08342B" w:rsidRPr="0008342B" w:rsidRDefault="0008342B" w:rsidP="0008342B">
      <w:pPr>
        <w:rPr>
          <w:sz w:val="32"/>
        </w:rPr>
      </w:pPr>
    </w:p>
    <w:p w:rsidR="00303B55" w:rsidRPr="00303B55" w:rsidRDefault="00303B55" w:rsidP="00303B55">
      <w:pPr>
        <w:rPr>
          <w:sz w:val="32"/>
        </w:rPr>
      </w:pPr>
      <w:r w:rsidRPr="00303B55">
        <w:rPr>
          <w:sz w:val="32"/>
        </w:rPr>
        <w:t>PACIENTE: Mary Costa de Souza</w:t>
      </w:r>
    </w:p>
    <w:p w:rsidR="00303B55" w:rsidRPr="00303B55" w:rsidRDefault="00303B55" w:rsidP="00303B55">
      <w:pPr>
        <w:rPr>
          <w:sz w:val="32"/>
        </w:rPr>
      </w:pPr>
      <w:r w:rsidRPr="00303B55">
        <w:rPr>
          <w:sz w:val="32"/>
        </w:rPr>
        <w:t xml:space="preserve">IDADE:79 anos SEXO: F                     </w:t>
      </w:r>
    </w:p>
    <w:p w:rsidR="00F4668A" w:rsidRDefault="00303B55" w:rsidP="00303B55">
      <w:pPr>
        <w:rPr>
          <w:sz w:val="32"/>
        </w:rPr>
      </w:pPr>
      <w:r w:rsidRPr="00303B55">
        <w:rPr>
          <w:sz w:val="32"/>
        </w:rPr>
        <w:t>DATA DO EXAME:22 mai. 24</w:t>
      </w:r>
      <w:bookmarkStart w:id="0" w:name="_GoBack"/>
      <w:bookmarkEnd w:id="0"/>
    </w:p>
    <w:p w:rsidR="0002729C" w:rsidRDefault="0002729C" w:rsidP="0002729C">
      <w:pPr>
        <w:rPr>
          <w:sz w:val="32"/>
        </w:rPr>
      </w:pPr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lastRenderedPageBreak/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175A9" w:rsidRDefault="008175A9">
      <w:r>
        <w:separator/>
      </w:r>
    </w:p>
  </w:endnote>
  <w:endnote w:type="continuationSeparator" w:id="0">
    <w:p w:rsidR="008175A9" w:rsidRDefault="008175A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0523B" w:rsidRDefault="008175A9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0523B" w:rsidRPr="00BC780A">
        <w:rPr>
          <w:rStyle w:val="Hyperlink"/>
          <w:b/>
        </w:rPr>
        <w:t>www.neurofis.com.br</w:t>
      </w:r>
    </w:hyperlink>
    <w:r w:rsidR="00D0523B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175A9" w:rsidRDefault="008175A9">
      <w:r>
        <w:separator/>
      </w:r>
    </w:p>
  </w:footnote>
  <w:footnote w:type="continuationSeparator" w:id="0">
    <w:p w:rsidR="008175A9" w:rsidRDefault="008175A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12F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0FD"/>
    <w:rsid w:val="00012299"/>
    <w:rsid w:val="00012534"/>
    <w:rsid w:val="000125B4"/>
    <w:rsid w:val="000125B6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1C43"/>
    <w:rsid w:val="0002261B"/>
    <w:rsid w:val="00022B04"/>
    <w:rsid w:val="00022F7F"/>
    <w:rsid w:val="00023B7D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29C"/>
    <w:rsid w:val="000275EF"/>
    <w:rsid w:val="00027AD9"/>
    <w:rsid w:val="00027B3B"/>
    <w:rsid w:val="00027DBF"/>
    <w:rsid w:val="00030051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634"/>
    <w:rsid w:val="00032A28"/>
    <w:rsid w:val="00033F18"/>
    <w:rsid w:val="00034335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547"/>
    <w:rsid w:val="00041B51"/>
    <w:rsid w:val="00041DC4"/>
    <w:rsid w:val="000421FD"/>
    <w:rsid w:val="00042387"/>
    <w:rsid w:val="000426C9"/>
    <w:rsid w:val="000432E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1A0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437"/>
    <w:rsid w:val="0005452C"/>
    <w:rsid w:val="00054989"/>
    <w:rsid w:val="00054CCD"/>
    <w:rsid w:val="00054DCE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DD6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2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129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7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3C66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C80"/>
    <w:rsid w:val="000C0F6B"/>
    <w:rsid w:val="000C1165"/>
    <w:rsid w:val="000C1464"/>
    <w:rsid w:val="000C1591"/>
    <w:rsid w:val="000C1896"/>
    <w:rsid w:val="000C18CF"/>
    <w:rsid w:val="000C1933"/>
    <w:rsid w:val="000C1961"/>
    <w:rsid w:val="000C19AE"/>
    <w:rsid w:val="000C264E"/>
    <w:rsid w:val="000C2750"/>
    <w:rsid w:val="000C3BA1"/>
    <w:rsid w:val="000C4F17"/>
    <w:rsid w:val="000C53EE"/>
    <w:rsid w:val="000C5513"/>
    <w:rsid w:val="000C61D4"/>
    <w:rsid w:val="000C69A4"/>
    <w:rsid w:val="000C6BDA"/>
    <w:rsid w:val="000C6E06"/>
    <w:rsid w:val="000C70CA"/>
    <w:rsid w:val="000C734D"/>
    <w:rsid w:val="000C7408"/>
    <w:rsid w:val="000C7BC1"/>
    <w:rsid w:val="000D0494"/>
    <w:rsid w:val="000D04E6"/>
    <w:rsid w:val="000D0AB5"/>
    <w:rsid w:val="000D0B2E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8DF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69C6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50A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A95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D1A"/>
    <w:rsid w:val="00124029"/>
    <w:rsid w:val="00124892"/>
    <w:rsid w:val="00124E01"/>
    <w:rsid w:val="00125A31"/>
    <w:rsid w:val="00125BB1"/>
    <w:rsid w:val="00125C35"/>
    <w:rsid w:val="0012622F"/>
    <w:rsid w:val="0012654C"/>
    <w:rsid w:val="001267A7"/>
    <w:rsid w:val="00126DD4"/>
    <w:rsid w:val="00126F15"/>
    <w:rsid w:val="0012755A"/>
    <w:rsid w:val="00127CF2"/>
    <w:rsid w:val="001309B0"/>
    <w:rsid w:val="00130B0D"/>
    <w:rsid w:val="001312C2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C4F"/>
    <w:rsid w:val="00137179"/>
    <w:rsid w:val="00137507"/>
    <w:rsid w:val="0014024B"/>
    <w:rsid w:val="001403C3"/>
    <w:rsid w:val="0014075B"/>
    <w:rsid w:val="001409FE"/>
    <w:rsid w:val="00140E8D"/>
    <w:rsid w:val="0014150B"/>
    <w:rsid w:val="001417F5"/>
    <w:rsid w:val="00141A47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80B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6D09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E7E"/>
    <w:rsid w:val="00154FFA"/>
    <w:rsid w:val="00155CE5"/>
    <w:rsid w:val="0015634D"/>
    <w:rsid w:val="001565BB"/>
    <w:rsid w:val="001572F9"/>
    <w:rsid w:val="00157451"/>
    <w:rsid w:val="00160009"/>
    <w:rsid w:val="0016051C"/>
    <w:rsid w:val="001609CD"/>
    <w:rsid w:val="00160BD6"/>
    <w:rsid w:val="00160C9B"/>
    <w:rsid w:val="0016168B"/>
    <w:rsid w:val="00161830"/>
    <w:rsid w:val="0016187A"/>
    <w:rsid w:val="00161E0E"/>
    <w:rsid w:val="00161E96"/>
    <w:rsid w:val="00161F87"/>
    <w:rsid w:val="00162405"/>
    <w:rsid w:val="00162505"/>
    <w:rsid w:val="00162A78"/>
    <w:rsid w:val="00162E4C"/>
    <w:rsid w:val="00163026"/>
    <w:rsid w:val="00163296"/>
    <w:rsid w:val="0016361A"/>
    <w:rsid w:val="001638D5"/>
    <w:rsid w:val="0016399C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800"/>
    <w:rsid w:val="00166809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13E"/>
    <w:rsid w:val="00171AF3"/>
    <w:rsid w:val="00171CCE"/>
    <w:rsid w:val="00171F88"/>
    <w:rsid w:val="001721AF"/>
    <w:rsid w:val="001722EB"/>
    <w:rsid w:val="00172D1F"/>
    <w:rsid w:val="001730F6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C9C"/>
    <w:rsid w:val="00176EF5"/>
    <w:rsid w:val="0017713A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19B"/>
    <w:rsid w:val="00186306"/>
    <w:rsid w:val="00186561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138"/>
    <w:rsid w:val="001923D3"/>
    <w:rsid w:val="00192572"/>
    <w:rsid w:val="0019281C"/>
    <w:rsid w:val="00193734"/>
    <w:rsid w:val="00193E20"/>
    <w:rsid w:val="00193F5F"/>
    <w:rsid w:val="001945E4"/>
    <w:rsid w:val="001946A6"/>
    <w:rsid w:val="00194877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1D7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A7F0F"/>
    <w:rsid w:val="001B0E2B"/>
    <w:rsid w:val="001B0F51"/>
    <w:rsid w:val="001B1B31"/>
    <w:rsid w:val="001B2025"/>
    <w:rsid w:val="001B20AC"/>
    <w:rsid w:val="001B2497"/>
    <w:rsid w:val="001B2A9F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100"/>
    <w:rsid w:val="001E17F6"/>
    <w:rsid w:val="001E1884"/>
    <w:rsid w:val="001E1E16"/>
    <w:rsid w:val="001E1FE4"/>
    <w:rsid w:val="001E26C5"/>
    <w:rsid w:val="001E37B9"/>
    <w:rsid w:val="001E385C"/>
    <w:rsid w:val="001E44F8"/>
    <w:rsid w:val="001E5765"/>
    <w:rsid w:val="001E602A"/>
    <w:rsid w:val="001E6335"/>
    <w:rsid w:val="001E63C5"/>
    <w:rsid w:val="001E6548"/>
    <w:rsid w:val="001E690F"/>
    <w:rsid w:val="001E69B8"/>
    <w:rsid w:val="001E6B23"/>
    <w:rsid w:val="001E6FCF"/>
    <w:rsid w:val="001E772A"/>
    <w:rsid w:val="001E7C23"/>
    <w:rsid w:val="001F02C1"/>
    <w:rsid w:val="001F0996"/>
    <w:rsid w:val="001F0BD7"/>
    <w:rsid w:val="001F10EB"/>
    <w:rsid w:val="001F202A"/>
    <w:rsid w:val="001F20F8"/>
    <w:rsid w:val="001F219D"/>
    <w:rsid w:val="001F2726"/>
    <w:rsid w:val="001F3A99"/>
    <w:rsid w:val="001F41E8"/>
    <w:rsid w:val="001F4844"/>
    <w:rsid w:val="001F501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1AF"/>
    <w:rsid w:val="0020537C"/>
    <w:rsid w:val="00205C50"/>
    <w:rsid w:val="00205F1E"/>
    <w:rsid w:val="00206990"/>
    <w:rsid w:val="0020752E"/>
    <w:rsid w:val="0020780F"/>
    <w:rsid w:val="00207B43"/>
    <w:rsid w:val="00210089"/>
    <w:rsid w:val="0021068B"/>
    <w:rsid w:val="002109D8"/>
    <w:rsid w:val="00211A98"/>
    <w:rsid w:val="00211AC3"/>
    <w:rsid w:val="00211E02"/>
    <w:rsid w:val="00212012"/>
    <w:rsid w:val="00212060"/>
    <w:rsid w:val="00212A2E"/>
    <w:rsid w:val="00212F95"/>
    <w:rsid w:val="00213069"/>
    <w:rsid w:val="0021337B"/>
    <w:rsid w:val="00213AD9"/>
    <w:rsid w:val="002140A6"/>
    <w:rsid w:val="0021527F"/>
    <w:rsid w:val="002156FB"/>
    <w:rsid w:val="002169A2"/>
    <w:rsid w:val="00216C23"/>
    <w:rsid w:val="0021757B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C35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27EF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5CF"/>
    <w:rsid w:val="00237A3A"/>
    <w:rsid w:val="0024005A"/>
    <w:rsid w:val="00240234"/>
    <w:rsid w:val="00240444"/>
    <w:rsid w:val="0024061E"/>
    <w:rsid w:val="00240BD2"/>
    <w:rsid w:val="002410DE"/>
    <w:rsid w:val="0024152C"/>
    <w:rsid w:val="002418C2"/>
    <w:rsid w:val="0024251B"/>
    <w:rsid w:val="0024294F"/>
    <w:rsid w:val="002429CF"/>
    <w:rsid w:val="00242BE1"/>
    <w:rsid w:val="002437F2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47EA6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2A37"/>
    <w:rsid w:val="00252D92"/>
    <w:rsid w:val="00252FC8"/>
    <w:rsid w:val="002532A7"/>
    <w:rsid w:val="00253C5D"/>
    <w:rsid w:val="0025456A"/>
    <w:rsid w:val="00254627"/>
    <w:rsid w:val="00254B4E"/>
    <w:rsid w:val="0025500C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090"/>
    <w:rsid w:val="002660D8"/>
    <w:rsid w:val="00266462"/>
    <w:rsid w:val="002666E6"/>
    <w:rsid w:val="00267174"/>
    <w:rsid w:val="00270354"/>
    <w:rsid w:val="002709AD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464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4D80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2F50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0F9B"/>
    <w:rsid w:val="002A1486"/>
    <w:rsid w:val="002A1C65"/>
    <w:rsid w:val="002A22B5"/>
    <w:rsid w:val="002A2763"/>
    <w:rsid w:val="002A30B0"/>
    <w:rsid w:val="002A3260"/>
    <w:rsid w:val="002A3689"/>
    <w:rsid w:val="002A38F0"/>
    <w:rsid w:val="002A3B3D"/>
    <w:rsid w:val="002A5C39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2"/>
    <w:rsid w:val="002B4F06"/>
    <w:rsid w:val="002B4F28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B7EA8"/>
    <w:rsid w:val="002C0198"/>
    <w:rsid w:val="002C02A7"/>
    <w:rsid w:val="002C0C97"/>
    <w:rsid w:val="002C1208"/>
    <w:rsid w:val="002C1511"/>
    <w:rsid w:val="002C1838"/>
    <w:rsid w:val="002C1E9F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01E2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3F8"/>
    <w:rsid w:val="002D678E"/>
    <w:rsid w:val="002D6C37"/>
    <w:rsid w:val="002D7604"/>
    <w:rsid w:val="002D7C87"/>
    <w:rsid w:val="002E06E1"/>
    <w:rsid w:val="002E0EEA"/>
    <w:rsid w:val="002E1118"/>
    <w:rsid w:val="002E22EE"/>
    <w:rsid w:val="002E267E"/>
    <w:rsid w:val="002E294D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5E3E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9B7"/>
    <w:rsid w:val="0030241A"/>
    <w:rsid w:val="0030257D"/>
    <w:rsid w:val="00302B38"/>
    <w:rsid w:val="00302B6C"/>
    <w:rsid w:val="0030365E"/>
    <w:rsid w:val="00303758"/>
    <w:rsid w:val="0030388D"/>
    <w:rsid w:val="00303B55"/>
    <w:rsid w:val="003040B9"/>
    <w:rsid w:val="003043A1"/>
    <w:rsid w:val="003048D6"/>
    <w:rsid w:val="00304BE7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1E"/>
    <w:rsid w:val="0031105F"/>
    <w:rsid w:val="003112C9"/>
    <w:rsid w:val="003113A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1FD"/>
    <w:rsid w:val="0032031F"/>
    <w:rsid w:val="00320994"/>
    <w:rsid w:val="00320A26"/>
    <w:rsid w:val="00320D03"/>
    <w:rsid w:val="003210AB"/>
    <w:rsid w:val="003210E5"/>
    <w:rsid w:val="003213D2"/>
    <w:rsid w:val="0032148F"/>
    <w:rsid w:val="00321C54"/>
    <w:rsid w:val="00321CB5"/>
    <w:rsid w:val="00321CB8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B6B"/>
    <w:rsid w:val="003272F4"/>
    <w:rsid w:val="003274B4"/>
    <w:rsid w:val="00327702"/>
    <w:rsid w:val="003279F2"/>
    <w:rsid w:val="00327B15"/>
    <w:rsid w:val="00327B8F"/>
    <w:rsid w:val="00327E92"/>
    <w:rsid w:val="00330531"/>
    <w:rsid w:val="003306F0"/>
    <w:rsid w:val="00331509"/>
    <w:rsid w:val="00331CB7"/>
    <w:rsid w:val="00331D9B"/>
    <w:rsid w:val="003321D6"/>
    <w:rsid w:val="003321D7"/>
    <w:rsid w:val="003321EC"/>
    <w:rsid w:val="003324C4"/>
    <w:rsid w:val="00332AA6"/>
    <w:rsid w:val="00333095"/>
    <w:rsid w:val="003334A4"/>
    <w:rsid w:val="0033372A"/>
    <w:rsid w:val="00333AC1"/>
    <w:rsid w:val="00333AF6"/>
    <w:rsid w:val="0033411A"/>
    <w:rsid w:val="0033497E"/>
    <w:rsid w:val="00334C5F"/>
    <w:rsid w:val="00334E41"/>
    <w:rsid w:val="00335415"/>
    <w:rsid w:val="00335440"/>
    <w:rsid w:val="003359D8"/>
    <w:rsid w:val="0033667A"/>
    <w:rsid w:val="00336A2E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4941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40A"/>
    <w:rsid w:val="00360906"/>
    <w:rsid w:val="00361218"/>
    <w:rsid w:val="0036136A"/>
    <w:rsid w:val="003622C3"/>
    <w:rsid w:val="003625AE"/>
    <w:rsid w:val="00362805"/>
    <w:rsid w:val="00362988"/>
    <w:rsid w:val="003633E3"/>
    <w:rsid w:val="003636B6"/>
    <w:rsid w:val="00363D22"/>
    <w:rsid w:val="00364065"/>
    <w:rsid w:val="003641F2"/>
    <w:rsid w:val="00364BAE"/>
    <w:rsid w:val="00365114"/>
    <w:rsid w:val="003655F5"/>
    <w:rsid w:val="0036571B"/>
    <w:rsid w:val="00365BFC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A81"/>
    <w:rsid w:val="00375AEF"/>
    <w:rsid w:val="00375B78"/>
    <w:rsid w:val="0037602A"/>
    <w:rsid w:val="00376B34"/>
    <w:rsid w:val="00376D43"/>
    <w:rsid w:val="00377466"/>
    <w:rsid w:val="003775D8"/>
    <w:rsid w:val="00377C35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D3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320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1BAB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0E86"/>
    <w:rsid w:val="003E0F03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9C1"/>
    <w:rsid w:val="003F0C47"/>
    <w:rsid w:val="003F14BD"/>
    <w:rsid w:val="003F1711"/>
    <w:rsid w:val="003F2439"/>
    <w:rsid w:val="003F2788"/>
    <w:rsid w:val="003F326B"/>
    <w:rsid w:val="003F38E1"/>
    <w:rsid w:val="003F3FDA"/>
    <w:rsid w:val="003F44C9"/>
    <w:rsid w:val="003F5064"/>
    <w:rsid w:val="003F5475"/>
    <w:rsid w:val="003F5986"/>
    <w:rsid w:val="003F5C8D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741"/>
    <w:rsid w:val="00406B11"/>
    <w:rsid w:val="004077B7"/>
    <w:rsid w:val="004077DD"/>
    <w:rsid w:val="004104D8"/>
    <w:rsid w:val="00410563"/>
    <w:rsid w:val="004117DD"/>
    <w:rsid w:val="004119BB"/>
    <w:rsid w:val="00411A36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2D4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5E4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2B"/>
    <w:rsid w:val="00431BA2"/>
    <w:rsid w:val="00431CD4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0F49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4F96"/>
    <w:rsid w:val="00445400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22D"/>
    <w:rsid w:val="00456315"/>
    <w:rsid w:val="00456A0C"/>
    <w:rsid w:val="00456A6D"/>
    <w:rsid w:val="00456AEE"/>
    <w:rsid w:val="00456CC8"/>
    <w:rsid w:val="00456D87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2D1C"/>
    <w:rsid w:val="004632BF"/>
    <w:rsid w:val="0046368F"/>
    <w:rsid w:val="004636E0"/>
    <w:rsid w:val="004638BD"/>
    <w:rsid w:val="00464DC4"/>
    <w:rsid w:val="00464DE7"/>
    <w:rsid w:val="00464E90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74A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234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77AF5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4921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1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BA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5FE6"/>
    <w:rsid w:val="004A6D18"/>
    <w:rsid w:val="004A6FEC"/>
    <w:rsid w:val="004A7976"/>
    <w:rsid w:val="004A79C9"/>
    <w:rsid w:val="004B0196"/>
    <w:rsid w:val="004B0518"/>
    <w:rsid w:val="004B0B8F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03D"/>
    <w:rsid w:val="004B57C2"/>
    <w:rsid w:val="004B67C3"/>
    <w:rsid w:val="004B703D"/>
    <w:rsid w:val="004B7204"/>
    <w:rsid w:val="004B760C"/>
    <w:rsid w:val="004B7BEF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3EF6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37E"/>
    <w:rsid w:val="004D739F"/>
    <w:rsid w:val="004D7BC8"/>
    <w:rsid w:val="004E07A0"/>
    <w:rsid w:val="004E0ADA"/>
    <w:rsid w:val="004E0DB9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370"/>
    <w:rsid w:val="004E67A8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2E2B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1F2F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D1F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5876"/>
    <w:rsid w:val="005161FA"/>
    <w:rsid w:val="00516328"/>
    <w:rsid w:val="00516845"/>
    <w:rsid w:val="00516BCB"/>
    <w:rsid w:val="0051723F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2FC3"/>
    <w:rsid w:val="0053308B"/>
    <w:rsid w:val="00533165"/>
    <w:rsid w:val="0053340F"/>
    <w:rsid w:val="005337C5"/>
    <w:rsid w:val="00533884"/>
    <w:rsid w:val="00533B87"/>
    <w:rsid w:val="0053400C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1CE8"/>
    <w:rsid w:val="00542776"/>
    <w:rsid w:val="00542ADE"/>
    <w:rsid w:val="00542B53"/>
    <w:rsid w:val="00542E22"/>
    <w:rsid w:val="00543A0F"/>
    <w:rsid w:val="00543B26"/>
    <w:rsid w:val="005441FC"/>
    <w:rsid w:val="00544E04"/>
    <w:rsid w:val="00545635"/>
    <w:rsid w:val="00545A85"/>
    <w:rsid w:val="00546280"/>
    <w:rsid w:val="005467F2"/>
    <w:rsid w:val="005471E9"/>
    <w:rsid w:val="005476FA"/>
    <w:rsid w:val="00547800"/>
    <w:rsid w:val="00547DAA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3AF"/>
    <w:rsid w:val="00557596"/>
    <w:rsid w:val="0055767F"/>
    <w:rsid w:val="0055778D"/>
    <w:rsid w:val="00557B87"/>
    <w:rsid w:val="0056047A"/>
    <w:rsid w:val="005610E5"/>
    <w:rsid w:val="0056145C"/>
    <w:rsid w:val="00561624"/>
    <w:rsid w:val="0056189D"/>
    <w:rsid w:val="00561A44"/>
    <w:rsid w:val="00561B08"/>
    <w:rsid w:val="00561DAF"/>
    <w:rsid w:val="00561FFC"/>
    <w:rsid w:val="0056264A"/>
    <w:rsid w:val="00562D43"/>
    <w:rsid w:val="005642AA"/>
    <w:rsid w:val="0056431E"/>
    <w:rsid w:val="0056453A"/>
    <w:rsid w:val="00564581"/>
    <w:rsid w:val="00564A0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2E5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643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B46"/>
    <w:rsid w:val="005A5C58"/>
    <w:rsid w:val="005A5D04"/>
    <w:rsid w:val="005A646A"/>
    <w:rsid w:val="005A6AA5"/>
    <w:rsid w:val="005A70CC"/>
    <w:rsid w:val="005A7605"/>
    <w:rsid w:val="005B0B23"/>
    <w:rsid w:val="005B0BCE"/>
    <w:rsid w:val="005B1B22"/>
    <w:rsid w:val="005B1E42"/>
    <w:rsid w:val="005B1F3E"/>
    <w:rsid w:val="005B21D0"/>
    <w:rsid w:val="005B23BD"/>
    <w:rsid w:val="005B2819"/>
    <w:rsid w:val="005B2A9B"/>
    <w:rsid w:val="005B3239"/>
    <w:rsid w:val="005B3827"/>
    <w:rsid w:val="005B389C"/>
    <w:rsid w:val="005B38DF"/>
    <w:rsid w:val="005B3926"/>
    <w:rsid w:val="005B3A50"/>
    <w:rsid w:val="005B3CF0"/>
    <w:rsid w:val="005B45FD"/>
    <w:rsid w:val="005B5058"/>
    <w:rsid w:val="005B534E"/>
    <w:rsid w:val="005B57D0"/>
    <w:rsid w:val="005B5E8B"/>
    <w:rsid w:val="005B5EEA"/>
    <w:rsid w:val="005B5EEC"/>
    <w:rsid w:val="005B5F87"/>
    <w:rsid w:val="005B6998"/>
    <w:rsid w:val="005B6B43"/>
    <w:rsid w:val="005B7B22"/>
    <w:rsid w:val="005B7D1E"/>
    <w:rsid w:val="005B7EE4"/>
    <w:rsid w:val="005C06C9"/>
    <w:rsid w:val="005C07E1"/>
    <w:rsid w:val="005C15E0"/>
    <w:rsid w:val="005C1712"/>
    <w:rsid w:val="005C18FE"/>
    <w:rsid w:val="005C1979"/>
    <w:rsid w:val="005C1C1D"/>
    <w:rsid w:val="005C29CB"/>
    <w:rsid w:val="005C2D76"/>
    <w:rsid w:val="005C2E5B"/>
    <w:rsid w:val="005C2F81"/>
    <w:rsid w:val="005C38B5"/>
    <w:rsid w:val="005C3AEB"/>
    <w:rsid w:val="005C3B0C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4BEF"/>
    <w:rsid w:val="005D4FFC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900"/>
    <w:rsid w:val="005E2A26"/>
    <w:rsid w:val="005E2CFE"/>
    <w:rsid w:val="005E331E"/>
    <w:rsid w:val="005E3B12"/>
    <w:rsid w:val="005E4168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9AE"/>
    <w:rsid w:val="005E7F4C"/>
    <w:rsid w:val="005F07AF"/>
    <w:rsid w:val="005F1A7E"/>
    <w:rsid w:val="005F1DBA"/>
    <w:rsid w:val="005F2309"/>
    <w:rsid w:val="005F26F3"/>
    <w:rsid w:val="005F29DA"/>
    <w:rsid w:val="005F3107"/>
    <w:rsid w:val="005F3141"/>
    <w:rsid w:val="005F3758"/>
    <w:rsid w:val="005F3796"/>
    <w:rsid w:val="005F3882"/>
    <w:rsid w:val="005F3938"/>
    <w:rsid w:val="005F39E2"/>
    <w:rsid w:val="005F3D1B"/>
    <w:rsid w:val="005F3F0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A80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DDC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1C"/>
    <w:rsid w:val="00612F96"/>
    <w:rsid w:val="0061346F"/>
    <w:rsid w:val="006138CC"/>
    <w:rsid w:val="00613B98"/>
    <w:rsid w:val="006152DA"/>
    <w:rsid w:val="0061596B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3C5"/>
    <w:rsid w:val="00631DF8"/>
    <w:rsid w:val="00631E6A"/>
    <w:rsid w:val="00632703"/>
    <w:rsid w:val="00632807"/>
    <w:rsid w:val="006329CD"/>
    <w:rsid w:val="00632DF9"/>
    <w:rsid w:val="006332B1"/>
    <w:rsid w:val="006333E6"/>
    <w:rsid w:val="0063352C"/>
    <w:rsid w:val="0063356D"/>
    <w:rsid w:val="00633D5B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6B9"/>
    <w:rsid w:val="00637B36"/>
    <w:rsid w:val="00637D61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3CB9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6D09"/>
    <w:rsid w:val="00657516"/>
    <w:rsid w:val="00660824"/>
    <w:rsid w:val="00660DD8"/>
    <w:rsid w:val="00660EF5"/>
    <w:rsid w:val="006616A0"/>
    <w:rsid w:val="00661BBD"/>
    <w:rsid w:val="00661CF9"/>
    <w:rsid w:val="00663593"/>
    <w:rsid w:val="00663A11"/>
    <w:rsid w:val="00663A8C"/>
    <w:rsid w:val="00664080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0B21"/>
    <w:rsid w:val="006712D2"/>
    <w:rsid w:val="006714C1"/>
    <w:rsid w:val="00671D19"/>
    <w:rsid w:val="0067218C"/>
    <w:rsid w:val="00672257"/>
    <w:rsid w:val="00672D44"/>
    <w:rsid w:val="00672E6F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64A"/>
    <w:rsid w:val="00677709"/>
    <w:rsid w:val="006777FA"/>
    <w:rsid w:val="00677882"/>
    <w:rsid w:val="0067799E"/>
    <w:rsid w:val="0068007F"/>
    <w:rsid w:val="00680180"/>
    <w:rsid w:val="0068088E"/>
    <w:rsid w:val="00680A1E"/>
    <w:rsid w:val="00680AF3"/>
    <w:rsid w:val="00680AFD"/>
    <w:rsid w:val="00680C8A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459F"/>
    <w:rsid w:val="0068521B"/>
    <w:rsid w:val="00685423"/>
    <w:rsid w:val="006865EA"/>
    <w:rsid w:val="006865F2"/>
    <w:rsid w:val="0068680E"/>
    <w:rsid w:val="00686ACD"/>
    <w:rsid w:val="00686CA3"/>
    <w:rsid w:val="00686CCD"/>
    <w:rsid w:val="006878E4"/>
    <w:rsid w:val="0068796C"/>
    <w:rsid w:val="00687978"/>
    <w:rsid w:val="00687E92"/>
    <w:rsid w:val="006900E8"/>
    <w:rsid w:val="006902C2"/>
    <w:rsid w:val="006904A1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42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A7B73"/>
    <w:rsid w:val="006B0E43"/>
    <w:rsid w:val="006B2FCC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2C3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86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5F"/>
    <w:rsid w:val="006D2C8F"/>
    <w:rsid w:val="006D3CC9"/>
    <w:rsid w:val="006D3FA9"/>
    <w:rsid w:val="006D4465"/>
    <w:rsid w:val="006D51E3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67B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445C"/>
    <w:rsid w:val="006E603C"/>
    <w:rsid w:val="006E60AD"/>
    <w:rsid w:val="006E6872"/>
    <w:rsid w:val="006E700D"/>
    <w:rsid w:val="006E7916"/>
    <w:rsid w:val="006E7A78"/>
    <w:rsid w:val="006E7B79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766"/>
    <w:rsid w:val="0070181A"/>
    <w:rsid w:val="007021D6"/>
    <w:rsid w:val="00702C5F"/>
    <w:rsid w:val="00702D6B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3F48"/>
    <w:rsid w:val="0071422E"/>
    <w:rsid w:val="00714680"/>
    <w:rsid w:val="00714B58"/>
    <w:rsid w:val="00714C01"/>
    <w:rsid w:val="00714EC5"/>
    <w:rsid w:val="00715B73"/>
    <w:rsid w:val="00715DAE"/>
    <w:rsid w:val="007209D2"/>
    <w:rsid w:val="00720A36"/>
    <w:rsid w:val="00720A37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53"/>
    <w:rsid w:val="007263A0"/>
    <w:rsid w:val="007267D7"/>
    <w:rsid w:val="007268DB"/>
    <w:rsid w:val="00726A0E"/>
    <w:rsid w:val="00726CB6"/>
    <w:rsid w:val="00726F25"/>
    <w:rsid w:val="00727009"/>
    <w:rsid w:val="007270B8"/>
    <w:rsid w:val="00727291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7C0"/>
    <w:rsid w:val="00731E74"/>
    <w:rsid w:val="00732689"/>
    <w:rsid w:val="0073292C"/>
    <w:rsid w:val="007329FD"/>
    <w:rsid w:val="00732E6A"/>
    <w:rsid w:val="00733173"/>
    <w:rsid w:val="00733499"/>
    <w:rsid w:val="007337C2"/>
    <w:rsid w:val="00733AEF"/>
    <w:rsid w:val="00733F3D"/>
    <w:rsid w:val="007340D0"/>
    <w:rsid w:val="007344A4"/>
    <w:rsid w:val="00734529"/>
    <w:rsid w:val="00734835"/>
    <w:rsid w:val="00734BE5"/>
    <w:rsid w:val="00735246"/>
    <w:rsid w:val="007355DD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1C7"/>
    <w:rsid w:val="00752447"/>
    <w:rsid w:val="00752578"/>
    <w:rsid w:val="007526E7"/>
    <w:rsid w:val="00752965"/>
    <w:rsid w:val="00753390"/>
    <w:rsid w:val="00753444"/>
    <w:rsid w:val="0075383F"/>
    <w:rsid w:val="00753B69"/>
    <w:rsid w:val="00753ECB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256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7A8"/>
    <w:rsid w:val="0077685D"/>
    <w:rsid w:val="007768E4"/>
    <w:rsid w:val="007768E6"/>
    <w:rsid w:val="007770F4"/>
    <w:rsid w:val="00777373"/>
    <w:rsid w:val="00777AFE"/>
    <w:rsid w:val="00780171"/>
    <w:rsid w:val="007813EE"/>
    <w:rsid w:val="007815F2"/>
    <w:rsid w:val="00781B0C"/>
    <w:rsid w:val="00781CD2"/>
    <w:rsid w:val="00782673"/>
    <w:rsid w:val="0078269E"/>
    <w:rsid w:val="00782C7F"/>
    <w:rsid w:val="00782CCF"/>
    <w:rsid w:val="00782CEE"/>
    <w:rsid w:val="0078334E"/>
    <w:rsid w:val="0078472E"/>
    <w:rsid w:val="00784F5A"/>
    <w:rsid w:val="0078536F"/>
    <w:rsid w:val="007856DC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705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A4B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3F39"/>
    <w:rsid w:val="007D420B"/>
    <w:rsid w:val="007D44EE"/>
    <w:rsid w:val="007D4B4E"/>
    <w:rsid w:val="007D4B9B"/>
    <w:rsid w:val="007D4D90"/>
    <w:rsid w:val="007D51C5"/>
    <w:rsid w:val="007D526C"/>
    <w:rsid w:val="007D5511"/>
    <w:rsid w:val="007D57C4"/>
    <w:rsid w:val="007D593E"/>
    <w:rsid w:val="007D598A"/>
    <w:rsid w:val="007D5A10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514"/>
    <w:rsid w:val="007E3971"/>
    <w:rsid w:val="007E3A09"/>
    <w:rsid w:val="007E3A4B"/>
    <w:rsid w:val="007E4217"/>
    <w:rsid w:val="007E448C"/>
    <w:rsid w:val="007E47EF"/>
    <w:rsid w:val="007E51D5"/>
    <w:rsid w:val="007E5260"/>
    <w:rsid w:val="007E5354"/>
    <w:rsid w:val="007E5466"/>
    <w:rsid w:val="007E5721"/>
    <w:rsid w:val="007E578A"/>
    <w:rsid w:val="007E5B1C"/>
    <w:rsid w:val="007E6062"/>
    <w:rsid w:val="007E68A9"/>
    <w:rsid w:val="007E6FD1"/>
    <w:rsid w:val="007E7840"/>
    <w:rsid w:val="007E7A99"/>
    <w:rsid w:val="007F012D"/>
    <w:rsid w:val="007F03FD"/>
    <w:rsid w:val="007F13B8"/>
    <w:rsid w:val="007F21C3"/>
    <w:rsid w:val="007F2577"/>
    <w:rsid w:val="007F2ECF"/>
    <w:rsid w:val="007F301E"/>
    <w:rsid w:val="007F3130"/>
    <w:rsid w:val="007F37C2"/>
    <w:rsid w:val="007F4226"/>
    <w:rsid w:val="007F4863"/>
    <w:rsid w:val="007F4A6C"/>
    <w:rsid w:val="007F5122"/>
    <w:rsid w:val="007F5592"/>
    <w:rsid w:val="007F5886"/>
    <w:rsid w:val="007F6679"/>
    <w:rsid w:val="007F6907"/>
    <w:rsid w:val="007F6B2D"/>
    <w:rsid w:val="007F6CB5"/>
    <w:rsid w:val="007F730B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0F6"/>
    <w:rsid w:val="0080329B"/>
    <w:rsid w:val="00803612"/>
    <w:rsid w:val="00803B12"/>
    <w:rsid w:val="00803C41"/>
    <w:rsid w:val="0080425A"/>
    <w:rsid w:val="0080425C"/>
    <w:rsid w:val="00804BDF"/>
    <w:rsid w:val="00804C74"/>
    <w:rsid w:val="00804D5C"/>
    <w:rsid w:val="00804E9D"/>
    <w:rsid w:val="00805288"/>
    <w:rsid w:val="008052CE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2C4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C29"/>
    <w:rsid w:val="00815D59"/>
    <w:rsid w:val="00815EC9"/>
    <w:rsid w:val="00816434"/>
    <w:rsid w:val="00816E39"/>
    <w:rsid w:val="0081729E"/>
    <w:rsid w:val="008175A9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24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5D2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3B39"/>
    <w:rsid w:val="00844497"/>
    <w:rsid w:val="008445FD"/>
    <w:rsid w:val="008453E2"/>
    <w:rsid w:val="0084595F"/>
    <w:rsid w:val="00845A5E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0EC8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938"/>
    <w:rsid w:val="00863C7C"/>
    <w:rsid w:val="00863F81"/>
    <w:rsid w:val="00864108"/>
    <w:rsid w:val="00864BF8"/>
    <w:rsid w:val="00866723"/>
    <w:rsid w:val="00867032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E1"/>
    <w:rsid w:val="008720FC"/>
    <w:rsid w:val="00872532"/>
    <w:rsid w:val="008727B5"/>
    <w:rsid w:val="00872980"/>
    <w:rsid w:val="00872ED1"/>
    <w:rsid w:val="008733DF"/>
    <w:rsid w:val="00874C3C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1DB9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58E3"/>
    <w:rsid w:val="00885A28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376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2FE"/>
    <w:rsid w:val="008A3360"/>
    <w:rsid w:val="008A360C"/>
    <w:rsid w:val="008A3C68"/>
    <w:rsid w:val="008A3D06"/>
    <w:rsid w:val="008A3FFA"/>
    <w:rsid w:val="008A4296"/>
    <w:rsid w:val="008A440C"/>
    <w:rsid w:val="008A48E3"/>
    <w:rsid w:val="008A4D9C"/>
    <w:rsid w:val="008A561F"/>
    <w:rsid w:val="008A5B35"/>
    <w:rsid w:val="008A5DE0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A7FA2"/>
    <w:rsid w:val="008B003F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580B"/>
    <w:rsid w:val="008B61E8"/>
    <w:rsid w:val="008B629A"/>
    <w:rsid w:val="008B6401"/>
    <w:rsid w:val="008B675D"/>
    <w:rsid w:val="008B6865"/>
    <w:rsid w:val="008B6A0F"/>
    <w:rsid w:val="008B6B8F"/>
    <w:rsid w:val="008B7521"/>
    <w:rsid w:val="008B784C"/>
    <w:rsid w:val="008C0123"/>
    <w:rsid w:val="008C0158"/>
    <w:rsid w:val="008C0C4C"/>
    <w:rsid w:val="008C113F"/>
    <w:rsid w:val="008C170E"/>
    <w:rsid w:val="008C18FD"/>
    <w:rsid w:val="008C191A"/>
    <w:rsid w:val="008C1DE8"/>
    <w:rsid w:val="008C2B6F"/>
    <w:rsid w:val="008C3012"/>
    <w:rsid w:val="008C35A1"/>
    <w:rsid w:val="008C44B2"/>
    <w:rsid w:val="008C4726"/>
    <w:rsid w:val="008C48B3"/>
    <w:rsid w:val="008C4DD6"/>
    <w:rsid w:val="008C59D1"/>
    <w:rsid w:val="008C5E2F"/>
    <w:rsid w:val="008C61CB"/>
    <w:rsid w:val="008C679C"/>
    <w:rsid w:val="008C6829"/>
    <w:rsid w:val="008C706B"/>
    <w:rsid w:val="008C76B1"/>
    <w:rsid w:val="008C79F6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8DA"/>
    <w:rsid w:val="008D2952"/>
    <w:rsid w:val="008D2999"/>
    <w:rsid w:val="008D316F"/>
    <w:rsid w:val="008D36CC"/>
    <w:rsid w:val="008D3C36"/>
    <w:rsid w:val="008D441A"/>
    <w:rsid w:val="008D4AC2"/>
    <w:rsid w:val="008D4C39"/>
    <w:rsid w:val="008D4CA6"/>
    <w:rsid w:val="008D4F5E"/>
    <w:rsid w:val="008D5234"/>
    <w:rsid w:val="008D54F0"/>
    <w:rsid w:val="008D55A8"/>
    <w:rsid w:val="008D57B5"/>
    <w:rsid w:val="008D66F0"/>
    <w:rsid w:val="008D6B5E"/>
    <w:rsid w:val="008D6C0D"/>
    <w:rsid w:val="008D6CE2"/>
    <w:rsid w:val="008E02AD"/>
    <w:rsid w:val="008E0A2C"/>
    <w:rsid w:val="008E145E"/>
    <w:rsid w:val="008E15D0"/>
    <w:rsid w:val="008E205A"/>
    <w:rsid w:val="008E25EF"/>
    <w:rsid w:val="008E2969"/>
    <w:rsid w:val="008E2A0F"/>
    <w:rsid w:val="008E31F6"/>
    <w:rsid w:val="008E3918"/>
    <w:rsid w:val="008E3D27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C71"/>
    <w:rsid w:val="008F4F19"/>
    <w:rsid w:val="008F52B5"/>
    <w:rsid w:val="008F5503"/>
    <w:rsid w:val="008F58EC"/>
    <w:rsid w:val="008F614B"/>
    <w:rsid w:val="008F6345"/>
    <w:rsid w:val="008F6BB7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E0B"/>
    <w:rsid w:val="00903F92"/>
    <w:rsid w:val="0090427B"/>
    <w:rsid w:val="0090519E"/>
    <w:rsid w:val="0090527D"/>
    <w:rsid w:val="00905814"/>
    <w:rsid w:val="00906640"/>
    <w:rsid w:val="00906A6B"/>
    <w:rsid w:val="00907201"/>
    <w:rsid w:val="00907202"/>
    <w:rsid w:val="00907887"/>
    <w:rsid w:val="009100D9"/>
    <w:rsid w:val="0091022B"/>
    <w:rsid w:val="009103AA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317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9EC"/>
    <w:rsid w:val="0093025C"/>
    <w:rsid w:val="0093040A"/>
    <w:rsid w:val="00930618"/>
    <w:rsid w:val="00930657"/>
    <w:rsid w:val="00930DF6"/>
    <w:rsid w:val="00930FCC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B02"/>
    <w:rsid w:val="00944D5B"/>
    <w:rsid w:val="009460BF"/>
    <w:rsid w:val="00946109"/>
    <w:rsid w:val="00946FC5"/>
    <w:rsid w:val="0094703D"/>
    <w:rsid w:val="00947466"/>
    <w:rsid w:val="00947593"/>
    <w:rsid w:val="00951047"/>
    <w:rsid w:val="0095124C"/>
    <w:rsid w:val="00951ADE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962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2863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203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9A5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CED"/>
    <w:rsid w:val="009A1E5B"/>
    <w:rsid w:val="009A24CA"/>
    <w:rsid w:val="009A2EFE"/>
    <w:rsid w:val="009A3543"/>
    <w:rsid w:val="009A3858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5FE1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77B"/>
    <w:rsid w:val="009B1879"/>
    <w:rsid w:val="009B1A53"/>
    <w:rsid w:val="009B2DE8"/>
    <w:rsid w:val="009B3442"/>
    <w:rsid w:val="009B3923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13B"/>
    <w:rsid w:val="009C5345"/>
    <w:rsid w:val="009C54CA"/>
    <w:rsid w:val="009C557A"/>
    <w:rsid w:val="009C58A1"/>
    <w:rsid w:val="009C591C"/>
    <w:rsid w:val="009C5988"/>
    <w:rsid w:val="009C5B77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DFA"/>
    <w:rsid w:val="009D6E4A"/>
    <w:rsid w:val="009E04CA"/>
    <w:rsid w:val="009E0B46"/>
    <w:rsid w:val="009E0B6A"/>
    <w:rsid w:val="009E0CFC"/>
    <w:rsid w:val="009E12BF"/>
    <w:rsid w:val="009E1862"/>
    <w:rsid w:val="009E18CB"/>
    <w:rsid w:val="009E1A2B"/>
    <w:rsid w:val="009E1EF1"/>
    <w:rsid w:val="009E1EF2"/>
    <w:rsid w:val="009E25D7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6F23"/>
    <w:rsid w:val="009E7A3E"/>
    <w:rsid w:val="009E7E25"/>
    <w:rsid w:val="009E7FA1"/>
    <w:rsid w:val="009F09CC"/>
    <w:rsid w:val="009F14A9"/>
    <w:rsid w:val="009F1E8D"/>
    <w:rsid w:val="009F2020"/>
    <w:rsid w:val="009F27E8"/>
    <w:rsid w:val="009F34AE"/>
    <w:rsid w:val="009F3587"/>
    <w:rsid w:val="009F3595"/>
    <w:rsid w:val="009F38B1"/>
    <w:rsid w:val="009F3BB6"/>
    <w:rsid w:val="009F3F54"/>
    <w:rsid w:val="009F468D"/>
    <w:rsid w:val="009F46AD"/>
    <w:rsid w:val="009F4729"/>
    <w:rsid w:val="009F48BD"/>
    <w:rsid w:val="009F4B55"/>
    <w:rsid w:val="009F4EA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3EA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2E0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B13"/>
    <w:rsid w:val="00A17C97"/>
    <w:rsid w:val="00A20A90"/>
    <w:rsid w:val="00A20EE3"/>
    <w:rsid w:val="00A20EE7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0C"/>
    <w:rsid w:val="00A372EC"/>
    <w:rsid w:val="00A3759B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7C"/>
    <w:rsid w:val="00A51DC9"/>
    <w:rsid w:val="00A52954"/>
    <w:rsid w:val="00A52D5E"/>
    <w:rsid w:val="00A52EF0"/>
    <w:rsid w:val="00A532D8"/>
    <w:rsid w:val="00A53679"/>
    <w:rsid w:val="00A53810"/>
    <w:rsid w:val="00A53926"/>
    <w:rsid w:val="00A53994"/>
    <w:rsid w:val="00A53997"/>
    <w:rsid w:val="00A539AC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6BC"/>
    <w:rsid w:val="00A60D07"/>
    <w:rsid w:val="00A60EBD"/>
    <w:rsid w:val="00A61708"/>
    <w:rsid w:val="00A618E9"/>
    <w:rsid w:val="00A62207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B36"/>
    <w:rsid w:val="00A67EBC"/>
    <w:rsid w:val="00A702EA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246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1C05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74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439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973"/>
    <w:rsid w:val="00AC1AE9"/>
    <w:rsid w:val="00AC1DF7"/>
    <w:rsid w:val="00AC2F2A"/>
    <w:rsid w:val="00AC301C"/>
    <w:rsid w:val="00AC351B"/>
    <w:rsid w:val="00AC38B1"/>
    <w:rsid w:val="00AC3F15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142"/>
    <w:rsid w:val="00AC7634"/>
    <w:rsid w:val="00AC766F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05"/>
    <w:rsid w:val="00AD2A35"/>
    <w:rsid w:val="00AD2EBA"/>
    <w:rsid w:val="00AD37A5"/>
    <w:rsid w:val="00AD3A0D"/>
    <w:rsid w:val="00AD3B1E"/>
    <w:rsid w:val="00AD4025"/>
    <w:rsid w:val="00AD4C29"/>
    <w:rsid w:val="00AD501D"/>
    <w:rsid w:val="00AD5213"/>
    <w:rsid w:val="00AD5314"/>
    <w:rsid w:val="00AD54A6"/>
    <w:rsid w:val="00AD54D1"/>
    <w:rsid w:val="00AD615A"/>
    <w:rsid w:val="00AD65E6"/>
    <w:rsid w:val="00AD75A9"/>
    <w:rsid w:val="00AD78BE"/>
    <w:rsid w:val="00AD7A7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A3A"/>
    <w:rsid w:val="00AE3BE2"/>
    <w:rsid w:val="00AE3FCF"/>
    <w:rsid w:val="00AE51E4"/>
    <w:rsid w:val="00AE582D"/>
    <w:rsid w:val="00AE5A6A"/>
    <w:rsid w:val="00AE5D1C"/>
    <w:rsid w:val="00AE5F09"/>
    <w:rsid w:val="00AE6EA3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3F6E"/>
    <w:rsid w:val="00AF4D7C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5A4C"/>
    <w:rsid w:val="00B06343"/>
    <w:rsid w:val="00B0654E"/>
    <w:rsid w:val="00B06AA0"/>
    <w:rsid w:val="00B06E56"/>
    <w:rsid w:val="00B06F2D"/>
    <w:rsid w:val="00B072DD"/>
    <w:rsid w:val="00B0753D"/>
    <w:rsid w:val="00B0778F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EC9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45D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6C8D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7CD"/>
    <w:rsid w:val="00B319A0"/>
    <w:rsid w:val="00B319AC"/>
    <w:rsid w:val="00B31D03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3490"/>
    <w:rsid w:val="00B44198"/>
    <w:rsid w:val="00B44917"/>
    <w:rsid w:val="00B45451"/>
    <w:rsid w:val="00B4553A"/>
    <w:rsid w:val="00B463CB"/>
    <w:rsid w:val="00B465B2"/>
    <w:rsid w:val="00B46707"/>
    <w:rsid w:val="00B474E0"/>
    <w:rsid w:val="00B50D1B"/>
    <w:rsid w:val="00B510AF"/>
    <w:rsid w:val="00B51778"/>
    <w:rsid w:val="00B51FBF"/>
    <w:rsid w:val="00B523D4"/>
    <w:rsid w:val="00B5279D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373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1FAE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4F4"/>
    <w:rsid w:val="00B738FC"/>
    <w:rsid w:val="00B742AB"/>
    <w:rsid w:val="00B74812"/>
    <w:rsid w:val="00B752CB"/>
    <w:rsid w:val="00B75D7D"/>
    <w:rsid w:val="00B75F6F"/>
    <w:rsid w:val="00B76390"/>
    <w:rsid w:val="00B76D3A"/>
    <w:rsid w:val="00B76FD0"/>
    <w:rsid w:val="00B7752C"/>
    <w:rsid w:val="00B77929"/>
    <w:rsid w:val="00B77EBC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2E7"/>
    <w:rsid w:val="00B86B65"/>
    <w:rsid w:val="00B86BD0"/>
    <w:rsid w:val="00B87586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41B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66D6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0AC"/>
    <w:rsid w:val="00BA7471"/>
    <w:rsid w:val="00BA764A"/>
    <w:rsid w:val="00BA7E8B"/>
    <w:rsid w:val="00BB0356"/>
    <w:rsid w:val="00BB06F5"/>
    <w:rsid w:val="00BB08E6"/>
    <w:rsid w:val="00BB098F"/>
    <w:rsid w:val="00BB0EC1"/>
    <w:rsid w:val="00BB10F5"/>
    <w:rsid w:val="00BB11B1"/>
    <w:rsid w:val="00BB2176"/>
    <w:rsid w:val="00BB23BC"/>
    <w:rsid w:val="00BB2703"/>
    <w:rsid w:val="00BB2C13"/>
    <w:rsid w:val="00BB332E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00B8"/>
    <w:rsid w:val="00BC0F29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304"/>
    <w:rsid w:val="00BD08F3"/>
    <w:rsid w:val="00BD0A05"/>
    <w:rsid w:val="00BD0ED8"/>
    <w:rsid w:val="00BD14FF"/>
    <w:rsid w:val="00BD1B8E"/>
    <w:rsid w:val="00BD278E"/>
    <w:rsid w:val="00BD27EB"/>
    <w:rsid w:val="00BD2FD3"/>
    <w:rsid w:val="00BD3032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DBB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2DB3"/>
    <w:rsid w:val="00BF3581"/>
    <w:rsid w:val="00BF3F48"/>
    <w:rsid w:val="00BF3F72"/>
    <w:rsid w:val="00BF46F5"/>
    <w:rsid w:val="00BF47AE"/>
    <w:rsid w:val="00BF4AC5"/>
    <w:rsid w:val="00BF4D2D"/>
    <w:rsid w:val="00BF4E85"/>
    <w:rsid w:val="00BF4FC9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186"/>
    <w:rsid w:val="00C04295"/>
    <w:rsid w:val="00C0532C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40B"/>
    <w:rsid w:val="00C1367B"/>
    <w:rsid w:val="00C136E4"/>
    <w:rsid w:val="00C13B28"/>
    <w:rsid w:val="00C13C83"/>
    <w:rsid w:val="00C13D98"/>
    <w:rsid w:val="00C13DA3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17E0E"/>
    <w:rsid w:val="00C20068"/>
    <w:rsid w:val="00C20581"/>
    <w:rsid w:val="00C205B3"/>
    <w:rsid w:val="00C20C0E"/>
    <w:rsid w:val="00C20CA5"/>
    <w:rsid w:val="00C20D13"/>
    <w:rsid w:val="00C210D8"/>
    <w:rsid w:val="00C2171E"/>
    <w:rsid w:val="00C217F7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254"/>
    <w:rsid w:val="00C2776D"/>
    <w:rsid w:val="00C27E30"/>
    <w:rsid w:val="00C308EE"/>
    <w:rsid w:val="00C30905"/>
    <w:rsid w:val="00C3148C"/>
    <w:rsid w:val="00C315CE"/>
    <w:rsid w:val="00C31DBB"/>
    <w:rsid w:val="00C31F05"/>
    <w:rsid w:val="00C32258"/>
    <w:rsid w:val="00C32436"/>
    <w:rsid w:val="00C32A59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6EAB"/>
    <w:rsid w:val="00C479E1"/>
    <w:rsid w:val="00C47DF5"/>
    <w:rsid w:val="00C5049C"/>
    <w:rsid w:val="00C507D6"/>
    <w:rsid w:val="00C507FF"/>
    <w:rsid w:val="00C50833"/>
    <w:rsid w:val="00C509C8"/>
    <w:rsid w:val="00C50B75"/>
    <w:rsid w:val="00C50B9B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3F5F"/>
    <w:rsid w:val="00C5440C"/>
    <w:rsid w:val="00C54F58"/>
    <w:rsid w:val="00C55BAA"/>
    <w:rsid w:val="00C56238"/>
    <w:rsid w:val="00C56A78"/>
    <w:rsid w:val="00C56A84"/>
    <w:rsid w:val="00C56FC6"/>
    <w:rsid w:val="00C57170"/>
    <w:rsid w:val="00C57339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C51"/>
    <w:rsid w:val="00C62E70"/>
    <w:rsid w:val="00C63657"/>
    <w:rsid w:val="00C63A2A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23B"/>
    <w:rsid w:val="00C715BC"/>
    <w:rsid w:val="00C71804"/>
    <w:rsid w:val="00C71EEC"/>
    <w:rsid w:val="00C72C11"/>
    <w:rsid w:val="00C73132"/>
    <w:rsid w:val="00C733D4"/>
    <w:rsid w:val="00C735D4"/>
    <w:rsid w:val="00C736AE"/>
    <w:rsid w:val="00C74193"/>
    <w:rsid w:val="00C7423D"/>
    <w:rsid w:val="00C74D47"/>
    <w:rsid w:val="00C74DB4"/>
    <w:rsid w:val="00C74F8D"/>
    <w:rsid w:val="00C75232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0AE2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3C0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96D03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3D2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7D2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A5C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1F1"/>
    <w:rsid w:val="00CB6504"/>
    <w:rsid w:val="00CB71D2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0EBB"/>
    <w:rsid w:val="00CD1690"/>
    <w:rsid w:val="00CD1B76"/>
    <w:rsid w:val="00CD2171"/>
    <w:rsid w:val="00CD24DB"/>
    <w:rsid w:val="00CD2663"/>
    <w:rsid w:val="00CD26E0"/>
    <w:rsid w:val="00CD2E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C8F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808"/>
    <w:rsid w:val="00CF2D33"/>
    <w:rsid w:val="00CF35CF"/>
    <w:rsid w:val="00CF36CD"/>
    <w:rsid w:val="00CF3FD5"/>
    <w:rsid w:val="00CF4A7D"/>
    <w:rsid w:val="00CF4EB5"/>
    <w:rsid w:val="00CF4FA5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62"/>
    <w:rsid w:val="00D010BC"/>
    <w:rsid w:val="00D024C4"/>
    <w:rsid w:val="00D02DFA"/>
    <w:rsid w:val="00D02FE9"/>
    <w:rsid w:val="00D03497"/>
    <w:rsid w:val="00D03980"/>
    <w:rsid w:val="00D04404"/>
    <w:rsid w:val="00D0468E"/>
    <w:rsid w:val="00D046EC"/>
    <w:rsid w:val="00D046F4"/>
    <w:rsid w:val="00D0523B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19B2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169"/>
    <w:rsid w:val="00D178AF"/>
    <w:rsid w:val="00D204F1"/>
    <w:rsid w:val="00D20678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29EB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ABF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0BB8"/>
    <w:rsid w:val="00D51189"/>
    <w:rsid w:val="00D514A5"/>
    <w:rsid w:val="00D51615"/>
    <w:rsid w:val="00D51F75"/>
    <w:rsid w:val="00D5231A"/>
    <w:rsid w:val="00D526C2"/>
    <w:rsid w:val="00D52A5A"/>
    <w:rsid w:val="00D52D3A"/>
    <w:rsid w:val="00D52E22"/>
    <w:rsid w:val="00D52E72"/>
    <w:rsid w:val="00D532AD"/>
    <w:rsid w:val="00D534ED"/>
    <w:rsid w:val="00D53514"/>
    <w:rsid w:val="00D53659"/>
    <w:rsid w:val="00D53C74"/>
    <w:rsid w:val="00D53F10"/>
    <w:rsid w:val="00D53F30"/>
    <w:rsid w:val="00D54328"/>
    <w:rsid w:val="00D54557"/>
    <w:rsid w:val="00D5481B"/>
    <w:rsid w:val="00D5491B"/>
    <w:rsid w:val="00D5563C"/>
    <w:rsid w:val="00D56143"/>
    <w:rsid w:val="00D56CC4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3A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67F44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987"/>
    <w:rsid w:val="00D74C3D"/>
    <w:rsid w:val="00D74D79"/>
    <w:rsid w:val="00D752C1"/>
    <w:rsid w:val="00D75388"/>
    <w:rsid w:val="00D75F76"/>
    <w:rsid w:val="00D7603C"/>
    <w:rsid w:val="00D76684"/>
    <w:rsid w:val="00D766BB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807"/>
    <w:rsid w:val="00D83A15"/>
    <w:rsid w:val="00D8464D"/>
    <w:rsid w:val="00D84C93"/>
    <w:rsid w:val="00D84E9D"/>
    <w:rsid w:val="00D85D68"/>
    <w:rsid w:val="00D8661A"/>
    <w:rsid w:val="00D87071"/>
    <w:rsid w:val="00D8756B"/>
    <w:rsid w:val="00D875DB"/>
    <w:rsid w:val="00D87B93"/>
    <w:rsid w:val="00D87EEC"/>
    <w:rsid w:val="00D900AF"/>
    <w:rsid w:val="00D90521"/>
    <w:rsid w:val="00D91D22"/>
    <w:rsid w:val="00D925C0"/>
    <w:rsid w:val="00D928F2"/>
    <w:rsid w:val="00D92952"/>
    <w:rsid w:val="00D930D8"/>
    <w:rsid w:val="00D932EC"/>
    <w:rsid w:val="00D936C0"/>
    <w:rsid w:val="00D93E39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72CE"/>
    <w:rsid w:val="00D9741F"/>
    <w:rsid w:val="00D97564"/>
    <w:rsid w:val="00D9795E"/>
    <w:rsid w:val="00DA16BD"/>
    <w:rsid w:val="00DA19EF"/>
    <w:rsid w:val="00DA1B7B"/>
    <w:rsid w:val="00DA2C02"/>
    <w:rsid w:val="00DA375A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22A"/>
    <w:rsid w:val="00DC357E"/>
    <w:rsid w:val="00DC3D8C"/>
    <w:rsid w:val="00DC477F"/>
    <w:rsid w:val="00DC4B51"/>
    <w:rsid w:val="00DC4F76"/>
    <w:rsid w:val="00DC528A"/>
    <w:rsid w:val="00DC58BC"/>
    <w:rsid w:val="00DC697C"/>
    <w:rsid w:val="00DC6B03"/>
    <w:rsid w:val="00DC6BBB"/>
    <w:rsid w:val="00DC7243"/>
    <w:rsid w:val="00DC7C4E"/>
    <w:rsid w:val="00DD0679"/>
    <w:rsid w:val="00DD0F11"/>
    <w:rsid w:val="00DD109B"/>
    <w:rsid w:val="00DD11C4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280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0CEE"/>
    <w:rsid w:val="00DF1108"/>
    <w:rsid w:val="00DF198A"/>
    <w:rsid w:val="00DF3521"/>
    <w:rsid w:val="00DF3B1A"/>
    <w:rsid w:val="00DF4597"/>
    <w:rsid w:val="00DF4AC8"/>
    <w:rsid w:val="00DF4B2A"/>
    <w:rsid w:val="00DF5006"/>
    <w:rsid w:val="00DF5234"/>
    <w:rsid w:val="00DF6111"/>
    <w:rsid w:val="00DF6231"/>
    <w:rsid w:val="00DF62DA"/>
    <w:rsid w:val="00DF638D"/>
    <w:rsid w:val="00DF6610"/>
    <w:rsid w:val="00DF6DD1"/>
    <w:rsid w:val="00DF71BF"/>
    <w:rsid w:val="00DF73E7"/>
    <w:rsid w:val="00DF7606"/>
    <w:rsid w:val="00DF762C"/>
    <w:rsid w:val="00DF76CF"/>
    <w:rsid w:val="00DF7868"/>
    <w:rsid w:val="00DF7D5A"/>
    <w:rsid w:val="00E0068C"/>
    <w:rsid w:val="00E00B3C"/>
    <w:rsid w:val="00E00E9B"/>
    <w:rsid w:val="00E01078"/>
    <w:rsid w:val="00E01370"/>
    <w:rsid w:val="00E017E2"/>
    <w:rsid w:val="00E01A6A"/>
    <w:rsid w:val="00E01A9B"/>
    <w:rsid w:val="00E01B24"/>
    <w:rsid w:val="00E01CEB"/>
    <w:rsid w:val="00E01F39"/>
    <w:rsid w:val="00E02615"/>
    <w:rsid w:val="00E03091"/>
    <w:rsid w:val="00E0333C"/>
    <w:rsid w:val="00E044D5"/>
    <w:rsid w:val="00E04985"/>
    <w:rsid w:val="00E04AEB"/>
    <w:rsid w:val="00E04BBB"/>
    <w:rsid w:val="00E04C7A"/>
    <w:rsid w:val="00E05567"/>
    <w:rsid w:val="00E05E3A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4D2A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5A3"/>
    <w:rsid w:val="00E17FE9"/>
    <w:rsid w:val="00E2035A"/>
    <w:rsid w:val="00E209A5"/>
    <w:rsid w:val="00E21E97"/>
    <w:rsid w:val="00E22A8F"/>
    <w:rsid w:val="00E22F42"/>
    <w:rsid w:val="00E233C6"/>
    <w:rsid w:val="00E23919"/>
    <w:rsid w:val="00E2424B"/>
    <w:rsid w:val="00E2585D"/>
    <w:rsid w:val="00E259F2"/>
    <w:rsid w:val="00E26F1C"/>
    <w:rsid w:val="00E27E78"/>
    <w:rsid w:val="00E30CBC"/>
    <w:rsid w:val="00E30CC8"/>
    <w:rsid w:val="00E30FEC"/>
    <w:rsid w:val="00E314B2"/>
    <w:rsid w:val="00E314D0"/>
    <w:rsid w:val="00E31C61"/>
    <w:rsid w:val="00E32437"/>
    <w:rsid w:val="00E32743"/>
    <w:rsid w:val="00E32D70"/>
    <w:rsid w:val="00E3394E"/>
    <w:rsid w:val="00E342C5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1D8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0FEB"/>
    <w:rsid w:val="00E513B9"/>
    <w:rsid w:val="00E513CB"/>
    <w:rsid w:val="00E518A7"/>
    <w:rsid w:val="00E51BEE"/>
    <w:rsid w:val="00E520B8"/>
    <w:rsid w:val="00E526AF"/>
    <w:rsid w:val="00E528D9"/>
    <w:rsid w:val="00E52AD2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156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6B9"/>
    <w:rsid w:val="00E65ACD"/>
    <w:rsid w:val="00E65DCC"/>
    <w:rsid w:val="00E65FD8"/>
    <w:rsid w:val="00E66F3F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679"/>
    <w:rsid w:val="00E73915"/>
    <w:rsid w:val="00E73A6F"/>
    <w:rsid w:val="00E73D6E"/>
    <w:rsid w:val="00E7471A"/>
    <w:rsid w:val="00E747C7"/>
    <w:rsid w:val="00E74CB8"/>
    <w:rsid w:val="00E74D36"/>
    <w:rsid w:val="00E7526F"/>
    <w:rsid w:val="00E75B65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5DDA"/>
    <w:rsid w:val="00E86645"/>
    <w:rsid w:val="00E8678B"/>
    <w:rsid w:val="00E86C11"/>
    <w:rsid w:val="00E86D0D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044"/>
    <w:rsid w:val="00E96333"/>
    <w:rsid w:val="00E96341"/>
    <w:rsid w:val="00E963E5"/>
    <w:rsid w:val="00E9657A"/>
    <w:rsid w:val="00E96687"/>
    <w:rsid w:val="00E967D9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83D"/>
    <w:rsid w:val="00EA7A67"/>
    <w:rsid w:val="00EB09B2"/>
    <w:rsid w:val="00EB1022"/>
    <w:rsid w:val="00EB10D0"/>
    <w:rsid w:val="00EB1611"/>
    <w:rsid w:val="00EB1B67"/>
    <w:rsid w:val="00EB1CB4"/>
    <w:rsid w:val="00EB1F41"/>
    <w:rsid w:val="00EB1F4C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727"/>
    <w:rsid w:val="00EB5959"/>
    <w:rsid w:val="00EB6E52"/>
    <w:rsid w:val="00EB7524"/>
    <w:rsid w:val="00EB759F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1F3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4AB"/>
    <w:rsid w:val="00EF269F"/>
    <w:rsid w:val="00EF2C66"/>
    <w:rsid w:val="00EF2E36"/>
    <w:rsid w:val="00EF3127"/>
    <w:rsid w:val="00EF33C1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E92"/>
    <w:rsid w:val="00F00F38"/>
    <w:rsid w:val="00F00F4D"/>
    <w:rsid w:val="00F01968"/>
    <w:rsid w:val="00F0197A"/>
    <w:rsid w:val="00F01A0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4A83"/>
    <w:rsid w:val="00F15658"/>
    <w:rsid w:val="00F1578A"/>
    <w:rsid w:val="00F16819"/>
    <w:rsid w:val="00F16E23"/>
    <w:rsid w:val="00F17179"/>
    <w:rsid w:val="00F17D62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3987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A3"/>
    <w:rsid w:val="00F269B1"/>
    <w:rsid w:val="00F26A95"/>
    <w:rsid w:val="00F30083"/>
    <w:rsid w:val="00F30F13"/>
    <w:rsid w:val="00F31061"/>
    <w:rsid w:val="00F311CB"/>
    <w:rsid w:val="00F31670"/>
    <w:rsid w:val="00F31CA3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405"/>
    <w:rsid w:val="00F34E2A"/>
    <w:rsid w:val="00F35113"/>
    <w:rsid w:val="00F35338"/>
    <w:rsid w:val="00F3533A"/>
    <w:rsid w:val="00F353F5"/>
    <w:rsid w:val="00F35A49"/>
    <w:rsid w:val="00F363DB"/>
    <w:rsid w:val="00F36728"/>
    <w:rsid w:val="00F36B12"/>
    <w:rsid w:val="00F37BCC"/>
    <w:rsid w:val="00F37F45"/>
    <w:rsid w:val="00F40C2E"/>
    <w:rsid w:val="00F4109C"/>
    <w:rsid w:val="00F41BC4"/>
    <w:rsid w:val="00F42074"/>
    <w:rsid w:val="00F42423"/>
    <w:rsid w:val="00F425A3"/>
    <w:rsid w:val="00F43297"/>
    <w:rsid w:val="00F433D8"/>
    <w:rsid w:val="00F43405"/>
    <w:rsid w:val="00F4343F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668A"/>
    <w:rsid w:val="00F466E0"/>
    <w:rsid w:val="00F476B0"/>
    <w:rsid w:val="00F47EE1"/>
    <w:rsid w:val="00F500FA"/>
    <w:rsid w:val="00F5045C"/>
    <w:rsid w:val="00F5182C"/>
    <w:rsid w:val="00F51896"/>
    <w:rsid w:val="00F5233D"/>
    <w:rsid w:val="00F5238F"/>
    <w:rsid w:val="00F525B4"/>
    <w:rsid w:val="00F5294B"/>
    <w:rsid w:val="00F52A55"/>
    <w:rsid w:val="00F53417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3FA"/>
    <w:rsid w:val="00F64C73"/>
    <w:rsid w:val="00F65250"/>
    <w:rsid w:val="00F6563A"/>
    <w:rsid w:val="00F65FFD"/>
    <w:rsid w:val="00F660AB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07A"/>
    <w:rsid w:val="00F8429C"/>
    <w:rsid w:val="00F843FA"/>
    <w:rsid w:val="00F84A67"/>
    <w:rsid w:val="00F84EAA"/>
    <w:rsid w:val="00F853F2"/>
    <w:rsid w:val="00F858BD"/>
    <w:rsid w:val="00F85CB8"/>
    <w:rsid w:val="00F85D2E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0EE"/>
    <w:rsid w:val="00F938AE"/>
    <w:rsid w:val="00F94DD2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4E2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788"/>
    <w:rsid w:val="00FA788B"/>
    <w:rsid w:val="00FA7DF3"/>
    <w:rsid w:val="00FB0188"/>
    <w:rsid w:val="00FB05EB"/>
    <w:rsid w:val="00FB0AC2"/>
    <w:rsid w:val="00FB0F19"/>
    <w:rsid w:val="00FB1613"/>
    <w:rsid w:val="00FB16D2"/>
    <w:rsid w:val="00FB1784"/>
    <w:rsid w:val="00FB1F76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316"/>
    <w:rsid w:val="00FB685E"/>
    <w:rsid w:val="00FB6891"/>
    <w:rsid w:val="00FB6FC7"/>
    <w:rsid w:val="00FB6FDD"/>
    <w:rsid w:val="00FB71A3"/>
    <w:rsid w:val="00FB7231"/>
    <w:rsid w:val="00FB7472"/>
    <w:rsid w:val="00FB7964"/>
    <w:rsid w:val="00FC014A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5FEB"/>
    <w:rsid w:val="00FC61AA"/>
    <w:rsid w:val="00FC7259"/>
    <w:rsid w:val="00FC7494"/>
    <w:rsid w:val="00FC7748"/>
    <w:rsid w:val="00FC7959"/>
    <w:rsid w:val="00FC7C56"/>
    <w:rsid w:val="00FD0693"/>
    <w:rsid w:val="00FD0904"/>
    <w:rsid w:val="00FD0FE6"/>
    <w:rsid w:val="00FD171C"/>
    <w:rsid w:val="00FD1EAD"/>
    <w:rsid w:val="00FD2E88"/>
    <w:rsid w:val="00FD35C0"/>
    <w:rsid w:val="00FD3643"/>
    <w:rsid w:val="00FD37F1"/>
    <w:rsid w:val="00FD455D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8C5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680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E75F8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C8F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0523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35600</TotalTime>
  <Pages>2</Pages>
  <Words>109</Words>
  <Characters>623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4934</cp:revision>
  <cp:lastPrinted>2024-03-07T16:05:00Z</cp:lastPrinted>
  <dcterms:created xsi:type="dcterms:W3CDTF">2016-03-08T22:17:00Z</dcterms:created>
  <dcterms:modified xsi:type="dcterms:W3CDTF">2024-05-22T15:46:00Z</dcterms:modified>
</cp:coreProperties>
</file>