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32BA1" w:rsidRPr="00932BA1">
        <w:rPr>
          <w:sz w:val="22"/>
        </w:rPr>
        <w:t>Arthur de Oliveira Leme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32BA1">
        <w:rPr>
          <w:sz w:val="22"/>
        </w:rPr>
        <w:t>9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E41BA5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CC3B88">
        <w:rPr>
          <w:sz w:val="22"/>
        </w:rPr>
        <w:t>2</w:t>
      </w:r>
      <w:r w:rsidR="00932BA1">
        <w:rPr>
          <w:sz w:val="22"/>
        </w:rPr>
        <w:t>2</w:t>
      </w:r>
      <w:r w:rsidR="00676498">
        <w:rPr>
          <w:sz w:val="22"/>
        </w:rPr>
        <w:t xml:space="preserve"> </w:t>
      </w:r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06C4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32BA1">
        <w:t>10.1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932BA1">
        <w:t>21.7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32BA1">
        <w:rPr>
          <w:noProof/>
          <w:sz w:val="24"/>
        </w:rPr>
        <w:t>22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D4E" w:rsidRDefault="00413D4E">
      <w:r>
        <w:separator/>
      </w:r>
    </w:p>
  </w:endnote>
  <w:endnote w:type="continuationSeparator" w:id="0">
    <w:p w:rsidR="00413D4E" w:rsidRDefault="00413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13D4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D4E" w:rsidRDefault="00413D4E">
      <w:r>
        <w:separator/>
      </w:r>
    </w:p>
  </w:footnote>
  <w:footnote w:type="continuationSeparator" w:id="0">
    <w:p w:rsidR="00413D4E" w:rsidRDefault="00413D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3D4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58135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5047</cp:revision>
  <cp:lastPrinted>2024-03-07T16:09:00Z</cp:lastPrinted>
  <dcterms:created xsi:type="dcterms:W3CDTF">2016-03-08T22:06:00Z</dcterms:created>
  <dcterms:modified xsi:type="dcterms:W3CDTF">2024-05-22T13:20:00Z</dcterms:modified>
</cp:coreProperties>
</file>