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C3B88" w:rsidRPr="00CC3B88">
        <w:rPr>
          <w:sz w:val="22"/>
        </w:rPr>
        <w:t>Marcio Marques de Araujo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C3B88">
        <w:rPr>
          <w:sz w:val="22"/>
        </w:rPr>
        <w:t>67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E41BA5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CC3B88">
        <w:rPr>
          <w:sz w:val="22"/>
        </w:rPr>
        <w:t>20</w:t>
      </w:r>
      <w:r w:rsidR="00676498">
        <w:rPr>
          <w:sz w:val="22"/>
        </w:rPr>
        <w:t xml:space="preserve"> </w:t>
      </w:r>
      <w:r w:rsidR="00B9772A">
        <w:rPr>
          <w:sz w:val="22"/>
        </w:rPr>
        <w:t xml:space="preserve">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06C4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C3B88">
        <w:t>9.1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C3B88">
        <w:t>28.3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C3B88">
        <w:rPr>
          <w:noProof/>
          <w:sz w:val="24"/>
        </w:rPr>
        <w:t>20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FAE" w:rsidRDefault="002D1FAE">
      <w:r>
        <w:separator/>
      </w:r>
    </w:p>
  </w:endnote>
  <w:endnote w:type="continuationSeparator" w:id="0">
    <w:p w:rsidR="002D1FAE" w:rsidRDefault="002D1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D1FA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FAE" w:rsidRDefault="002D1FAE">
      <w:r>
        <w:separator/>
      </w:r>
    </w:p>
  </w:footnote>
  <w:footnote w:type="continuationSeparator" w:id="0">
    <w:p w:rsidR="002D1FAE" w:rsidRDefault="002D1F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58134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5046</cp:revision>
  <cp:lastPrinted>2024-03-07T16:09:00Z</cp:lastPrinted>
  <dcterms:created xsi:type="dcterms:W3CDTF">2016-03-08T22:06:00Z</dcterms:created>
  <dcterms:modified xsi:type="dcterms:W3CDTF">2024-05-20T20:32:00Z</dcterms:modified>
</cp:coreProperties>
</file>