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0A24" w:rsidRDefault="0069656C">
      <w:pPr>
        <w:tabs>
          <w:tab w:val="left" w:pos="6237"/>
        </w:tabs>
      </w:pPr>
      <w:r>
        <w:t>_____________________________________________________________________________________________</w:t>
      </w:r>
    </w:p>
    <w:p w:rsidR="0069656C" w:rsidRDefault="0069656C">
      <w:pPr>
        <w:tabs>
          <w:tab w:val="left" w:pos="6237"/>
        </w:tabs>
      </w:pPr>
    </w:p>
    <w:p w:rsidR="00E80A24" w:rsidRDefault="004D152C">
      <w:pPr>
        <w:jc w:val="center"/>
        <w:rPr>
          <w:b/>
          <w:sz w:val="40"/>
        </w:rPr>
      </w:pPr>
      <w:r>
        <w:rPr>
          <w:b/>
          <w:sz w:val="40"/>
        </w:rPr>
        <w:t>EEG DIGITAL</w:t>
      </w:r>
      <w:r w:rsidR="005059C3">
        <w:rPr>
          <w:b/>
          <w:sz w:val="40"/>
        </w:rPr>
        <w:t xml:space="preserve"> </w:t>
      </w:r>
    </w:p>
    <w:p w:rsidR="00E80A24" w:rsidRDefault="00E80A24">
      <w:pPr>
        <w:pBdr>
          <w:bottom w:val="single" w:sz="8" w:space="1" w:color="auto"/>
        </w:pBdr>
        <w:rPr>
          <w:sz w:val="24"/>
        </w:rPr>
      </w:pPr>
    </w:p>
    <w:p w:rsidR="00E80A24" w:rsidRDefault="00E80A24">
      <w:pPr>
        <w:rPr>
          <w:sz w:val="24"/>
        </w:rPr>
      </w:pPr>
    </w:p>
    <w:p w:rsidR="008F0B39" w:rsidRDefault="001C3117" w:rsidP="00E07CE1">
      <w:pPr>
        <w:tabs>
          <w:tab w:val="left" w:pos="2977"/>
        </w:tabs>
        <w:ind w:left="720" w:firstLine="720"/>
        <w:rPr>
          <w:sz w:val="24"/>
        </w:rPr>
      </w:pPr>
      <w:r w:rsidRPr="001C3117">
        <w:rPr>
          <w:sz w:val="24"/>
        </w:rPr>
        <w:t xml:space="preserve">Nome :  </w:t>
      </w:r>
      <w:r w:rsidR="00F9323A">
        <w:rPr>
          <w:sz w:val="24"/>
        </w:rPr>
        <w:t xml:space="preserve"> </w:t>
      </w:r>
      <w:r w:rsidR="008E45A1">
        <w:rPr>
          <w:sz w:val="24"/>
        </w:rPr>
        <w:t xml:space="preserve">    </w:t>
      </w:r>
      <w:r w:rsidR="007B4087" w:rsidRPr="007B4087">
        <w:rPr>
          <w:sz w:val="24"/>
        </w:rPr>
        <w:t>Edson Junior Pereira Teixeira</w:t>
      </w:r>
    </w:p>
    <w:p w:rsidR="001C3117" w:rsidRDefault="001C3117" w:rsidP="008F0B39">
      <w:pPr>
        <w:tabs>
          <w:tab w:val="left" w:pos="2977"/>
        </w:tabs>
        <w:ind w:left="720" w:firstLine="720"/>
        <w:rPr>
          <w:sz w:val="24"/>
        </w:rPr>
      </w:pPr>
      <w:r w:rsidRPr="001C3117">
        <w:rPr>
          <w:sz w:val="24"/>
        </w:rPr>
        <w:t xml:space="preserve">Idade :  </w:t>
      </w:r>
      <w:r w:rsidRPr="001C3117">
        <w:rPr>
          <w:sz w:val="24"/>
        </w:rPr>
        <w:tab/>
      </w:r>
      <w:r w:rsidR="007B4087">
        <w:rPr>
          <w:sz w:val="24"/>
        </w:rPr>
        <w:t>46</w:t>
      </w:r>
      <w:r w:rsidR="007E1BEC">
        <w:rPr>
          <w:sz w:val="24"/>
        </w:rPr>
        <w:t xml:space="preserve"> </w:t>
      </w:r>
      <w:r w:rsidR="00305F14">
        <w:rPr>
          <w:sz w:val="24"/>
        </w:rPr>
        <w:t>anos</w:t>
      </w:r>
    </w:p>
    <w:p w:rsidR="001C3117" w:rsidRPr="00E07CE1" w:rsidRDefault="006E424B" w:rsidP="005C35F5">
      <w:pPr>
        <w:tabs>
          <w:tab w:val="left" w:pos="2977"/>
        </w:tabs>
        <w:ind w:left="720" w:firstLine="720"/>
        <w:rPr>
          <w:sz w:val="24"/>
        </w:rPr>
      </w:pPr>
      <w:r w:rsidRPr="00E07CE1">
        <w:rPr>
          <w:sz w:val="24"/>
        </w:rPr>
        <w:t xml:space="preserve">Indicacao:        </w:t>
      </w:r>
      <w:r w:rsidR="00DC52D8">
        <w:rPr>
          <w:sz w:val="24"/>
        </w:rPr>
        <w:t>Check up</w:t>
      </w:r>
    </w:p>
    <w:p w:rsidR="008D76F1" w:rsidRPr="00E07CE1" w:rsidRDefault="008D76F1" w:rsidP="005C35F5">
      <w:pPr>
        <w:tabs>
          <w:tab w:val="left" w:pos="2977"/>
        </w:tabs>
        <w:ind w:left="720" w:firstLine="720"/>
        <w:rPr>
          <w:sz w:val="24"/>
        </w:rPr>
      </w:pPr>
      <w:r w:rsidRPr="00E07CE1">
        <w:rPr>
          <w:sz w:val="24"/>
        </w:rPr>
        <w:t xml:space="preserve">Medicacao:       </w:t>
      </w:r>
      <w:r w:rsidR="00AD787D">
        <w:rPr>
          <w:sz w:val="24"/>
        </w:rPr>
        <w:t xml:space="preserve">Ndn </w:t>
      </w:r>
    </w:p>
    <w:p w:rsidR="001C3117" w:rsidRPr="00E07CE1" w:rsidRDefault="001C3117" w:rsidP="001C3117">
      <w:pPr>
        <w:tabs>
          <w:tab w:val="left" w:pos="2977"/>
        </w:tabs>
        <w:ind w:left="720" w:firstLine="720"/>
        <w:rPr>
          <w:sz w:val="24"/>
        </w:rPr>
      </w:pPr>
      <w:r w:rsidRPr="00E07CE1">
        <w:rPr>
          <w:sz w:val="24"/>
        </w:rPr>
        <w:t xml:space="preserve">Data :  </w:t>
      </w:r>
      <w:r w:rsidRPr="00E07CE1">
        <w:rPr>
          <w:sz w:val="24"/>
        </w:rPr>
        <w:tab/>
      </w:r>
      <w:r w:rsidR="007B4087">
        <w:rPr>
          <w:sz w:val="24"/>
        </w:rPr>
        <w:t>15 mai. 24</w:t>
      </w:r>
      <w:bookmarkStart w:id="0" w:name="_GoBack"/>
      <w:bookmarkEnd w:id="0"/>
    </w:p>
    <w:p w:rsidR="00E80A24" w:rsidRDefault="001C3117" w:rsidP="001C3117">
      <w:pPr>
        <w:tabs>
          <w:tab w:val="left" w:pos="2977"/>
        </w:tabs>
        <w:ind w:left="720" w:firstLine="720"/>
        <w:rPr>
          <w:sz w:val="24"/>
        </w:rPr>
      </w:pPr>
      <w:r w:rsidRPr="001C3117">
        <w:rPr>
          <w:sz w:val="24"/>
        </w:rPr>
        <w:t>Lateralidade :</w:t>
      </w:r>
      <w:r w:rsidRPr="001C3117">
        <w:rPr>
          <w:sz w:val="24"/>
        </w:rPr>
        <w:tab/>
        <w:t>ESQUERDO</w:t>
      </w:r>
    </w:p>
    <w:p w:rsidR="00E80A24" w:rsidRDefault="00E80A24">
      <w:pPr>
        <w:pBdr>
          <w:bottom w:val="single" w:sz="8" w:space="1" w:color="auto"/>
        </w:pBdr>
        <w:ind w:firstLine="720"/>
        <w:rPr>
          <w:sz w:val="24"/>
        </w:rPr>
      </w:pPr>
    </w:p>
    <w:p w:rsidR="00E80A24" w:rsidRDefault="00E80A24">
      <w:pPr>
        <w:ind w:firstLine="720"/>
        <w:rPr>
          <w:sz w:val="24"/>
        </w:rPr>
      </w:pPr>
    </w:p>
    <w:p w:rsidR="00E80A24" w:rsidRDefault="004D152C">
      <w:pPr>
        <w:jc w:val="both"/>
        <w:rPr>
          <w:b/>
          <w:i/>
          <w:sz w:val="24"/>
          <w:u w:val="single"/>
        </w:rPr>
      </w:pPr>
      <w:r>
        <w:rPr>
          <w:b/>
          <w:i/>
          <w:sz w:val="24"/>
        </w:rPr>
        <w:t xml:space="preserve">A ) </w:t>
      </w:r>
      <w:r>
        <w:rPr>
          <w:b/>
          <w:i/>
          <w:sz w:val="24"/>
          <w:u w:val="single"/>
        </w:rPr>
        <w:t>Especificações Técnicas do Exame</w:t>
      </w:r>
    </w:p>
    <w:p w:rsidR="00E80A24" w:rsidRDefault="00E80A24">
      <w:pPr>
        <w:jc w:val="both"/>
        <w:rPr>
          <w:sz w:val="24"/>
        </w:rPr>
      </w:pPr>
    </w:p>
    <w:p w:rsidR="00E80A24" w:rsidRDefault="004D152C">
      <w:pPr>
        <w:jc w:val="both"/>
        <w:rPr>
          <w:sz w:val="24"/>
        </w:rPr>
      </w:pPr>
      <w:r>
        <w:rPr>
          <w:sz w:val="24"/>
        </w:rPr>
        <w:tab/>
        <w:t xml:space="preserve">A constante de tempo utilizada foi de 0.3 segundos e a freqüência de amostragem de 256 amostras por canal por segundo. </w:t>
      </w:r>
    </w:p>
    <w:p w:rsidR="00E80A24" w:rsidRDefault="00E80A24">
      <w:pPr>
        <w:jc w:val="both"/>
        <w:rPr>
          <w:sz w:val="24"/>
        </w:rPr>
      </w:pPr>
    </w:p>
    <w:p w:rsidR="00E80A24" w:rsidRDefault="004D152C">
      <w:pPr>
        <w:jc w:val="both"/>
        <w:rPr>
          <w:b/>
          <w:i/>
          <w:sz w:val="24"/>
          <w:u w:val="single"/>
        </w:rPr>
      </w:pPr>
      <w:r>
        <w:rPr>
          <w:b/>
          <w:i/>
          <w:sz w:val="24"/>
        </w:rPr>
        <w:t xml:space="preserve">B) </w:t>
      </w:r>
      <w:r>
        <w:rPr>
          <w:b/>
          <w:i/>
          <w:sz w:val="24"/>
          <w:u w:val="single"/>
        </w:rPr>
        <w:t>Resultados Obtidos</w:t>
      </w:r>
    </w:p>
    <w:p w:rsidR="00E80A24" w:rsidRDefault="00E80A24">
      <w:pPr>
        <w:ind w:firstLine="709"/>
        <w:jc w:val="both"/>
        <w:rPr>
          <w:sz w:val="24"/>
        </w:rPr>
      </w:pPr>
    </w:p>
    <w:p w:rsidR="00E80A24" w:rsidRDefault="004D152C">
      <w:pPr>
        <w:pStyle w:val="BodyText2"/>
        <w:ind w:firstLine="720"/>
        <w:jc w:val="both"/>
      </w:pPr>
      <w:r>
        <w:t xml:space="preserve">O ritmo de base em áreas posteriores  é o alfa que tem freqüência irregular, mas está simétrico, é sincrônico e tem reação parcial a abertura dos olhos. Beta aparece em  quantidade normal. Ondas Theta foram registradas , ora difusamente , ora com predomínio anterior. </w:t>
      </w:r>
    </w:p>
    <w:p w:rsidR="00E80A24" w:rsidRDefault="004D152C">
      <w:pPr>
        <w:spacing w:line="240" w:lineRule="atLeast"/>
        <w:ind w:firstLine="720"/>
        <w:jc w:val="both"/>
        <w:rPr>
          <w:sz w:val="24"/>
        </w:rPr>
      </w:pPr>
      <w:r>
        <w:rPr>
          <w:sz w:val="24"/>
        </w:rPr>
        <w:t>A estimulação pela hiperventilação lentifica difusamente o ritmo de base e</w:t>
      </w:r>
      <w:r w:rsidR="006A6B3E">
        <w:rPr>
          <w:sz w:val="24"/>
        </w:rPr>
        <w:t xml:space="preserve"> não</w:t>
      </w:r>
      <w:r>
        <w:rPr>
          <w:sz w:val="24"/>
        </w:rPr>
        <w:t xml:space="preserve"> precipita </w:t>
      </w:r>
      <w:r w:rsidR="006A6B3E">
        <w:rPr>
          <w:sz w:val="24"/>
        </w:rPr>
        <w:t>paroxismos anormais.</w:t>
      </w:r>
    </w:p>
    <w:p w:rsidR="00E80A24" w:rsidRDefault="004D152C">
      <w:pPr>
        <w:spacing w:line="240" w:lineRule="atLeast"/>
        <w:ind w:firstLine="720"/>
        <w:jc w:val="both"/>
        <w:rPr>
          <w:sz w:val="24"/>
        </w:rPr>
      </w:pPr>
      <w:r>
        <w:rPr>
          <w:sz w:val="24"/>
        </w:rPr>
        <w:t>A fotoestimulação intermitente não leva a uma boa resposta de arrastamento. Período de repouso ao final do registro mostrou incremento de atividade Theta no ritmo de base. A estimulação auditiva não trouxe novas informações.</w:t>
      </w:r>
    </w:p>
    <w:p w:rsidR="00E80A24" w:rsidRDefault="00E80A24">
      <w:pPr>
        <w:spacing w:line="240" w:lineRule="atLeast"/>
      </w:pPr>
    </w:p>
    <w:p w:rsidR="00E80A24" w:rsidRDefault="004D152C">
      <w:pPr>
        <w:jc w:val="both"/>
        <w:rPr>
          <w:b/>
          <w:i/>
          <w:sz w:val="24"/>
          <w:u w:val="single"/>
        </w:rPr>
      </w:pPr>
      <w:r>
        <w:rPr>
          <w:b/>
          <w:i/>
          <w:sz w:val="24"/>
        </w:rPr>
        <w:t xml:space="preserve">C) </w:t>
      </w:r>
      <w:r>
        <w:rPr>
          <w:b/>
          <w:i/>
          <w:sz w:val="24"/>
          <w:u w:val="single"/>
        </w:rPr>
        <w:t>Conclusão</w:t>
      </w:r>
    </w:p>
    <w:p w:rsidR="00E80A24" w:rsidRDefault="00E80A24">
      <w:pPr>
        <w:ind w:firstLine="720"/>
        <w:rPr>
          <w:sz w:val="24"/>
        </w:rPr>
      </w:pPr>
    </w:p>
    <w:p w:rsidR="00E80A24" w:rsidRDefault="004D152C">
      <w:pPr>
        <w:spacing w:line="240" w:lineRule="atLeast"/>
        <w:ind w:firstLine="720"/>
        <w:jc w:val="both"/>
        <w:rPr>
          <w:sz w:val="24"/>
        </w:rPr>
      </w:pPr>
      <w:r>
        <w:rPr>
          <w:sz w:val="24"/>
        </w:rPr>
        <w:t>Os dados obtidos neste EEG digital nos permitem afirmar que:</w:t>
      </w:r>
    </w:p>
    <w:p w:rsidR="00E80A24" w:rsidRDefault="006A6B3E">
      <w:pPr>
        <w:ind w:firstLine="720"/>
        <w:rPr>
          <w:sz w:val="24"/>
        </w:rPr>
      </w:pPr>
      <w:r>
        <w:rPr>
          <w:sz w:val="24"/>
        </w:rPr>
        <w:t>Eletroencefalograma den</w:t>
      </w:r>
      <w:r w:rsidR="00BD4E23">
        <w:rPr>
          <w:sz w:val="24"/>
        </w:rPr>
        <w:t>tro</w:t>
      </w:r>
      <w:r>
        <w:rPr>
          <w:sz w:val="24"/>
        </w:rPr>
        <w:t xml:space="preserve"> dos limites normais da variação.</w:t>
      </w:r>
    </w:p>
    <w:p w:rsidR="006A6B3E" w:rsidRDefault="006A6B3E">
      <w:pPr>
        <w:ind w:firstLine="720"/>
        <w:rPr>
          <w:sz w:val="24"/>
        </w:rPr>
      </w:pPr>
    </w:p>
    <w:p w:rsidR="006A6B3E" w:rsidRDefault="006A6B3E">
      <w:pPr>
        <w:ind w:firstLine="720"/>
        <w:rPr>
          <w:sz w:val="24"/>
        </w:rPr>
      </w:pPr>
    </w:p>
    <w:p w:rsidR="00E80A24" w:rsidRDefault="004D152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E202A7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E202A7">
        <w:rPr>
          <w:sz w:val="24"/>
        </w:rPr>
        <w:fldChar w:fldCharType="separate"/>
      </w:r>
      <w:r w:rsidR="007B4087">
        <w:rPr>
          <w:noProof/>
          <w:sz w:val="24"/>
        </w:rPr>
        <w:t>15 de maio de 2024</w:t>
      </w:r>
      <w:r w:rsidR="00E202A7">
        <w:rPr>
          <w:sz w:val="24"/>
        </w:rPr>
        <w:fldChar w:fldCharType="end"/>
      </w:r>
    </w:p>
    <w:p w:rsidR="00E80A24" w:rsidRDefault="00E80A24">
      <w:pPr>
        <w:ind w:firstLine="720"/>
        <w:rPr>
          <w:sz w:val="24"/>
        </w:rPr>
      </w:pPr>
    </w:p>
    <w:p w:rsidR="00E80A24" w:rsidRDefault="00E80A24">
      <w:pPr>
        <w:ind w:firstLine="720"/>
        <w:rPr>
          <w:sz w:val="24"/>
        </w:rPr>
      </w:pPr>
    </w:p>
    <w:p w:rsidR="00E80A24" w:rsidRDefault="00E80A24">
      <w:pPr>
        <w:ind w:firstLine="720"/>
        <w:rPr>
          <w:sz w:val="24"/>
        </w:rPr>
      </w:pPr>
    </w:p>
    <w:p w:rsidR="00E80A24" w:rsidRDefault="00E80A24">
      <w:pPr>
        <w:ind w:firstLine="720"/>
        <w:jc w:val="right"/>
        <w:rPr>
          <w:sz w:val="24"/>
        </w:rPr>
      </w:pPr>
    </w:p>
    <w:p w:rsidR="00E80A24" w:rsidRDefault="004D152C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  <w:r w:rsidR="00E162C9">
        <w:rPr>
          <w:sz w:val="24"/>
        </w:rPr>
        <w:t xml:space="preserve"> Neurologista</w:t>
      </w:r>
    </w:p>
    <w:p w:rsidR="006A6B3E" w:rsidRPr="002B15F3" w:rsidRDefault="002B15F3">
      <w:pPr>
        <w:ind w:firstLine="720"/>
        <w:jc w:val="right"/>
      </w:pPr>
      <w:r w:rsidRPr="00472303">
        <w:rPr>
          <w:sz w:val="24"/>
        </w:rPr>
        <w:t xml:space="preserve">                                                                     </w:t>
      </w:r>
      <w:r w:rsidRPr="004443F0">
        <w:t xml:space="preserve">   </w:t>
      </w:r>
      <w:r w:rsidR="004D152C" w:rsidRPr="002B15F3">
        <w:rPr>
          <w:lang w:val="en-US"/>
        </w:rPr>
        <w:t>CRMDF 11095</w:t>
      </w:r>
      <w:r w:rsidR="0003509C">
        <w:rPr>
          <w:lang w:val="en-US"/>
        </w:rPr>
        <w:t xml:space="preserve"> RQE:2642</w:t>
      </w:r>
      <w:r w:rsidRPr="002B15F3">
        <w:rPr>
          <w:lang w:val="en-US"/>
        </w:rPr>
        <w:t xml:space="preserve">  </w:t>
      </w:r>
      <w:r w:rsidR="004D152C" w:rsidRPr="002B15F3">
        <w:rPr>
          <w:lang w:val="en-US"/>
        </w:rPr>
        <w:tab/>
      </w:r>
    </w:p>
    <w:sectPr w:rsidR="006A6B3E" w:rsidRPr="002B15F3" w:rsidSect="00E80A24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090F" w:rsidRDefault="00D0090F">
      <w:r>
        <w:separator/>
      </w:r>
    </w:p>
  </w:endnote>
  <w:endnote w:type="continuationSeparator" w:id="0">
    <w:p w:rsidR="00D0090F" w:rsidRDefault="00D009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0A24" w:rsidRDefault="004D152C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</w:t>
    </w:r>
    <w:r w:rsidR="006A6B3E">
      <w:rPr>
        <w:b/>
      </w:rPr>
      <w:t>3</w:t>
    </w:r>
    <w:r>
      <w:rPr>
        <w:b/>
      </w:rPr>
      <w:t>/91</w:t>
    </w:r>
    <w:r w:rsidR="006A6B3E">
      <w:rPr>
        <w:b/>
      </w:rPr>
      <w:t>4</w:t>
    </w:r>
    <w:r>
      <w:rPr>
        <w:b/>
      </w:rPr>
      <w:t xml:space="preserve"> – Brasília Shopping Towers – Brasília – DF</w:t>
    </w:r>
  </w:p>
  <w:p w:rsidR="00E80A24" w:rsidRDefault="004D152C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</w:t>
    </w:r>
    <w:r w:rsidR="006A6B3E">
      <w:rPr>
        <w:b/>
      </w:rPr>
      <w:t>3</w:t>
    </w:r>
    <w:r>
      <w:rPr>
        <w:b/>
      </w:rPr>
      <w:t>328-</w:t>
    </w:r>
    <w:r w:rsidR="006A6B3E">
      <w:rPr>
        <w:b/>
      </w:rPr>
      <w:t xml:space="preserve">7551 / </w:t>
    </w:r>
    <w:r>
      <w:rPr>
        <w:b/>
      </w:rPr>
      <w:t xml:space="preserve"> </w:t>
    </w:r>
    <w:r w:rsidR="006A6B3E">
      <w:rPr>
        <w:b/>
      </w:rPr>
      <w:t>3327-2221 / 3425-2758</w:t>
    </w:r>
  </w:p>
  <w:p w:rsidR="00281722" w:rsidRDefault="00D0090F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281722" w:rsidRPr="00E505F7">
        <w:rPr>
          <w:rStyle w:val="Hyperlink"/>
          <w:b/>
        </w:rPr>
        <w:t>www.neurofis.com.br</w:t>
      </w:r>
    </w:hyperlink>
    <w:r w:rsidR="00281722">
      <w:rPr>
        <w:b/>
      </w:rPr>
      <w:t xml:space="preserve">         contato@neurofis.com.br</w:t>
    </w:r>
  </w:p>
  <w:p w:rsidR="00E80A24" w:rsidRDefault="00E80A2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090F" w:rsidRDefault="00D0090F">
      <w:r>
        <w:separator/>
      </w:r>
    </w:p>
  </w:footnote>
  <w:footnote w:type="continuationSeparator" w:id="0">
    <w:p w:rsidR="00D0090F" w:rsidRDefault="00D0090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0A24" w:rsidRDefault="006A6B3E">
    <w:pPr>
      <w:pStyle w:val="Header"/>
    </w:pPr>
    <w:r>
      <w:rPr>
        <w:noProof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C3304D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D4E23"/>
    <w:rsid w:val="00000974"/>
    <w:rsid w:val="0000307C"/>
    <w:rsid w:val="00014D09"/>
    <w:rsid w:val="00020A88"/>
    <w:rsid w:val="000218D6"/>
    <w:rsid w:val="000323A7"/>
    <w:rsid w:val="0003509C"/>
    <w:rsid w:val="00041BED"/>
    <w:rsid w:val="00052484"/>
    <w:rsid w:val="00053D55"/>
    <w:rsid w:val="00061538"/>
    <w:rsid w:val="00064F4F"/>
    <w:rsid w:val="00065AA6"/>
    <w:rsid w:val="00065FFC"/>
    <w:rsid w:val="000766A9"/>
    <w:rsid w:val="00080FEC"/>
    <w:rsid w:val="00083244"/>
    <w:rsid w:val="0008452B"/>
    <w:rsid w:val="0009157D"/>
    <w:rsid w:val="0009610C"/>
    <w:rsid w:val="000A4746"/>
    <w:rsid w:val="000A6F99"/>
    <w:rsid w:val="000B08B1"/>
    <w:rsid w:val="000B59AD"/>
    <w:rsid w:val="000C1180"/>
    <w:rsid w:val="000C2237"/>
    <w:rsid w:val="000C23E7"/>
    <w:rsid w:val="000C5CA7"/>
    <w:rsid w:val="000C5D0E"/>
    <w:rsid w:val="000D4D01"/>
    <w:rsid w:val="000F6ECA"/>
    <w:rsid w:val="0010308E"/>
    <w:rsid w:val="00113FD8"/>
    <w:rsid w:val="00120589"/>
    <w:rsid w:val="001339EE"/>
    <w:rsid w:val="00133DEE"/>
    <w:rsid w:val="00135950"/>
    <w:rsid w:val="0013754A"/>
    <w:rsid w:val="0015189F"/>
    <w:rsid w:val="00152E7C"/>
    <w:rsid w:val="001623CD"/>
    <w:rsid w:val="00162F6F"/>
    <w:rsid w:val="0016347F"/>
    <w:rsid w:val="00163967"/>
    <w:rsid w:val="001732BE"/>
    <w:rsid w:val="00174DF4"/>
    <w:rsid w:val="00176336"/>
    <w:rsid w:val="001777B4"/>
    <w:rsid w:val="001823E1"/>
    <w:rsid w:val="00184C83"/>
    <w:rsid w:val="001A18A1"/>
    <w:rsid w:val="001A48E1"/>
    <w:rsid w:val="001B61F3"/>
    <w:rsid w:val="001C3117"/>
    <w:rsid w:val="001C4A41"/>
    <w:rsid w:val="001D54FD"/>
    <w:rsid w:val="001E0583"/>
    <w:rsid w:val="001E3897"/>
    <w:rsid w:val="001F13BA"/>
    <w:rsid w:val="001F2DB5"/>
    <w:rsid w:val="001F3613"/>
    <w:rsid w:val="001F4A10"/>
    <w:rsid w:val="00203986"/>
    <w:rsid w:val="002077E2"/>
    <w:rsid w:val="00207F6D"/>
    <w:rsid w:val="00217EB8"/>
    <w:rsid w:val="00226DF3"/>
    <w:rsid w:val="00232B12"/>
    <w:rsid w:val="00235304"/>
    <w:rsid w:val="00240E1E"/>
    <w:rsid w:val="002438D6"/>
    <w:rsid w:val="00251AE4"/>
    <w:rsid w:val="00251F46"/>
    <w:rsid w:val="0025430E"/>
    <w:rsid w:val="00275817"/>
    <w:rsid w:val="00281722"/>
    <w:rsid w:val="0028205B"/>
    <w:rsid w:val="00284C66"/>
    <w:rsid w:val="00285E52"/>
    <w:rsid w:val="00290B62"/>
    <w:rsid w:val="00293B10"/>
    <w:rsid w:val="002962AA"/>
    <w:rsid w:val="002A3A31"/>
    <w:rsid w:val="002B15F3"/>
    <w:rsid w:val="002B47BA"/>
    <w:rsid w:val="002C4ECA"/>
    <w:rsid w:val="002D1209"/>
    <w:rsid w:val="002D7204"/>
    <w:rsid w:val="002E1B53"/>
    <w:rsid w:val="002E7825"/>
    <w:rsid w:val="002F2079"/>
    <w:rsid w:val="002F5736"/>
    <w:rsid w:val="00305C68"/>
    <w:rsid w:val="00305F14"/>
    <w:rsid w:val="00307334"/>
    <w:rsid w:val="00313064"/>
    <w:rsid w:val="00323A2C"/>
    <w:rsid w:val="00323BE4"/>
    <w:rsid w:val="00323D5E"/>
    <w:rsid w:val="003339F0"/>
    <w:rsid w:val="00334F3C"/>
    <w:rsid w:val="00337B0D"/>
    <w:rsid w:val="00345B62"/>
    <w:rsid w:val="00346ABC"/>
    <w:rsid w:val="003506DF"/>
    <w:rsid w:val="00351416"/>
    <w:rsid w:val="003578D5"/>
    <w:rsid w:val="00361B01"/>
    <w:rsid w:val="00363A69"/>
    <w:rsid w:val="00371980"/>
    <w:rsid w:val="0038344D"/>
    <w:rsid w:val="003866EC"/>
    <w:rsid w:val="00390D17"/>
    <w:rsid w:val="003A01B2"/>
    <w:rsid w:val="003A3F29"/>
    <w:rsid w:val="003A5239"/>
    <w:rsid w:val="003A6BA6"/>
    <w:rsid w:val="003C0B36"/>
    <w:rsid w:val="003C34BF"/>
    <w:rsid w:val="003D2F65"/>
    <w:rsid w:val="003F44A3"/>
    <w:rsid w:val="003F6B6A"/>
    <w:rsid w:val="0040543F"/>
    <w:rsid w:val="00405977"/>
    <w:rsid w:val="00407B57"/>
    <w:rsid w:val="004112CC"/>
    <w:rsid w:val="00424136"/>
    <w:rsid w:val="00427CD2"/>
    <w:rsid w:val="004321FE"/>
    <w:rsid w:val="004366AB"/>
    <w:rsid w:val="00440D13"/>
    <w:rsid w:val="00443F52"/>
    <w:rsid w:val="004443F0"/>
    <w:rsid w:val="00447CE4"/>
    <w:rsid w:val="00451C96"/>
    <w:rsid w:val="00452F1A"/>
    <w:rsid w:val="004610CC"/>
    <w:rsid w:val="00463160"/>
    <w:rsid w:val="00464E8C"/>
    <w:rsid w:val="00471944"/>
    <w:rsid w:val="00472303"/>
    <w:rsid w:val="00487236"/>
    <w:rsid w:val="00497105"/>
    <w:rsid w:val="004A1CF4"/>
    <w:rsid w:val="004A4ED7"/>
    <w:rsid w:val="004A6E9C"/>
    <w:rsid w:val="004A6EC2"/>
    <w:rsid w:val="004B2EE5"/>
    <w:rsid w:val="004C4AA7"/>
    <w:rsid w:val="004C6BB5"/>
    <w:rsid w:val="004D152C"/>
    <w:rsid w:val="004D6B7C"/>
    <w:rsid w:val="004E2677"/>
    <w:rsid w:val="004E3762"/>
    <w:rsid w:val="004E4BAF"/>
    <w:rsid w:val="004E62B0"/>
    <w:rsid w:val="004F0BC5"/>
    <w:rsid w:val="004F584E"/>
    <w:rsid w:val="004F679F"/>
    <w:rsid w:val="004F75A2"/>
    <w:rsid w:val="004F7AC4"/>
    <w:rsid w:val="005019CF"/>
    <w:rsid w:val="0050391B"/>
    <w:rsid w:val="005059C3"/>
    <w:rsid w:val="0050646F"/>
    <w:rsid w:val="00515CA2"/>
    <w:rsid w:val="00524B2E"/>
    <w:rsid w:val="0053007C"/>
    <w:rsid w:val="00534C5C"/>
    <w:rsid w:val="005365A3"/>
    <w:rsid w:val="00537507"/>
    <w:rsid w:val="00537F52"/>
    <w:rsid w:val="00540A95"/>
    <w:rsid w:val="00556864"/>
    <w:rsid w:val="005614A1"/>
    <w:rsid w:val="00567DDD"/>
    <w:rsid w:val="00572268"/>
    <w:rsid w:val="00574E6D"/>
    <w:rsid w:val="00586C69"/>
    <w:rsid w:val="005874A9"/>
    <w:rsid w:val="005B73FC"/>
    <w:rsid w:val="005C0771"/>
    <w:rsid w:val="005C3581"/>
    <w:rsid w:val="005C35F5"/>
    <w:rsid w:val="005C5A50"/>
    <w:rsid w:val="005D2972"/>
    <w:rsid w:val="005D6795"/>
    <w:rsid w:val="005D7FAE"/>
    <w:rsid w:val="005E659D"/>
    <w:rsid w:val="005F6778"/>
    <w:rsid w:val="00600C79"/>
    <w:rsid w:val="00607165"/>
    <w:rsid w:val="00607D99"/>
    <w:rsid w:val="00615548"/>
    <w:rsid w:val="00625191"/>
    <w:rsid w:val="00625A35"/>
    <w:rsid w:val="00627301"/>
    <w:rsid w:val="006330F6"/>
    <w:rsid w:val="00634419"/>
    <w:rsid w:val="00635EF0"/>
    <w:rsid w:val="006455E0"/>
    <w:rsid w:val="00660924"/>
    <w:rsid w:val="00665143"/>
    <w:rsid w:val="006668DF"/>
    <w:rsid w:val="00670A90"/>
    <w:rsid w:val="00677A18"/>
    <w:rsid w:val="00677B18"/>
    <w:rsid w:val="00681DB4"/>
    <w:rsid w:val="0069086C"/>
    <w:rsid w:val="006917AD"/>
    <w:rsid w:val="006932A6"/>
    <w:rsid w:val="00693482"/>
    <w:rsid w:val="0069656C"/>
    <w:rsid w:val="006A29E8"/>
    <w:rsid w:val="006A4906"/>
    <w:rsid w:val="006A5EF3"/>
    <w:rsid w:val="006A6A92"/>
    <w:rsid w:val="006A6B3E"/>
    <w:rsid w:val="006B3429"/>
    <w:rsid w:val="006C4ACB"/>
    <w:rsid w:val="006D5C09"/>
    <w:rsid w:val="006E424B"/>
    <w:rsid w:val="006E4725"/>
    <w:rsid w:val="006E4D7F"/>
    <w:rsid w:val="0070501B"/>
    <w:rsid w:val="00714238"/>
    <w:rsid w:val="00714B03"/>
    <w:rsid w:val="00714E68"/>
    <w:rsid w:val="00721098"/>
    <w:rsid w:val="0073424D"/>
    <w:rsid w:val="0074146C"/>
    <w:rsid w:val="00741885"/>
    <w:rsid w:val="00746694"/>
    <w:rsid w:val="007600D0"/>
    <w:rsid w:val="00763582"/>
    <w:rsid w:val="00763B9E"/>
    <w:rsid w:val="0077210E"/>
    <w:rsid w:val="00781390"/>
    <w:rsid w:val="00796F8A"/>
    <w:rsid w:val="007B00CD"/>
    <w:rsid w:val="007B4087"/>
    <w:rsid w:val="007D118B"/>
    <w:rsid w:val="007D3F05"/>
    <w:rsid w:val="007D5461"/>
    <w:rsid w:val="007E1BEC"/>
    <w:rsid w:val="007E2E8E"/>
    <w:rsid w:val="007E3150"/>
    <w:rsid w:val="007E7D2D"/>
    <w:rsid w:val="007F3C51"/>
    <w:rsid w:val="007F51E6"/>
    <w:rsid w:val="00802C16"/>
    <w:rsid w:val="0081484F"/>
    <w:rsid w:val="00816492"/>
    <w:rsid w:val="00820736"/>
    <w:rsid w:val="008232C1"/>
    <w:rsid w:val="00831EE7"/>
    <w:rsid w:val="00842131"/>
    <w:rsid w:val="00854036"/>
    <w:rsid w:val="00860BE6"/>
    <w:rsid w:val="0086581A"/>
    <w:rsid w:val="00867CAC"/>
    <w:rsid w:val="00870D9C"/>
    <w:rsid w:val="00883CF8"/>
    <w:rsid w:val="00883D35"/>
    <w:rsid w:val="008857E8"/>
    <w:rsid w:val="00885BE2"/>
    <w:rsid w:val="008878C1"/>
    <w:rsid w:val="008978E3"/>
    <w:rsid w:val="008A3694"/>
    <w:rsid w:val="008B1F16"/>
    <w:rsid w:val="008B337D"/>
    <w:rsid w:val="008B4D95"/>
    <w:rsid w:val="008C35AE"/>
    <w:rsid w:val="008C76A1"/>
    <w:rsid w:val="008D5BF7"/>
    <w:rsid w:val="008D7064"/>
    <w:rsid w:val="008D76F1"/>
    <w:rsid w:val="008E190E"/>
    <w:rsid w:val="008E45A1"/>
    <w:rsid w:val="008E74D2"/>
    <w:rsid w:val="008F0B39"/>
    <w:rsid w:val="008F6E47"/>
    <w:rsid w:val="00900211"/>
    <w:rsid w:val="00902D21"/>
    <w:rsid w:val="00930F1B"/>
    <w:rsid w:val="0093612E"/>
    <w:rsid w:val="009447C5"/>
    <w:rsid w:val="00954AF3"/>
    <w:rsid w:val="009616C4"/>
    <w:rsid w:val="00971693"/>
    <w:rsid w:val="00975A0B"/>
    <w:rsid w:val="009A3190"/>
    <w:rsid w:val="009B5AC2"/>
    <w:rsid w:val="009B6A36"/>
    <w:rsid w:val="009B7C30"/>
    <w:rsid w:val="009C2364"/>
    <w:rsid w:val="009C699A"/>
    <w:rsid w:val="009C70FE"/>
    <w:rsid w:val="009D1919"/>
    <w:rsid w:val="009D5D71"/>
    <w:rsid w:val="009D679E"/>
    <w:rsid w:val="009F500B"/>
    <w:rsid w:val="00A0141C"/>
    <w:rsid w:val="00A03B4C"/>
    <w:rsid w:val="00A057D2"/>
    <w:rsid w:val="00A06F8F"/>
    <w:rsid w:val="00A2085C"/>
    <w:rsid w:val="00A2725B"/>
    <w:rsid w:val="00A36D21"/>
    <w:rsid w:val="00A3791D"/>
    <w:rsid w:val="00A41659"/>
    <w:rsid w:val="00A41BAE"/>
    <w:rsid w:val="00A42EE7"/>
    <w:rsid w:val="00A42F92"/>
    <w:rsid w:val="00A54991"/>
    <w:rsid w:val="00A60EBF"/>
    <w:rsid w:val="00A648E5"/>
    <w:rsid w:val="00A66E69"/>
    <w:rsid w:val="00A671B6"/>
    <w:rsid w:val="00A75594"/>
    <w:rsid w:val="00A80DF2"/>
    <w:rsid w:val="00A8679E"/>
    <w:rsid w:val="00A9169B"/>
    <w:rsid w:val="00AA0F33"/>
    <w:rsid w:val="00AA1FA8"/>
    <w:rsid w:val="00AA4026"/>
    <w:rsid w:val="00AB1025"/>
    <w:rsid w:val="00AB195A"/>
    <w:rsid w:val="00AB6185"/>
    <w:rsid w:val="00AB69D7"/>
    <w:rsid w:val="00AC35AE"/>
    <w:rsid w:val="00AC64D7"/>
    <w:rsid w:val="00AD787D"/>
    <w:rsid w:val="00AE116C"/>
    <w:rsid w:val="00AE394C"/>
    <w:rsid w:val="00AF75C6"/>
    <w:rsid w:val="00B01A1A"/>
    <w:rsid w:val="00B27AAE"/>
    <w:rsid w:val="00B36E46"/>
    <w:rsid w:val="00B43C37"/>
    <w:rsid w:val="00B43C8A"/>
    <w:rsid w:val="00B44214"/>
    <w:rsid w:val="00B450A5"/>
    <w:rsid w:val="00B464AD"/>
    <w:rsid w:val="00B513FD"/>
    <w:rsid w:val="00B528AD"/>
    <w:rsid w:val="00B53BDB"/>
    <w:rsid w:val="00B5737E"/>
    <w:rsid w:val="00B628D1"/>
    <w:rsid w:val="00B634A6"/>
    <w:rsid w:val="00B72345"/>
    <w:rsid w:val="00B72422"/>
    <w:rsid w:val="00B76301"/>
    <w:rsid w:val="00B81E51"/>
    <w:rsid w:val="00B874DF"/>
    <w:rsid w:val="00B91F16"/>
    <w:rsid w:val="00B94A84"/>
    <w:rsid w:val="00B95748"/>
    <w:rsid w:val="00B976DF"/>
    <w:rsid w:val="00BA0CDC"/>
    <w:rsid w:val="00BA616A"/>
    <w:rsid w:val="00BA6A27"/>
    <w:rsid w:val="00BB220F"/>
    <w:rsid w:val="00BC7128"/>
    <w:rsid w:val="00BD370F"/>
    <w:rsid w:val="00BD4E23"/>
    <w:rsid w:val="00BD67E3"/>
    <w:rsid w:val="00BE183A"/>
    <w:rsid w:val="00BF5E0C"/>
    <w:rsid w:val="00C0173A"/>
    <w:rsid w:val="00C03AF8"/>
    <w:rsid w:val="00C06532"/>
    <w:rsid w:val="00C10D20"/>
    <w:rsid w:val="00C12B1F"/>
    <w:rsid w:val="00C22F8C"/>
    <w:rsid w:val="00C368BA"/>
    <w:rsid w:val="00C40944"/>
    <w:rsid w:val="00C4576C"/>
    <w:rsid w:val="00C543B3"/>
    <w:rsid w:val="00C620CA"/>
    <w:rsid w:val="00C65B95"/>
    <w:rsid w:val="00C82903"/>
    <w:rsid w:val="00C83609"/>
    <w:rsid w:val="00C841CA"/>
    <w:rsid w:val="00CB02EF"/>
    <w:rsid w:val="00CC426C"/>
    <w:rsid w:val="00CC4D5C"/>
    <w:rsid w:val="00CD6BC5"/>
    <w:rsid w:val="00CD7280"/>
    <w:rsid w:val="00CE0B69"/>
    <w:rsid w:val="00CE3789"/>
    <w:rsid w:val="00CF06E1"/>
    <w:rsid w:val="00CF17B0"/>
    <w:rsid w:val="00CF2A9F"/>
    <w:rsid w:val="00D0090F"/>
    <w:rsid w:val="00D05580"/>
    <w:rsid w:val="00D06539"/>
    <w:rsid w:val="00D12989"/>
    <w:rsid w:val="00D17C97"/>
    <w:rsid w:val="00D244CB"/>
    <w:rsid w:val="00D345DF"/>
    <w:rsid w:val="00D416F8"/>
    <w:rsid w:val="00D5124A"/>
    <w:rsid w:val="00D5145B"/>
    <w:rsid w:val="00D53956"/>
    <w:rsid w:val="00D54B1C"/>
    <w:rsid w:val="00D66D7D"/>
    <w:rsid w:val="00D70147"/>
    <w:rsid w:val="00D83597"/>
    <w:rsid w:val="00DA559F"/>
    <w:rsid w:val="00DB286B"/>
    <w:rsid w:val="00DB64B8"/>
    <w:rsid w:val="00DC2DDF"/>
    <w:rsid w:val="00DC326C"/>
    <w:rsid w:val="00DC52D8"/>
    <w:rsid w:val="00DD14EC"/>
    <w:rsid w:val="00DD15EC"/>
    <w:rsid w:val="00DD68C9"/>
    <w:rsid w:val="00DD7308"/>
    <w:rsid w:val="00DE543F"/>
    <w:rsid w:val="00DF2110"/>
    <w:rsid w:val="00DF4311"/>
    <w:rsid w:val="00E03CC6"/>
    <w:rsid w:val="00E07CE1"/>
    <w:rsid w:val="00E12A59"/>
    <w:rsid w:val="00E162C9"/>
    <w:rsid w:val="00E202A7"/>
    <w:rsid w:val="00E24210"/>
    <w:rsid w:val="00E310B3"/>
    <w:rsid w:val="00E37C44"/>
    <w:rsid w:val="00E447D0"/>
    <w:rsid w:val="00E56954"/>
    <w:rsid w:val="00E70A6A"/>
    <w:rsid w:val="00E80A24"/>
    <w:rsid w:val="00E82113"/>
    <w:rsid w:val="00E939FE"/>
    <w:rsid w:val="00EA1825"/>
    <w:rsid w:val="00EA1B4A"/>
    <w:rsid w:val="00EA4475"/>
    <w:rsid w:val="00EA4579"/>
    <w:rsid w:val="00EA5527"/>
    <w:rsid w:val="00EA6B82"/>
    <w:rsid w:val="00EA7C76"/>
    <w:rsid w:val="00EB1101"/>
    <w:rsid w:val="00ED44D6"/>
    <w:rsid w:val="00ED58A8"/>
    <w:rsid w:val="00EE41ED"/>
    <w:rsid w:val="00EF0A18"/>
    <w:rsid w:val="00EF13CB"/>
    <w:rsid w:val="00EF44E6"/>
    <w:rsid w:val="00EF6A80"/>
    <w:rsid w:val="00F02C26"/>
    <w:rsid w:val="00F12545"/>
    <w:rsid w:val="00F2224E"/>
    <w:rsid w:val="00F235F0"/>
    <w:rsid w:val="00F34FE4"/>
    <w:rsid w:val="00F45787"/>
    <w:rsid w:val="00F4775C"/>
    <w:rsid w:val="00F47A72"/>
    <w:rsid w:val="00F537D4"/>
    <w:rsid w:val="00F54062"/>
    <w:rsid w:val="00F615E7"/>
    <w:rsid w:val="00F63303"/>
    <w:rsid w:val="00F73A7D"/>
    <w:rsid w:val="00F73D4D"/>
    <w:rsid w:val="00F87589"/>
    <w:rsid w:val="00F9323A"/>
    <w:rsid w:val="00F93BD8"/>
    <w:rsid w:val="00FA2443"/>
    <w:rsid w:val="00FA4227"/>
    <w:rsid w:val="00FA6E44"/>
    <w:rsid w:val="00FC4CE3"/>
    <w:rsid w:val="00FD1763"/>
    <w:rsid w:val="00FD419E"/>
    <w:rsid w:val="00FE263B"/>
    <w:rsid w:val="00FF5D7C"/>
    <w:rsid w:val="00FF5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0A24"/>
  </w:style>
  <w:style w:type="paragraph" w:styleId="Heading1">
    <w:name w:val="heading 1"/>
    <w:basedOn w:val="Basedettulo"/>
    <w:next w:val="BodyText"/>
    <w:qFormat/>
    <w:rsid w:val="00E80A24"/>
    <w:pPr>
      <w:outlineLvl w:val="0"/>
    </w:pPr>
  </w:style>
  <w:style w:type="paragraph" w:styleId="Heading2">
    <w:name w:val="heading 2"/>
    <w:basedOn w:val="Basedettulo"/>
    <w:next w:val="BodyText"/>
    <w:qFormat/>
    <w:rsid w:val="00E80A24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80A24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80A24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80A24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80A24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80A24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80A24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80A24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80A24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80A24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80A24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80A24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80A24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80A24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80A24"/>
    <w:pPr>
      <w:keepNext/>
    </w:pPr>
  </w:style>
  <w:style w:type="paragraph" w:styleId="Caption">
    <w:name w:val="caption"/>
    <w:basedOn w:val="Figura"/>
    <w:next w:val="BodyText"/>
    <w:qFormat/>
    <w:rsid w:val="00E80A24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80A24"/>
    <w:pPr>
      <w:keepNext/>
      <w:spacing w:line="240" w:lineRule="auto"/>
    </w:pPr>
  </w:style>
  <w:style w:type="paragraph" w:styleId="Date">
    <w:name w:val="Date"/>
    <w:basedOn w:val="BodyText"/>
    <w:semiHidden/>
    <w:rsid w:val="00E80A24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80A24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80A24"/>
  </w:style>
  <w:style w:type="paragraph" w:customStyle="1" w:styleId="Basedecabealho">
    <w:name w:val="Base de cabeçalho"/>
    <w:basedOn w:val="Normal"/>
    <w:rsid w:val="00E80A24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80A24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80A24"/>
  </w:style>
  <w:style w:type="character" w:customStyle="1" w:styleId="nfaseprincipal">
    <w:name w:val="Ênfase principal"/>
    <w:rsid w:val="00E80A24"/>
    <w:rPr>
      <w:b/>
      <w:i/>
    </w:rPr>
  </w:style>
  <w:style w:type="paragraph" w:styleId="ListBullet">
    <w:name w:val="List Bullet"/>
    <w:basedOn w:val="List"/>
    <w:semiHidden/>
    <w:rsid w:val="00E80A24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80A24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80A24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80A24"/>
    <w:rPr>
      <w:b/>
    </w:rPr>
  </w:style>
  <w:style w:type="paragraph" w:customStyle="1" w:styleId="Endereoremetente">
    <w:name w:val="Endereço remetente"/>
    <w:basedOn w:val="Endereo"/>
    <w:rsid w:val="00E80A24"/>
  </w:style>
  <w:style w:type="paragraph" w:customStyle="1" w:styleId="Endereo">
    <w:name w:val="Endereço"/>
    <w:basedOn w:val="BodyText"/>
    <w:rsid w:val="00E80A24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80A24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80A24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80A24"/>
    <w:rPr>
      <w:vertAlign w:val="superscript"/>
    </w:rPr>
  </w:style>
  <w:style w:type="paragraph" w:customStyle="1" w:styleId="Empresa">
    <w:name w:val="Empresa"/>
    <w:basedOn w:val="BodyText"/>
    <w:rsid w:val="00E80A24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80A24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80A24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80A24"/>
    <w:pPr>
      <w:spacing w:before="120"/>
    </w:pPr>
  </w:style>
  <w:style w:type="paragraph" w:customStyle="1" w:styleId="ltimacitao">
    <w:name w:val="Última citação"/>
    <w:basedOn w:val="Quote"/>
    <w:next w:val="BodyText"/>
    <w:rsid w:val="00E80A24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80A24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80A24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80A24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80A24"/>
    <w:pPr>
      <w:spacing w:after="240"/>
    </w:pPr>
  </w:style>
  <w:style w:type="character" w:styleId="FootnoteReference">
    <w:name w:val="footnote reference"/>
    <w:semiHidden/>
    <w:rsid w:val="00E80A24"/>
    <w:rPr>
      <w:vertAlign w:val="superscript"/>
    </w:rPr>
  </w:style>
  <w:style w:type="paragraph" w:styleId="FootnoteText">
    <w:name w:val="footnote text"/>
    <w:basedOn w:val="Basenotaderodap"/>
    <w:semiHidden/>
    <w:rsid w:val="00E80A24"/>
    <w:pPr>
      <w:spacing w:after="120"/>
    </w:pPr>
  </w:style>
  <w:style w:type="paragraph" w:customStyle="1" w:styleId="Primeiralista">
    <w:name w:val="Primeira lista"/>
    <w:basedOn w:val="List"/>
    <w:next w:val="List"/>
    <w:rsid w:val="00E80A24"/>
    <w:pPr>
      <w:spacing w:before="80"/>
    </w:pPr>
  </w:style>
  <w:style w:type="paragraph" w:customStyle="1" w:styleId="ltimalista">
    <w:name w:val="Última lista"/>
    <w:basedOn w:val="List"/>
    <w:next w:val="BodyText"/>
    <w:rsid w:val="00E80A24"/>
    <w:pPr>
      <w:spacing w:after="240"/>
    </w:pPr>
  </w:style>
  <w:style w:type="paragraph" w:styleId="ListContinue">
    <w:name w:val="List Continue"/>
    <w:basedOn w:val="List"/>
    <w:semiHidden/>
    <w:rsid w:val="00E80A24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80A24"/>
    <w:pPr>
      <w:ind w:left="2160"/>
    </w:pPr>
  </w:style>
  <w:style w:type="paragraph" w:styleId="ListNumber4">
    <w:name w:val="List Number 4"/>
    <w:basedOn w:val="ListNumber"/>
    <w:semiHidden/>
    <w:rsid w:val="00E80A24"/>
    <w:pPr>
      <w:ind w:left="1800"/>
    </w:pPr>
  </w:style>
  <w:style w:type="paragraph" w:styleId="ListNumber3">
    <w:name w:val="List Number 3"/>
    <w:basedOn w:val="ListNumber"/>
    <w:semiHidden/>
    <w:rsid w:val="00E80A24"/>
    <w:pPr>
      <w:ind w:left="1440"/>
    </w:pPr>
  </w:style>
  <w:style w:type="paragraph" w:styleId="ListNumber2">
    <w:name w:val="List Number 2"/>
    <w:basedOn w:val="ListNumber"/>
    <w:semiHidden/>
    <w:rsid w:val="00E80A24"/>
    <w:pPr>
      <w:ind w:left="1080"/>
    </w:pPr>
  </w:style>
  <w:style w:type="paragraph" w:styleId="ListBullet5">
    <w:name w:val="List Bullet 5"/>
    <w:basedOn w:val="ListBullet"/>
    <w:semiHidden/>
    <w:rsid w:val="00E80A24"/>
    <w:pPr>
      <w:ind w:left="2160"/>
    </w:pPr>
  </w:style>
  <w:style w:type="paragraph" w:styleId="ListBullet4">
    <w:name w:val="List Bullet 4"/>
    <w:basedOn w:val="ListBullet"/>
    <w:semiHidden/>
    <w:rsid w:val="00E80A24"/>
    <w:pPr>
      <w:ind w:left="1800"/>
    </w:pPr>
  </w:style>
  <w:style w:type="paragraph" w:styleId="ListBullet3">
    <w:name w:val="List Bullet 3"/>
    <w:basedOn w:val="ListBullet"/>
    <w:semiHidden/>
    <w:rsid w:val="00E80A24"/>
    <w:pPr>
      <w:ind w:left="1440"/>
    </w:pPr>
  </w:style>
  <w:style w:type="paragraph" w:styleId="ListBullet2">
    <w:name w:val="List Bullet 2"/>
    <w:basedOn w:val="ListBullet"/>
    <w:semiHidden/>
    <w:rsid w:val="00E80A24"/>
    <w:pPr>
      <w:ind w:left="1080"/>
    </w:pPr>
  </w:style>
  <w:style w:type="paragraph" w:styleId="List5">
    <w:name w:val="List 5"/>
    <w:basedOn w:val="List"/>
    <w:semiHidden/>
    <w:rsid w:val="00E80A24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80A24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80A24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80A24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80A24"/>
    <w:pPr>
      <w:ind w:left="360"/>
    </w:pPr>
  </w:style>
  <w:style w:type="character" w:styleId="EndnoteReference">
    <w:name w:val="endnote reference"/>
    <w:semiHidden/>
    <w:rsid w:val="00E80A24"/>
    <w:rPr>
      <w:vertAlign w:val="superscript"/>
    </w:rPr>
  </w:style>
  <w:style w:type="paragraph" w:styleId="EndnoteText">
    <w:name w:val="endnote text"/>
    <w:basedOn w:val="Basenotaderodap"/>
    <w:semiHidden/>
    <w:rsid w:val="00E80A24"/>
    <w:pPr>
      <w:spacing w:after="120"/>
    </w:pPr>
  </w:style>
  <w:style w:type="character" w:styleId="Emphasis">
    <w:name w:val="Emphasis"/>
    <w:qFormat/>
    <w:rsid w:val="00E80A24"/>
    <w:rPr>
      <w:i/>
    </w:rPr>
  </w:style>
  <w:style w:type="character" w:styleId="CommentReference">
    <w:name w:val="annotation reference"/>
    <w:semiHidden/>
    <w:rsid w:val="00E80A24"/>
    <w:rPr>
      <w:sz w:val="16"/>
    </w:rPr>
  </w:style>
  <w:style w:type="paragraph" w:styleId="Subtitle">
    <w:name w:val="Subtitle"/>
    <w:basedOn w:val="Title"/>
    <w:next w:val="BodyText"/>
    <w:qFormat/>
    <w:rsid w:val="00E80A24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80A24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80A24"/>
    <w:pPr>
      <w:ind w:left="1080"/>
    </w:pPr>
  </w:style>
  <w:style w:type="paragraph" w:styleId="ListContinue3">
    <w:name w:val="List Continue 3"/>
    <w:basedOn w:val="ListContinue"/>
    <w:semiHidden/>
    <w:rsid w:val="00E80A24"/>
    <w:pPr>
      <w:ind w:left="1440"/>
    </w:pPr>
  </w:style>
  <w:style w:type="paragraph" w:styleId="ListContinue4">
    <w:name w:val="List Continue 4"/>
    <w:basedOn w:val="ListContinue"/>
    <w:semiHidden/>
    <w:rsid w:val="00E80A24"/>
    <w:pPr>
      <w:ind w:left="1800"/>
    </w:pPr>
  </w:style>
  <w:style w:type="paragraph" w:styleId="ListContinue5">
    <w:name w:val="List Continue 5"/>
    <w:basedOn w:val="ListContinue"/>
    <w:semiHidden/>
    <w:rsid w:val="00E80A24"/>
    <w:pPr>
      <w:ind w:left="2160"/>
    </w:pPr>
  </w:style>
  <w:style w:type="paragraph" w:styleId="BodyText2">
    <w:name w:val="Body Text 2"/>
    <w:basedOn w:val="Normal"/>
    <w:semiHidden/>
    <w:rsid w:val="00E80A24"/>
    <w:pPr>
      <w:spacing w:line="240" w:lineRule="atLeast"/>
    </w:pPr>
    <w:rPr>
      <w:sz w:val="24"/>
    </w:rPr>
  </w:style>
  <w:style w:type="paragraph" w:styleId="BodyTextIndent2">
    <w:name w:val="Body Text Indent 2"/>
    <w:basedOn w:val="Normal"/>
    <w:semiHidden/>
    <w:rsid w:val="00E80A24"/>
    <w:pPr>
      <w:spacing w:line="240" w:lineRule="atLeast"/>
      <w:ind w:firstLine="720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A6B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6B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28172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neurodf\Desktop\Laudo%20Site\Laudo%20Mapa\NLLLEEG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NLLLEEG</Template>
  <TotalTime>192</TotalTime>
  <Pages>1</Pages>
  <Words>210</Words>
  <Characters>1198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1406</CharactersWithSpaces>
  <SharedDoc>false</SharedDoc>
  <HLinks>
    <vt:vector size="6" baseType="variant">
      <vt:variant>
        <vt:i4>1179720</vt:i4>
      </vt:variant>
      <vt:variant>
        <vt:i4>2503</vt:i4>
      </vt:variant>
      <vt:variant>
        <vt:i4>1025</vt:i4>
      </vt:variant>
      <vt:variant>
        <vt:i4>1</vt:i4>
      </vt:variant>
      <vt:variant>
        <vt:lpwstr>logo.bmp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neurodf</dc:creator>
  <cp:lastModifiedBy>Sophia Oppenheimer</cp:lastModifiedBy>
  <cp:revision>214</cp:revision>
  <cp:lastPrinted>2018-11-09T17:27:00Z</cp:lastPrinted>
  <dcterms:created xsi:type="dcterms:W3CDTF">2016-11-16T19:01:00Z</dcterms:created>
  <dcterms:modified xsi:type="dcterms:W3CDTF">2024-05-15T20:27:00Z</dcterms:modified>
</cp:coreProperties>
</file>