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CC27DF" w:rsidRPr="00CC27DF" w:rsidRDefault="00CC27DF" w:rsidP="00CC27DF">
      <w:pPr>
        <w:rPr>
          <w:sz w:val="32"/>
          <w:szCs w:val="32"/>
        </w:rPr>
      </w:pPr>
      <w:r w:rsidRPr="00CC27DF">
        <w:rPr>
          <w:sz w:val="32"/>
          <w:szCs w:val="32"/>
        </w:rPr>
        <w:t xml:space="preserve">PACIENTE: </w:t>
      </w:r>
      <w:r w:rsidR="00CC0924" w:rsidRPr="00CC0924">
        <w:rPr>
          <w:sz w:val="32"/>
          <w:szCs w:val="32"/>
        </w:rPr>
        <w:t>Maira Oliveira</w:t>
      </w:r>
      <w:r w:rsidR="00CC0924">
        <w:rPr>
          <w:sz w:val="32"/>
          <w:szCs w:val="32"/>
        </w:rPr>
        <w:t xml:space="preserve"> </w:t>
      </w:r>
      <w:r w:rsidR="00E854AB">
        <w:rPr>
          <w:sz w:val="32"/>
          <w:szCs w:val="32"/>
        </w:rPr>
        <w:t>ID:29</w:t>
      </w:r>
      <w:r w:rsidR="003528F9">
        <w:rPr>
          <w:sz w:val="32"/>
          <w:szCs w:val="32"/>
        </w:rPr>
        <w:t>42</w:t>
      </w:r>
      <w:r w:rsidR="00CC0924">
        <w:rPr>
          <w:sz w:val="32"/>
          <w:szCs w:val="32"/>
        </w:rPr>
        <w:t>9</w:t>
      </w:r>
      <w:r w:rsidRPr="00CC27DF">
        <w:rPr>
          <w:sz w:val="32"/>
          <w:szCs w:val="32"/>
        </w:rPr>
        <w:t xml:space="preserve">     </w:t>
      </w:r>
    </w:p>
    <w:p w:rsidR="00CC27DF" w:rsidRPr="00CC27DF" w:rsidRDefault="00CC27DF" w:rsidP="00CC27DF">
      <w:pPr>
        <w:rPr>
          <w:sz w:val="32"/>
          <w:szCs w:val="32"/>
        </w:rPr>
      </w:pPr>
      <w:r w:rsidRPr="00CC27DF">
        <w:rPr>
          <w:sz w:val="32"/>
          <w:szCs w:val="32"/>
        </w:rPr>
        <w:t>IDADE:</w:t>
      </w:r>
      <w:r w:rsidR="00CC0924">
        <w:rPr>
          <w:sz w:val="32"/>
          <w:szCs w:val="32"/>
        </w:rPr>
        <w:t>47</w:t>
      </w:r>
      <w:r w:rsidRPr="00CC27DF">
        <w:rPr>
          <w:sz w:val="32"/>
          <w:szCs w:val="32"/>
        </w:rPr>
        <w:t xml:space="preserve"> anos SEXO: </w:t>
      </w:r>
      <w:r w:rsidR="00CC0924">
        <w:rPr>
          <w:sz w:val="32"/>
          <w:szCs w:val="32"/>
        </w:rPr>
        <w:t>F</w:t>
      </w:r>
      <w:r w:rsidRPr="00CC27DF">
        <w:rPr>
          <w:sz w:val="32"/>
          <w:szCs w:val="32"/>
        </w:rPr>
        <w:t xml:space="preserve">                     </w:t>
      </w:r>
    </w:p>
    <w:p w:rsidR="00004AF5" w:rsidRDefault="00CC27DF" w:rsidP="00CC27DF">
      <w:pPr>
        <w:rPr>
          <w:sz w:val="32"/>
          <w:szCs w:val="32"/>
        </w:rPr>
      </w:pPr>
      <w:r w:rsidRPr="00CC27DF">
        <w:rPr>
          <w:sz w:val="32"/>
          <w:szCs w:val="32"/>
        </w:rPr>
        <w:t>DATA DO EXAME:</w:t>
      </w:r>
      <w:r w:rsidR="00CC0924">
        <w:rPr>
          <w:sz w:val="32"/>
          <w:szCs w:val="32"/>
        </w:rPr>
        <w:t>15</w:t>
      </w:r>
      <w:bookmarkStart w:id="0" w:name="_GoBack"/>
      <w:bookmarkEnd w:id="0"/>
      <w:r w:rsidR="003528F9">
        <w:rPr>
          <w:sz w:val="32"/>
          <w:szCs w:val="32"/>
        </w:rPr>
        <w:t xml:space="preserve"> mai. 24</w:t>
      </w:r>
    </w:p>
    <w:p w:rsidR="00E854AB" w:rsidRDefault="00E854AB" w:rsidP="00CC27DF">
      <w:pPr>
        <w:rPr>
          <w:sz w:val="32"/>
          <w:szCs w:val="32"/>
        </w:rPr>
      </w:pPr>
      <w:r>
        <w:rPr>
          <w:sz w:val="32"/>
          <w:szCs w:val="32"/>
        </w:rPr>
        <w:t>SEGMENTO ESTUDADO:Membros superiores/inferiores.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98A" w:rsidRDefault="0014398A">
      <w:r>
        <w:separator/>
      </w:r>
    </w:p>
  </w:endnote>
  <w:endnote w:type="continuationSeparator" w:id="0">
    <w:p w:rsidR="0014398A" w:rsidRDefault="00143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14398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98A" w:rsidRDefault="0014398A">
      <w:r>
        <w:separator/>
      </w:r>
    </w:p>
  </w:footnote>
  <w:footnote w:type="continuationSeparator" w:id="0">
    <w:p w:rsidR="0014398A" w:rsidRDefault="001439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80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3EAD"/>
    <w:rsid w:val="0003595B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17FF"/>
    <w:rsid w:val="00114A78"/>
    <w:rsid w:val="00124C32"/>
    <w:rsid w:val="001259F1"/>
    <w:rsid w:val="001310F5"/>
    <w:rsid w:val="00134BB0"/>
    <w:rsid w:val="00135C5D"/>
    <w:rsid w:val="00142293"/>
    <w:rsid w:val="0014398A"/>
    <w:rsid w:val="0014495E"/>
    <w:rsid w:val="00144AD0"/>
    <w:rsid w:val="00144F72"/>
    <w:rsid w:val="00146DA5"/>
    <w:rsid w:val="001471E2"/>
    <w:rsid w:val="00152B44"/>
    <w:rsid w:val="00175A1B"/>
    <w:rsid w:val="00175D46"/>
    <w:rsid w:val="001855DB"/>
    <w:rsid w:val="001865D6"/>
    <w:rsid w:val="00187855"/>
    <w:rsid w:val="001A1B8F"/>
    <w:rsid w:val="001A3AD2"/>
    <w:rsid w:val="001B2137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2ED7"/>
    <w:rsid w:val="0025411B"/>
    <w:rsid w:val="00254FC0"/>
    <w:rsid w:val="00262DEB"/>
    <w:rsid w:val="002634E6"/>
    <w:rsid w:val="00263E1C"/>
    <w:rsid w:val="00266A38"/>
    <w:rsid w:val="00267C05"/>
    <w:rsid w:val="00277D28"/>
    <w:rsid w:val="00287988"/>
    <w:rsid w:val="002905A2"/>
    <w:rsid w:val="002908C5"/>
    <w:rsid w:val="00291D7F"/>
    <w:rsid w:val="002976C2"/>
    <w:rsid w:val="002A15D2"/>
    <w:rsid w:val="002A2BAD"/>
    <w:rsid w:val="002A52F9"/>
    <w:rsid w:val="002B06B4"/>
    <w:rsid w:val="002B5981"/>
    <w:rsid w:val="002B5CC3"/>
    <w:rsid w:val="002C2C54"/>
    <w:rsid w:val="002D0540"/>
    <w:rsid w:val="002D2A45"/>
    <w:rsid w:val="002E0DB0"/>
    <w:rsid w:val="002E2245"/>
    <w:rsid w:val="002E454E"/>
    <w:rsid w:val="002F1386"/>
    <w:rsid w:val="00301A32"/>
    <w:rsid w:val="00303485"/>
    <w:rsid w:val="00303596"/>
    <w:rsid w:val="0030444A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2204"/>
    <w:rsid w:val="003528F9"/>
    <w:rsid w:val="00354971"/>
    <w:rsid w:val="00354D36"/>
    <w:rsid w:val="00357AEF"/>
    <w:rsid w:val="00362A13"/>
    <w:rsid w:val="00367148"/>
    <w:rsid w:val="00373A15"/>
    <w:rsid w:val="00374D97"/>
    <w:rsid w:val="00375BFD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B04A2"/>
    <w:rsid w:val="003B1799"/>
    <w:rsid w:val="003B66DD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0B99"/>
    <w:rsid w:val="004414CD"/>
    <w:rsid w:val="00442E7F"/>
    <w:rsid w:val="004468EE"/>
    <w:rsid w:val="00453EF2"/>
    <w:rsid w:val="00465176"/>
    <w:rsid w:val="004672ED"/>
    <w:rsid w:val="0047287B"/>
    <w:rsid w:val="00475FCB"/>
    <w:rsid w:val="00477DBE"/>
    <w:rsid w:val="004812A5"/>
    <w:rsid w:val="0048357A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08A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5F79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132F"/>
    <w:rsid w:val="005C7262"/>
    <w:rsid w:val="005D3641"/>
    <w:rsid w:val="005D6866"/>
    <w:rsid w:val="005E20E1"/>
    <w:rsid w:val="005E43DB"/>
    <w:rsid w:val="005F022F"/>
    <w:rsid w:val="005F2C7A"/>
    <w:rsid w:val="00600C6D"/>
    <w:rsid w:val="006118FD"/>
    <w:rsid w:val="0061413D"/>
    <w:rsid w:val="00621A8E"/>
    <w:rsid w:val="00622450"/>
    <w:rsid w:val="00623EE0"/>
    <w:rsid w:val="006300B3"/>
    <w:rsid w:val="00630C31"/>
    <w:rsid w:val="00633EE9"/>
    <w:rsid w:val="006376F0"/>
    <w:rsid w:val="00640777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2AAD"/>
    <w:rsid w:val="006C6A2E"/>
    <w:rsid w:val="006C6E59"/>
    <w:rsid w:val="006D7975"/>
    <w:rsid w:val="006E00AA"/>
    <w:rsid w:val="006E0D19"/>
    <w:rsid w:val="006E5E56"/>
    <w:rsid w:val="006F0CF6"/>
    <w:rsid w:val="006F1978"/>
    <w:rsid w:val="006F3394"/>
    <w:rsid w:val="006F5BED"/>
    <w:rsid w:val="006F66AD"/>
    <w:rsid w:val="007026E9"/>
    <w:rsid w:val="0070652F"/>
    <w:rsid w:val="007113D8"/>
    <w:rsid w:val="00713237"/>
    <w:rsid w:val="00716894"/>
    <w:rsid w:val="00726BE8"/>
    <w:rsid w:val="00730D6A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1625D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67889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01EC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8F4598"/>
    <w:rsid w:val="008F662F"/>
    <w:rsid w:val="009031FA"/>
    <w:rsid w:val="00906237"/>
    <w:rsid w:val="00911534"/>
    <w:rsid w:val="009144AE"/>
    <w:rsid w:val="00914774"/>
    <w:rsid w:val="00915CB0"/>
    <w:rsid w:val="00923D85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663C3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5F6E"/>
    <w:rsid w:val="00A47ADE"/>
    <w:rsid w:val="00A51E18"/>
    <w:rsid w:val="00A542E3"/>
    <w:rsid w:val="00A552F7"/>
    <w:rsid w:val="00A635E9"/>
    <w:rsid w:val="00A65A63"/>
    <w:rsid w:val="00A65AFA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86D76"/>
    <w:rsid w:val="00A86D90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4C9C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3ADB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127E"/>
    <w:rsid w:val="00C56C1A"/>
    <w:rsid w:val="00C63174"/>
    <w:rsid w:val="00C73030"/>
    <w:rsid w:val="00C75103"/>
    <w:rsid w:val="00C84021"/>
    <w:rsid w:val="00C85A47"/>
    <w:rsid w:val="00C878A7"/>
    <w:rsid w:val="00C913F6"/>
    <w:rsid w:val="00C91C6A"/>
    <w:rsid w:val="00C9222E"/>
    <w:rsid w:val="00C93610"/>
    <w:rsid w:val="00C97047"/>
    <w:rsid w:val="00CA2149"/>
    <w:rsid w:val="00CA3878"/>
    <w:rsid w:val="00CA39D0"/>
    <w:rsid w:val="00CB36BC"/>
    <w:rsid w:val="00CB41FA"/>
    <w:rsid w:val="00CB7164"/>
    <w:rsid w:val="00CC0924"/>
    <w:rsid w:val="00CC27DF"/>
    <w:rsid w:val="00CC3F93"/>
    <w:rsid w:val="00CC5082"/>
    <w:rsid w:val="00CC5B72"/>
    <w:rsid w:val="00CC6ABF"/>
    <w:rsid w:val="00CD0040"/>
    <w:rsid w:val="00CD03EE"/>
    <w:rsid w:val="00CD0A3C"/>
    <w:rsid w:val="00CD385B"/>
    <w:rsid w:val="00CD3AF9"/>
    <w:rsid w:val="00CF0596"/>
    <w:rsid w:val="00CF6962"/>
    <w:rsid w:val="00D00824"/>
    <w:rsid w:val="00D01B41"/>
    <w:rsid w:val="00D03396"/>
    <w:rsid w:val="00D03865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5761"/>
    <w:rsid w:val="00DD6A7F"/>
    <w:rsid w:val="00DD6FFC"/>
    <w:rsid w:val="00DD73BE"/>
    <w:rsid w:val="00DD7A3D"/>
    <w:rsid w:val="00DE0B7B"/>
    <w:rsid w:val="00DE735A"/>
    <w:rsid w:val="00DE7A07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2BCA"/>
    <w:rsid w:val="00E56E9B"/>
    <w:rsid w:val="00E65BAA"/>
    <w:rsid w:val="00E67759"/>
    <w:rsid w:val="00E775E4"/>
    <w:rsid w:val="00E854AB"/>
    <w:rsid w:val="00EC2878"/>
    <w:rsid w:val="00EC563B"/>
    <w:rsid w:val="00EC7465"/>
    <w:rsid w:val="00EC76CF"/>
    <w:rsid w:val="00ED2F17"/>
    <w:rsid w:val="00ED6C10"/>
    <w:rsid w:val="00EE0A1E"/>
    <w:rsid w:val="00EE2EED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2185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92D34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0A86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393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376</cp:revision>
  <cp:lastPrinted>2019-03-25T16:16:00Z</cp:lastPrinted>
  <dcterms:created xsi:type="dcterms:W3CDTF">2016-08-19T21:06:00Z</dcterms:created>
  <dcterms:modified xsi:type="dcterms:W3CDTF">2024-05-15T14:47:00Z</dcterms:modified>
</cp:coreProperties>
</file>