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FE59CF" w:rsidRPr="00FE59CF" w:rsidRDefault="00FE59CF" w:rsidP="00FE59CF">
      <w:pPr>
        <w:rPr>
          <w:sz w:val="32"/>
          <w:szCs w:val="32"/>
        </w:rPr>
      </w:pPr>
      <w:r w:rsidRPr="00FE59CF">
        <w:rPr>
          <w:sz w:val="32"/>
          <w:szCs w:val="32"/>
        </w:rPr>
        <w:t xml:space="preserve">PACIENTE: </w:t>
      </w:r>
      <w:r w:rsidR="003D71F3" w:rsidRPr="003D71F3">
        <w:rPr>
          <w:sz w:val="32"/>
          <w:szCs w:val="32"/>
        </w:rPr>
        <w:t>Maira Oliveira</w:t>
      </w:r>
    </w:p>
    <w:p w:rsidR="00FE59CF" w:rsidRPr="00FE59CF" w:rsidRDefault="00FE59CF" w:rsidP="00FE59CF">
      <w:pPr>
        <w:rPr>
          <w:sz w:val="32"/>
          <w:szCs w:val="32"/>
        </w:rPr>
      </w:pPr>
      <w:r w:rsidRPr="00FE59CF">
        <w:rPr>
          <w:sz w:val="32"/>
          <w:szCs w:val="32"/>
        </w:rPr>
        <w:t>IDADE:</w:t>
      </w:r>
      <w:r w:rsidR="003D71F3">
        <w:rPr>
          <w:sz w:val="32"/>
          <w:szCs w:val="32"/>
        </w:rPr>
        <w:t>4</w:t>
      </w:r>
      <w:r w:rsidR="0044775F">
        <w:rPr>
          <w:sz w:val="32"/>
          <w:szCs w:val="32"/>
        </w:rPr>
        <w:t>7</w:t>
      </w:r>
      <w:r w:rsidRPr="00FE59CF">
        <w:rPr>
          <w:sz w:val="32"/>
          <w:szCs w:val="32"/>
        </w:rPr>
        <w:t xml:space="preserve"> anos SEXO: F                     </w:t>
      </w:r>
    </w:p>
    <w:p w:rsidR="004930C6" w:rsidRDefault="00FE59CF" w:rsidP="00FE59CF">
      <w:pPr>
        <w:rPr>
          <w:sz w:val="32"/>
          <w:szCs w:val="32"/>
        </w:rPr>
      </w:pPr>
      <w:r w:rsidRPr="00FE59CF">
        <w:rPr>
          <w:sz w:val="32"/>
          <w:szCs w:val="32"/>
        </w:rPr>
        <w:t>DATA DO EXAME:</w:t>
      </w:r>
      <w:r w:rsidR="0044775F">
        <w:rPr>
          <w:sz w:val="32"/>
          <w:szCs w:val="32"/>
        </w:rPr>
        <w:t>1</w:t>
      </w:r>
      <w:r w:rsidR="003D71F3">
        <w:rPr>
          <w:sz w:val="32"/>
          <w:szCs w:val="32"/>
        </w:rPr>
        <w:t>5</w:t>
      </w:r>
      <w:bookmarkStart w:id="0" w:name="_GoBack"/>
      <w:bookmarkEnd w:id="0"/>
      <w:r w:rsidR="0044775F">
        <w:rPr>
          <w:sz w:val="32"/>
          <w:szCs w:val="32"/>
        </w:rPr>
        <w:t xml:space="preserve"> mai. 24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3D71" w:rsidRDefault="00073D71">
      <w:r>
        <w:separator/>
      </w:r>
    </w:p>
  </w:endnote>
  <w:endnote w:type="continuationSeparator" w:id="0">
    <w:p w:rsidR="00073D71" w:rsidRDefault="00073D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073D7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3D71" w:rsidRDefault="00073D71">
      <w:r>
        <w:separator/>
      </w:r>
    </w:p>
  </w:footnote>
  <w:footnote w:type="continuationSeparator" w:id="0">
    <w:p w:rsidR="00073D71" w:rsidRDefault="00073D7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D22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D71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7C5"/>
    <w:rsid w:val="0010597B"/>
    <w:rsid w:val="001059D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5E9"/>
    <w:rsid w:val="0015370D"/>
    <w:rsid w:val="00153F19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037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6409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6661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1F3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1A8D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75F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5BE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536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279"/>
    <w:rsid w:val="006806FD"/>
    <w:rsid w:val="00680999"/>
    <w:rsid w:val="006812F8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0933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B8F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089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4EA"/>
    <w:rsid w:val="007C4A79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21B8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461C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C6E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1839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3CB3"/>
    <w:rsid w:val="009941D6"/>
    <w:rsid w:val="0099560F"/>
    <w:rsid w:val="00995996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406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64B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EC9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17D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07A1"/>
    <w:rsid w:val="00B811AF"/>
    <w:rsid w:val="00B81569"/>
    <w:rsid w:val="00B81843"/>
    <w:rsid w:val="00B821F2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6E1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B4F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1BD"/>
    <w:rsid w:val="00FE0372"/>
    <w:rsid w:val="00FE198E"/>
    <w:rsid w:val="00FE2879"/>
    <w:rsid w:val="00FE3869"/>
    <w:rsid w:val="00FE4F64"/>
    <w:rsid w:val="00FE5899"/>
    <w:rsid w:val="00FE59CF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5444</TotalTime>
  <Pages>1</Pages>
  <Words>85</Words>
  <Characters>488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2371</cp:revision>
  <cp:lastPrinted>2023-04-18T21:05:00Z</cp:lastPrinted>
  <dcterms:created xsi:type="dcterms:W3CDTF">2016-03-08T23:18:00Z</dcterms:created>
  <dcterms:modified xsi:type="dcterms:W3CDTF">2024-05-15T14:45:00Z</dcterms:modified>
</cp:coreProperties>
</file>